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9499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272"/>
        <w:gridCol w:w="7227"/>
      </w:tblGrid>
      <w:tr w:rsidR="002F128D" w:rsidRPr="004F7259" w14:paraId="3092F0EE" w14:textId="77777777" w:rsidTr="00EA63C3">
        <w:trPr>
          <w:trHeight w:val="368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287D6477" w14:textId="77777777" w:rsidR="002F128D" w:rsidRPr="002F254A" w:rsidRDefault="002F128D" w:rsidP="00EA63C3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2F254A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3908F9B8" w14:textId="1BD3BC6F" w:rsidR="00EA63C3" w:rsidRDefault="002F128D" w:rsidP="00EA63C3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>для использования земельных участков в целях эксплуатации существующего объекта энергетики</w:t>
            </w:r>
            <w:r w:rsidR="00FF1EA7"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="00EA63C3" w:rsidRPr="00EA63C3">
              <w:rPr>
                <w:b w:val="0"/>
                <w:bCs/>
                <w:caps w:val="0"/>
                <w:sz w:val="24"/>
                <w:szCs w:val="24"/>
              </w:rPr>
              <w:t>в</w:t>
            </w:r>
            <w:r w:rsidR="00855E2D" w:rsidRPr="00EA63C3">
              <w:rPr>
                <w:b w:val="0"/>
                <w:bCs/>
                <w:caps w:val="0"/>
                <w:sz w:val="24"/>
                <w:szCs w:val="24"/>
              </w:rPr>
              <w:t>оздушная линия электропередачи высокого напряжения вл-35</w:t>
            </w:r>
            <w:r w:rsidR="00EA63C3"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="00855E2D"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  <w:r w:rsidR="00EA63C3">
              <w:rPr>
                <w:b w:val="0"/>
                <w:bCs/>
                <w:caps w:val="0"/>
                <w:sz w:val="24"/>
                <w:szCs w:val="24"/>
              </w:rPr>
              <w:t xml:space="preserve"> «Дмитриев-Матвеевка»</w:t>
            </w:r>
            <w:r w:rsidR="00855E2D" w:rsidRPr="00EA63C3">
              <w:rPr>
                <w:b w:val="0"/>
                <w:bCs/>
                <w:caps w:val="0"/>
                <w:sz w:val="24"/>
                <w:szCs w:val="24"/>
              </w:rPr>
              <w:t xml:space="preserve"> протяженность по трассе 12000</w:t>
            </w:r>
            <w:r w:rsidR="00EA63C3"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="00855E2D" w:rsidRPr="00EA63C3">
              <w:rPr>
                <w:b w:val="0"/>
                <w:bCs/>
                <w:caps w:val="0"/>
                <w:sz w:val="24"/>
                <w:szCs w:val="24"/>
              </w:rPr>
              <w:t>м от портала 35</w:t>
            </w:r>
            <w:r w:rsidR="00EA63C3"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="00855E2D"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</w:p>
          <w:p w14:paraId="6D83DF1A" w14:textId="238DE568" w:rsidR="002F128D" w:rsidRDefault="00855E2D" w:rsidP="00EA63C3">
            <w:pPr>
              <w:pStyle w:val="12"/>
              <w:rPr>
                <w:bCs/>
                <w:caps w:val="0"/>
                <w:sz w:val="24"/>
                <w:szCs w:val="24"/>
                <w:u w:val="single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подстанции </w:t>
            </w:r>
            <w:r w:rsidR="00EA63C3">
              <w:rPr>
                <w:b w:val="0"/>
                <w:bCs/>
                <w:caps w:val="0"/>
                <w:sz w:val="24"/>
                <w:szCs w:val="24"/>
              </w:rPr>
              <w:t>«Куток»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до портала 35</w:t>
            </w:r>
            <w:r w:rsidR="00EA63C3"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подстанции </w:t>
            </w:r>
            <w:r w:rsidR="00EA63C3">
              <w:rPr>
                <w:b w:val="0"/>
                <w:bCs/>
                <w:caps w:val="0"/>
                <w:sz w:val="24"/>
                <w:szCs w:val="24"/>
              </w:rPr>
              <w:t>«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Матвеевка</w:t>
            </w:r>
            <w:r w:rsidR="00EA63C3">
              <w:rPr>
                <w:b w:val="0"/>
                <w:bCs/>
                <w:caps w:val="0"/>
                <w:sz w:val="24"/>
                <w:szCs w:val="24"/>
              </w:rPr>
              <w:t>»</w:t>
            </w:r>
          </w:p>
          <w:p w14:paraId="7712D949" w14:textId="77777777" w:rsidR="002F128D" w:rsidRDefault="002F128D" w:rsidP="00EA63C3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0C1BF3">
              <w:rPr>
                <w:b w:val="0"/>
                <w:caps w:val="0"/>
                <w:sz w:val="24"/>
                <w:szCs w:val="20"/>
              </w:rPr>
              <w:t>(наименование объекта)</w:t>
            </w:r>
          </w:p>
          <w:p w14:paraId="4CECB971" w14:textId="35BDA80A" w:rsidR="002F128D" w:rsidRPr="000C1BF3" w:rsidRDefault="002F128D" w:rsidP="00EA63C3">
            <w:pPr>
              <w:pStyle w:val="12"/>
              <w:rPr>
                <w:bCs/>
                <w:sz w:val="24"/>
                <w:szCs w:val="24"/>
                <w:u w:val="single"/>
              </w:rPr>
            </w:pPr>
            <w:r w:rsidRPr="00B51A44">
              <w:rPr>
                <w:b w:val="0"/>
                <w:caps w:val="0"/>
                <w:sz w:val="24"/>
                <w:szCs w:val="24"/>
                <w:vertAlign w:val="superscript"/>
              </w:rPr>
              <w:t>ОБЗОРНАЯ СХЕМА</w:t>
            </w:r>
            <w:r w:rsidRPr="00B51A44">
              <w:rPr>
                <w:bCs/>
                <w:caps w:val="0"/>
                <w:sz w:val="24"/>
                <w:szCs w:val="24"/>
              </w:rPr>
              <w:t xml:space="preserve"> </w:t>
            </w:r>
          </w:p>
        </w:tc>
      </w:tr>
      <w:tr w:rsidR="002F128D" w:rsidRPr="003A423E" w14:paraId="5A35A9CE" w14:textId="77777777" w:rsidTr="00EA63C3">
        <w:trPr>
          <w:trHeight w:val="9365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10319BE0" w14:textId="57188BBC" w:rsidR="002F128D" w:rsidRDefault="00AF5949" w:rsidP="00EA63C3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noProof/>
                <w:sz w:val="18"/>
                <w:szCs w:val="18"/>
              </w:rPr>
              <w:drawing>
                <wp:anchor distT="0" distB="0" distL="114300" distR="114300" simplePos="0" relativeHeight="251773952" behindDoc="0" locked="0" layoutInCell="1" allowOverlap="1" wp14:anchorId="25BDDE5C" wp14:editId="4DE9B636">
                  <wp:simplePos x="0" y="0"/>
                  <wp:positionH relativeFrom="column">
                    <wp:posOffset>-46355</wp:posOffset>
                  </wp:positionH>
                  <wp:positionV relativeFrom="paragraph">
                    <wp:posOffset>5648325</wp:posOffset>
                  </wp:positionV>
                  <wp:extent cx="2694940" cy="3593465"/>
                  <wp:effectExtent l="0" t="0" r="0" b="0"/>
                  <wp:wrapNone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одпись Краснов В.Н. прозрачная.pn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4940" cy="359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18"/>
                <w:szCs w:val="18"/>
              </w:rPr>
              <w:drawing>
                <wp:anchor distT="0" distB="0" distL="114300" distR="114300" simplePos="0" relativeHeight="251772928" behindDoc="1" locked="0" layoutInCell="1" allowOverlap="1" wp14:anchorId="71984E31" wp14:editId="7D7BCE11">
                  <wp:simplePos x="0" y="0"/>
                  <wp:positionH relativeFrom="column">
                    <wp:posOffset>63500</wp:posOffset>
                  </wp:positionH>
                  <wp:positionV relativeFrom="paragraph">
                    <wp:posOffset>5414645</wp:posOffset>
                  </wp:positionV>
                  <wp:extent cx="2286000" cy="2957830"/>
                  <wp:effectExtent l="0" t="0" r="0" b="0"/>
                  <wp:wrapNone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ечать Краснов В.Н. прозрачная.p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0" cy="295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E6E8D">
              <w:rPr>
                <w:noProof/>
              </w:rPr>
              <w:drawing>
                <wp:inline distT="0" distB="0" distL="0" distR="0" wp14:anchorId="267B8ACD" wp14:editId="3BBEEC20">
                  <wp:extent cx="4370070" cy="5422900"/>
                  <wp:effectExtent l="0" t="0" r="0" b="6350"/>
                  <wp:docPr id="1940982619" name="Рисунок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70070" cy="542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5143B">
              <w:rPr>
                <w:noProof/>
              </w:rPr>
              <w:drawing>
                <wp:anchor distT="0" distB="0" distL="114300" distR="114300" simplePos="0" relativeHeight="251769856" behindDoc="0" locked="0" layoutInCell="1" allowOverlap="1" wp14:anchorId="52B01E5F" wp14:editId="205E7B60">
                  <wp:simplePos x="0" y="0"/>
                  <wp:positionH relativeFrom="column">
                    <wp:posOffset>5063490</wp:posOffset>
                  </wp:positionH>
                  <wp:positionV relativeFrom="paragraph">
                    <wp:posOffset>-99695</wp:posOffset>
                  </wp:positionV>
                  <wp:extent cx="816610" cy="1129665"/>
                  <wp:effectExtent l="0" t="0" r="0" b="0"/>
                  <wp:wrapNone/>
                  <wp:docPr id="397" name="Рисунок 1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6610" cy="1129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F128D" w:rsidRPr="00D57CDB" w14:paraId="004AC702" w14:textId="77777777" w:rsidTr="00EA63C3">
        <w:trPr>
          <w:trHeight w:val="65"/>
        </w:trPr>
        <w:tc>
          <w:tcPr>
            <w:tcW w:w="5000" w:type="pct"/>
            <w:gridSpan w:val="2"/>
            <w:shd w:val="clear" w:color="auto" w:fill="auto"/>
          </w:tcPr>
          <w:p w14:paraId="57C01DF9" w14:textId="13B3A51A" w:rsidR="002F128D" w:rsidRPr="00D57CDB" w:rsidRDefault="002F128D" w:rsidP="00EA63C3">
            <w:pPr>
              <w:pStyle w:val="50"/>
              <w:rPr>
                <w:sz w:val="22"/>
                <w:szCs w:val="22"/>
                <w:lang w:val="ru-RU"/>
              </w:rPr>
            </w:pPr>
            <w:r w:rsidRPr="00217A27">
              <w:rPr>
                <w:sz w:val="22"/>
                <w:szCs w:val="22"/>
              </w:rPr>
              <w:t>Масштаб 1</w:t>
            </w:r>
            <w:r>
              <w:rPr>
                <w:sz w:val="22"/>
                <w:szCs w:val="22"/>
              </w:rPr>
              <w:t>:</w:t>
            </w:r>
            <w:r w:rsidR="00855E2D">
              <w:rPr>
                <w:sz w:val="22"/>
                <w:szCs w:val="22"/>
                <w:lang w:val="ru-RU"/>
              </w:rPr>
              <w:t>75</w:t>
            </w:r>
            <w:r w:rsidRPr="00D57CDB">
              <w:rPr>
                <w:sz w:val="22"/>
                <w:szCs w:val="22"/>
                <w:lang w:val="ru-RU"/>
              </w:rPr>
              <w:t>000</w:t>
            </w:r>
          </w:p>
        </w:tc>
      </w:tr>
      <w:tr w:rsidR="002F128D" w:rsidRPr="00217A27" w14:paraId="42E538CB" w14:textId="77777777" w:rsidTr="00EA63C3">
        <w:trPr>
          <w:trHeight w:val="65"/>
        </w:trPr>
        <w:tc>
          <w:tcPr>
            <w:tcW w:w="5000" w:type="pct"/>
            <w:gridSpan w:val="2"/>
            <w:tcBorders>
              <w:bottom w:val="single" w:sz="4" w:space="0" w:color="auto"/>
            </w:tcBorders>
            <w:shd w:val="clear" w:color="auto" w:fill="auto"/>
            <w:vAlign w:val="bottom"/>
          </w:tcPr>
          <w:p w14:paraId="4FC13A45" w14:textId="77777777" w:rsidR="002F128D" w:rsidRPr="00217A27" w:rsidRDefault="002F128D" w:rsidP="00EA63C3">
            <w:pPr>
              <w:pStyle w:val="30"/>
              <w:jc w:val="left"/>
              <w:rPr>
                <w:sz w:val="22"/>
                <w:szCs w:val="22"/>
                <w:vertAlign w:val="baseline"/>
              </w:rPr>
            </w:pPr>
            <w:r>
              <w:rPr>
                <w:b/>
                <w:sz w:val="22"/>
                <w:szCs w:val="22"/>
                <w:vertAlign w:val="baseline"/>
              </w:rPr>
              <w:t xml:space="preserve">                                     </w:t>
            </w:r>
            <w:r w:rsidRPr="00925CD6">
              <w:rPr>
                <w:b/>
                <w:sz w:val="22"/>
                <w:szCs w:val="22"/>
                <w:vertAlign w:val="baseline"/>
              </w:rPr>
              <w:t>Используемые условные знаки и обозначения:</w:t>
            </w:r>
          </w:p>
        </w:tc>
      </w:tr>
      <w:tr w:rsidR="002F128D" w:rsidRPr="005E3E3F" w14:paraId="71ED121C" w14:textId="77777777" w:rsidTr="00EA63C3">
        <w:trPr>
          <w:trHeight w:val="65"/>
        </w:trPr>
        <w:tc>
          <w:tcPr>
            <w:tcW w:w="1196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016788" w14:textId="6D4EF209" w:rsidR="002F128D" w:rsidRPr="00107143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4" distB="4294967294" distL="114300" distR="114300" simplePos="0" relativeHeight="251770880" behindDoc="0" locked="0" layoutInCell="1" allowOverlap="1" wp14:anchorId="64CE5657" wp14:editId="308B5BD6">
                      <wp:simplePos x="0" y="0"/>
                      <wp:positionH relativeFrom="column">
                        <wp:posOffset>52070</wp:posOffset>
                      </wp:positionH>
                      <wp:positionV relativeFrom="paragraph">
                        <wp:posOffset>88264</wp:posOffset>
                      </wp:positionV>
                      <wp:extent cx="800100" cy="0"/>
                      <wp:effectExtent l="0" t="0" r="0" b="0"/>
                      <wp:wrapNone/>
                      <wp:docPr id="673154407" name="Прямая со стрелкой 6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6DB546A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685" o:spid="_x0000_s1026" type="#_x0000_t32" style="position:absolute;margin-left:4.1pt;margin-top:6.95pt;width:63pt;height:0;z-index:25177088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" strokecolor="red" strokeweight="1.5pt"/>
                  </w:pict>
                </mc:Fallback>
              </mc:AlternateContent>
            </w:r>
          </w:p>
        </w:tc>
        <w:tc>
          <w:tcPr>
            <w:tcW w:w="3804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2EDA55A" w14:textId="4917788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проектная граница публичного сервитута </w:t>
            </w:r>
          </w:p>
        </w:tc>
      </w:tr>
      <w:tr w:rsidR="002F128D" w:rsidRPr="005E3E3F" w14:paraId="2584C101" w14:textId="77777777" w:rsidTr="00EA63C3">
        <w:trPr>
          <w:trHeight w:val="65"/>
        </w:trPr>
        <w:tc>
          <w:tcPr>
            <w:tcW w:w="1196" w:type="pct"/>
            <w:tcBorders>
              <w:right w:val="single" w:sz="4" w:space="0" w:color="auto"/>
            </w:tcBorders>
            <w:shd w:val="clear" w:color="auto" w:fill="auto"/>
            <w:vAlign w:val="bottom"/>
          </w:tcPr>
          <w:p w14:paraId="2EDCA0A8" w14:textId="3C729DDF" w:rsidR="002F128D" w:rsidRPr="00846CCB" w:rsidRDefault="00FF5BCB" w:rsidP="00EA63C3">
            <w:pPr>
              <w:pStyle w:val="40"/>
            </w:pPr>
            <w:r>
              <w:rPr>
                <w:noProof/>
              </w:rPr>
              <mc:AlternateContent>
                <mc:Choice Requires="wps">
                  <w:drawing>
                    <wp:anchor distT="4294967294" distB="4294967294" distL="114300" distR="114300" simplePos="0" relativeHeight="251771904" behindDoc="0" locked="0" layoutInCell="1" allowOverlap="1" wp14:anchorId="18821813" wp14:editId="027ACF62">
                      <wp:simplePos x="0" y="0"/>
                      <wp:positionH relativeFrom="column">
                        <wp:posOffset>139700</wp:posOffset>
                      </wp:positionH>
                      <wp:positionV relativeFrom="paragraph">
                        <wp:posOffset>75564</wp:posOffset>
                      </wp:positionV>
                      <wp:extent cx="800100" cy="0"/>
                      <wp:effectExtent l="0" t="0" r="0" b="0"/>
                      <wp:wrapNone/>
                      <wp:docPr id="923123029" name="Прямая со стрелкой 6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CBA295" id="Прямая со стрелкой 683" o:spid="_x0000_s1026" type="#_x0000_t32" style="position:absolute;margin-left:11pt;margin-top:5.95pt;width:63pt;height:0;z-index:251771904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" strokecolor="red" strokeweight="1.5pt">
                      <v:stroke dashstyle="longDashDot"/>
                    </v:shape>
                  </w:pict>
                </mc:Fallback>
              </mc:AlternateContent>
            </w:r>
          </w:p>
        </w:tc>
        <w:tc>
          <w:tcPr>
            <w:tcW w:w="3804" w:type="pct"/>
            <w:tcBorders>
              <w:left w:val="single" w:sz="4" w:space="0" w:color="auto"/>
            </w:tcBorders>
            <w:shd w:val="clear" w:color="auto" w:fill="auto"/>
            <w:vAlign w:val="bottom"/>
          </w:tcPr>
          <w:p w14:paraId="610C0766" w14:textId="77777777" w:rsidR="002F128D" w:rsidRPr="005E3E3F" w:rsidRDefault="002F128D" w:rsidP="00EA63C3">
            <w:pPr>
              <w:pStyle w:val="40"/>
              <w:jc w:val="left"/>
              <w:rPr>
                <w:b w:val="0"/>
                <w:sz w:val="20"/>
                <w:szCs w:val="20"/>
              </w:rPr>
            </w:pPr>
            <w:r w:rsidRPr="005E3E3F">
              <w:rPr>
                <w:b w:val="0"/>
                <w:sz w:val="20"/>
                <w:szCs w:val="20"/>
              </w:rPr>
              <w:t>- граница муниципального образования</w:t>
            </w:r>
          </w:p>
        </w:tc>
      </w:tr>
      <w:tr w:rsidR="002F128D" w:rsidRPr="005E3E3F" w14:paraId="12626CC8" w14:textId="77777777" w:rsidTr="00EA63C3">
        <w:trPr>
          <w:trHeight w:val="65"/>
        </w:trPr>
        <w:tc>
          <w:tcPr>
            <w:tcW w:w="1196" w:type="pct"/>
            <w:tcBorders>
              <w:right w:val="single" w:sz="4" w:space="0" w:color="auto"/>
            </w:tcBorders>
            <w:shd w:val="clear" w:color="auto" w:fill="auto"/>
            <w:vAlign w:val="bottom"/>
          </w:tcPr>
          <w:p w14:paraId="70ECFAE2" w14:textId="2BD39973" w:rsidR="002F128D" w:rsidRDefault="002F128D" w:rsidP="00EA63C3">
            <w:pPr>
              <w:pStyle w:val="40"/>
              <w:rPr>
                <w:noProof/>
              </w:rPr>
            </w:pPr>
            <w:r>
              <w:rPr>
                <w:b w:val="0"/>
                <w:bCs/>
                <w:iCs/>
                <w:sz w:val="20"/>
                <w:szCs w:val="20"/>
              </w:rPr>
              <w:t xml:space="preserve">Курская область, </w:t>
            </w:r>
            <w:r w:rsidR="00855E2D" w:rsidRPr="00855E2D">
              <w:rPr>
                <w:b w:val="0"/>
                <w:bCs/>
                <w:iCs/>
                <w:sz w:val="20"/>
                <w:szCs w:val="20"/>
              </w:rPr>
              <w:t>Конышевский</w:t>
            </w:r>
            <w:r>
              <w:rPr>
                <w:b w:val="0"/>
                <w:bCs/>
                <w:iCs/>
                <w:sz w:val="20"/>
                <w:szCs w:val="20"/>
              </w:rPr>
              <w:t xml:space="preserve"> район</w:t>
            </w:r>
          </w:p>
        </w:tc>
        <w:tc>
          <w:tcPr>
            <w:tcW w:w="3804" w:type="pct"/>
            <w:tcBorders>
              <w:left w:val="single" w:sz="4" w:space="0" w:color="auto"/>
            </w:tcBorders>
            <w:shd w:val="clear" w:color="auto" w:fill="auto"/>
            <w:vAlign w:val="bottom"/>
          </w:tcPr>
          <w:p w14:paraId="4E61A0CB" w14:textId="77777777" w:rsidR="002F128D" w:rsidRPr="005E3E3F" w:rsidRDefault="002F128D" w:rsidP="00EA63C3">
            <w:pPr>
              <w:pStyle w:val="40"/>
              <w:jc w:val="left"/>
              <w:rPr>
                <w:b w:val="0"/>
                <w:sz w:val="20"/>
                <w:szCs w:val="20"/>
              </w:rPr>
            </w:pPr>
            <w:r>
              <w:rPr>
                <w:b w:val="0"/>
                <w:bCs/>
                <w:sz w:val="20"/>
                <w:szCs w:val="20"/>
              </w:rPr>
              <w:t>- обозначение муниципального образования</w:t>
            </w:r>
          </w:p>
        </w:tc>
      </w:tr>
      <w:tr w:rsidR="002F128D" w:rsidRPr="005E3E3F" w14:paraId="43995B95" w14:textId="77777777" w:rsidTr="00EA63C3">
        <w:trPr>
          <w:trHeight w:val="65"/>
        </w:trPr>
        <w:tc>
          <w:tcPr>
            <w:tcW w:w="5000" w:type="pct"/>
            <w:gridSpan w:val="2"/>
            <w:shd w:val="clear" w:color="auto" w:fill="auto"/>
            <w:vAlign w:val="bottom"/>
          </w:tcPr>
          <w:p w14:paraId="64F3F0BF" w14:textId="77777777" w:rsidR="002F128D" w:rsidRDefault="002F128D" w:rsidP="00EA63C3">
            <w:pPr>
              <w:pStyle w:val="30"/>
              <w:jc w:val="left"/>
              <w:rPr>
                <w:sz w:val="18"/>
                <w:szCs w:val="18"/>
                <w:vertAlign w:val="baseline"/>
              </w:rPr>
            </w:pPr>
          </w:p>
          <w:p w14:paraId="7D67C326" w14:textId="4384C223" w:rsidR="002F128D" w:rsidRDefault="002F128D" w:rsidP="00EA63C3">
            <w:pPr>
              <w:pStyle w:val="30"/>
              <w:jc w:val="left"/>
              <w:rPr>
                <w:sz w:val="18"/>
                <w:szCs w:val="18"/>
                <w:vertAlign w:val="baseline"/>
              </w:rPr>
            </w:pPr>
            <w:r>
              <w:rPr>
                <w:sz w:val="18"/>
                <w:szCs w:val="18"/>
                <w:vertAlign w:val="baseline"/>
              </w:rPr>
              <w:t xml:space="preserve">   Подпись _______________________ </w:t>
            </w:r>
          </w:p>
          <w:p w14:paraId="10B67B00" w14:textId="49A079E1" w:rsidR="002F128D" w:rsidRPr="005E3E3F" w:rsidRDefault="002F128D" w:rsidP="00EA63C3">
            <w:pPr>
              <w:pStyle w:val="40"/>
              <w:jc w:val="right"/>
              <w:rPr>
                <w:b w:val="0"/>
                <w:sz w:val="20"/>
                <w:szCs w:val="20"/>
              </w:rPr>
            </w:pPr>
            <w:r>
              <w:rPr>
                <w:b w:val="0"/>
                <w:sz w:val="18"/>
                <w:szCs w:val="18"/>
              </w:rPr>
              <w:t>Дата   "</w:t>
            </w:r>
            <w:r w:rsidR="004A7AF4">
              <w:rPr>
                <w:b w:val="0"/>
                <w:sz w:val="18"/>
                <w:szCs w:val="18"/>
              </w:rPr>
              <w:t>14</w:t>
            </w:r>
            <w:r>
              <w:rPr>
                <w:b w:val="0"/>
                <w:sz w:val="18"/>
                <w:szCs w:val="18"/>
              </w:rPr>
              <w:t xml:space="preserve"> "        </w:t>
            </w:r>
            <w:r w:rsidR="004A7AF4">
              <w:rPr>
                <w:b w:val="0"/>
                <w:sz w:val="18"/>
                <w:szCs w:val="18"/>
              </w:rPr>
              <w:t>01</w:t>
            </w:r>
            <w:r>
              <w:rPr>
                <w:b w:val="0"/>
                <w:sz w:val="18"/>
                <w:szCs w:val="18"/>
              </w:rPr>
              <w:t xml:space="preserve">         202</w:t>
            </w:r>
            <w:r w:rsidR="00233386">
              <w:rPr>
                <w:b w:val="0"/>
                <w:sz w:val="18"/>
                <w:szCs w:val="18"/>
              </w:rPr>
              <w:t>5</w:t>
            </w:r>
            <w:r>
              <w:rPr>
                <w:b w:val="0"/>
                <w:sz w:val="18"/>
                <w:szCs w:val="18"/>
              </w:rPr>
              <w:t xml:space="preserve"> г.</w:t>
            </w:r>
          </w:p>
        </w:tc>
      </w:tr>
      <w:tr w:rsidR="002F128D" w:rsidRPr="00BE6F5F" w14:paraId="60AEE2B8" w14:textId="77777777" w:rsidTr="00EA63C3">
        <w:trPr>
          <w:trHeight w:val="72"/>
        </w:trPr>
        <w:tc>
          <w:tcPr>
            <w:tcW w:w="5000" w:type="pct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6D5B3FE3" w14:textId="77777777" w:rsidR="002F128D" w:rsidRPr="00BE6F5F" w:rsidRDefault="002F128D" w:rsidP="00EA63C3">
            <w:pPr>
              <w:pStyle w:val="30"/>
              <w:jc w:val="left"/>
              <w:rPr>
                <w:sz w:val="18"/>
                <w:szCs w:val="18"/>
                <w:vertAlign w:val="baseline"/>
              </w:rPr>
            </w:pPr>
            <w:r w:rsidRPr="00BE6F5F">
              <w:rPr>
                <w:sz w:val="18"/>
                <w:szCs w:val="18"/>
                <w:vertAlign w:val="baseline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14:paraId="14E28ADD" w14:textId="77777777" w:rsidR="002F128D" w:rsidRDefault="002F128D"/>
    <w:p w14:paraId="678923FD" w14:textId="77777777" w:rsidR="002F128D" w:rsidRDefault="002F128D"/>
    <w:p w14:paraId="7CF8B14E" w14:textId="77777777" w:rsidR="002F128D" w:rsidRDefault="002F128D" w:rsidP="00EA63C3">
      <w:pPr>
        <w:pStyle w:val="30"/>
        <w:jc w:val="left"/>
        <w:rPr>
          <w:sz w:val="10"/>
          <w:szCs w:val="10"/>
        </w:rPr>
      </w:pPr>
    </w:p>
    <w:p w14:paraId="6457BDD4" w14:textId="77777777" w:rsidR="002F128D" w:rsidRDefault="002F128D" w:rsidP="00EA63C3">
      <w:pPr>
        <w:pStyle w:val="30"/>
        <w:jc w:val="left"/>
        <w:rPr>
          <w:sz w:val="10"/>
          <w:szCs w:val="10"/>
        </w:rPr>
      </w:pPr>
    </w:p>
    <w:p w14:paraId="5F8E1C5D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p w14:paraId="167793A4" w14:textId="77777777" w:rsidR="002F128D" w:rsidRDefault="002F128D" w:rsidP="00EA63C3">
      <w:pPr>
        <w:pStyle w:val="30"/>
        <w:jc w:val="left"/>
        <w:rPr>
          <w:sz w:val="10"/>
          <w:szCs w:val="10"/>
        </w:rPr>
      </w:pPr>
    </w:p>
    <w:tbl>
      <w:tblPr>
        <w:tblW w:w="9499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272"/>
        <w:gridCol w:w="7227"/>
      </w:tblGrid>
      <w:tr w:rsidR="002F128D" w:rsidRPr="000C1BF3" w14:paraId="7F7ED892" w14:textId="77777777" w:rsidTr="00EA63C3">
        <w:trPr>
          <w:trHeight w:val="368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7B5CF6A8" w14:textId="77777777" w:rsidR="002F128D" w:rsidRPr="002F254A" w:rsidRDefault="002F128D" w:rsidP="00EA63C3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2F254A">
              <w:rPr>
                <w:sz w:val="24"/>
                <w:szCs w:val="24"/>
              </w:rPr>
              <w:lastRenderedPageBreak/>
              <w:t>СХЕМА РАСПОЛОЖЕНИЯ ГРАНИЦ   ПУБЛИЧНОГО СЕРВИТУТА</w:t>
            </w:r>
          </w:p>
          <w:p w14:paraId="4FC91182" w14:textId="3A17F108" w:rsidR="00EA63C3" w:rsidRDefault="00EA63C3" w:rsidP="00EA63C3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>для использования земельных участков в целях эксплуатации существующего объекта энергетики</w:t>
            </w:r>
            <w:r w:rsidR="00FF1EA7"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воздушная линия электропередачи высокого напряжения вл-35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«Дмитриев-Матвеевка»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протяженность по трассе 12000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 от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</w:p>
          <w:p w14:paraId="6FB18ECD" w14:textId="77777777" w:rsidR="00EA63C3" w:rsidRDefault="00EA63C3" w:rsidP="00EA63C3">
            <w:pPr>
              <w:pStyle w:val="12"/>
              <w:rPr>
                <w:bCs/>
                <w:caps w:val="0"/>
                <w:sz w:val="24"/>
                <w:szCs w:val="24"/>
                <w:u w:val="single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«Куток»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до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Матвеевка</w:t>
            </w:r>
            <w:r>
              <w:rPr>
                <w:b w:val="0"/>
                <w:bCs/>
                <w:caps w:val="0"/>
                <w:sz w:val="24"/>
                <w:szCs w:val="24"/>
              </w:rPr>
              <w:t>»</w:t>
            </w:r>
          </w:p>
          <w:p w14:paraId="2A5A0D41" w14:textId="77777777" w:rsidR="002F128D" w:rsidRDefault="002F128D" w:rsidP="00EA63C3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0C1BF3">
              <w:rPr>
                <w:b w:val="0"/>
                <w:caps w:val="0"/>
                <w:sz w:val="24"/>
                <w:szCs w:val="20"/>
              </w:rPr>
              <w:t>(наименование объекта)</w:t>
            </w:r>
          </w:p>
          <w:p w14:paraId="36D75FB1" w14:textId="7E2518C0" w:rsidR="002F128D" w:rsidRPr="000C1BF3" w:rsidRDefault="002F128D" w:rsidP="00EE1EC7">
            <w:pPr>
              <w:pStyle w:val="12"/>
              <w:rPr>
                <w:bCs/>
                <w:sz w:val="24"/>
                <w:szCs w:val="24"/>
                <w:u w:val="single"/>
              </w:rPr>
            </w:pPr>
            <w:r w:rsidRPr="000C1BF3">
              <w:rPr>
                <w:bCs/>
                <w:caps w:val="0"/>
                <w:sz w:val="24"/>
                <w:szCs w:val="24"/>
              </w:rPr>
              <w:t>План границ объекта</w:t>
            </w:r>
          </w:p>
        </w:tc>
      </w:tr>
      <w:tr w:rsidR="002F128D" w14:paraId="0D3A25A2" w14:textId="77777777" w:rsidTr="00EA63C3">
        <w:trPr>
          <w:trHeight w:val="9365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40475FFC" w14:textId="63AD1BC3" w:rsidR="002F128D" w:rsidRPr="00855E2D" w:rsidRDefault="00EA26D1" w:rsidP="00EA63C3">
            <w:pPr>
              <w:jc w:val="center"/>
              <w:rPr>
                <w:b/>
                <w:sz w:val="21"/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107D9129" wp14:editId="0DFB14AC">
                  <wp:extent cx="5943600" cy="5943600"/>
                  <wp:effectExtent l="0" t="0" r="0" b="0"/>
                  <wp:docPr id="2140504189" name="Рисунок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59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28D" w:rsidRPr="00D57CDB" w14:paraId="627F05F3" w14:textId="77777777" w:rsidTr="00EA63C3">
        <w:trPr>
          <w:trHeight w:val="65"/>
        </w:trPr>
        <w:tc>
          <w:tcPr>
            <w:tcW w:w="5000" w:type="pct"/>
            <w:gridSpan w:val="2"/>
            <w:shd w:val="clear" w:color="auto" w:fill="auto"/>
          </w:tcPr>
          <w:p w14:paraId="0AC27E96" w14:textId="77777777" w:rsidR="002F128D" w:rsidRPr="00D57CDB" w:rsidRDefault="002F128D" w:rsidP="00EA63C3">
            <w:pPr>
              <w:pStyle w:val="50"/>
              <w:rPr>
                <w:sz w:val="22"/>
                <w:szCs w:val="22"/>
                <w:lang w:val="ru-RU"/>
              </w:rPr>
            </w:pPr>
            <w:r w:rsidRPr="00217A27">
              <w:rPr>
                <w:sz w:val="22"/>
                <w:szCs w:val="22"/>
              </w:rPr>
              <w:t>Масштаб 1</w:t>
            </w:r>
            <w:r>
              <w:rPr>
                <w:sz w:val="22"/>
                <w:szCs w:val="22"/>
              </w:rPr>
              <w:t>:</w:t>
            </w:r>
            <w:r>
              <w:rPr>
                <w:sz w:val="22"/>
                <w:szCs w:val="22"/>
                <w:lang w:val="ru-RU"/>
              </w:rPr>
              <w:t>2</w:t>
            </w:r>
            <w:r w:rsidRPr="00D57CDB">
              <w:rPr>
                <w:sz w:val="22"/>
                <w:szCs w:val="22"/>
                <w:lang w:val="ru-RU"/>
              </w:rPr>
              <w:t>000</w:t>
            </w:r>
          </w:p>
        </w:tc>
      </w:tr>
      <w:tr w:rsidR="002F128D" w:rsidRPr="00217A27" w14:paraId="25AB785B" w14:textId="77777777" w:rsidTr="00EA63C3">
        <w:trPr>
          <w:trHeight w:val="65"/>
        </w:trPr>
        <w:tc>
          <w:tcPr>
            <w:tcW w:w="5000" w:type="pct"/>
            <w:gridSpan w:val="2"/>
            <w:tcBorders>
              <w:bottom w:val="single" w:sz="4" w:space="0" w:color="auto"/>
            </w:tcBorders>
            <w:shd w:val="clear" w:color="auto" w:fill="auto"/>
            <w:vAlign w:val="bottom"/>
          </w:tcPr>
          <w:p w14:paraId="3E1423BA" w14:textId="77777777" w:rsidR="002F128D" w:rsidRPr="00217A27" w:rsidRDefault="002F128D" w:rsidP="00EA63C3">
            <w:pPr>
              <w:pStyle w:val="30"/>
              <w:jc w:val="left"/>
              <w:rPr>
                <w:sz w:val="22"/>
                <w:szCs w:val="22"/>
                <w:vertAlign w:val="baseline"/>
              </w:rPr>
            </w:pPr>
            <w:r>
              <w:rPr>
                <w:b/>
                <w:sz w:val="22"/>
                <w:szCs w:val="22"/>
                <w:vertAlign w:val="baseline"/>
              </w:rPr>
              <w:t xml:space="preserve">                                     </w:t>
            </w:r>
            <w:r w:rsidRPr="00925CD6">
              <w:rPr>
                <w:b/>
                <w:sz w:val="22"/>
                <w:szCs w:val="22"/>
                <w:vertAlign w:val="baseline"/>
              </w:rPr>
              <w:t>Используемые условные знаки и обозначения:</w:t>
            </w:r>
          </w:p>
        </w:tc>
      </w:tr>
      <w:tr w:rsidR="002F128D" w:rsidRPr="005E3E3F" w14:paraId="727CAB24" w14:textId="77777777" w:rsidTr="00EA63C3">
        <w:trPr>
          <w:trHeight w:val="65"/>
        </w:trPr>
        <w:tc>
          <w:tcPr>
            <w:tcW w:w="1196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34F01C" w14:textId="26A70265" w:rsidR="002F128D" w:rsidRPr="00E0123F" w:rsidRDefault="00FF5BCB" w:rsidP="00EA63C3">
            <w:pPr>
              <w:pStyle w:val="40"/>
              <w:rPr>
                <w:noProof/>
                <w:sz w:val="22"/>
                <w:szCs w:val="22"/>
              </w:rPr>
            </w:pPr>
            <w:r w:rsidRPr="00972C0D">
              <w:rPr>
                <w:noProof/>
                <w:sz w:val="22"/>
                <w:szCs w:val="22"/>
              </w:rPr>
              <w:drawing>
                <wp:inline distT="0" distB="0" distL="0" distR="0" wp14:anchorId="7573ED21" wp14:editId="01E12096">
                  <wp:extent cx="148590" cy="116840"/>
                  <wp:effectExtent l="0" t="0" r="0" b="0"/>
                  <wp:docPr id="156" name="Рисунок 7" descr="Отпайка ВЛЗ 10кВ на ТП №498 (ВЛ-10 кВ №1 Синдякино ПС Синдякино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Отпайка ВЛЗ 10кВ на ТП №498 (ВЛ-10 кВ №1 Синдякино ПС Синдякино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F128D" w:rsidRPr="00E0123F">
              <w:rPr>
                <w:b w:val="0"/>
                <w:noProof/>
                <w:sz w:val="22"/>
                <w:szCs w:val="22"/>
              </w:rPr>
              <w:t>1</w:t>
            </w:r>
          </w:p>
        </w:tc>
        <w:tc>
          <w:tcPr>
            <w:tcW w:w="3804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FEC2CBB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характерная точка границы публичного сервитута </w:t>
            </w:r>
          </w:p>
        </w:tc>
      </w:tr>
      <w:tr w:rsidR="002F128D" w:rsidRPr="005E3E3F" w14:paraId="2E0DC2BE" w14:textId="77777777" w:rsidTr="00EA63C3">
        <w:trPr>
          <w:trHeight w:val="65"/>
        </w:trPr>
        <w:tc>
          <w:tcPr>
            <w:tcW w:w="1196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BE8089" w14:textId="6D799BFC" w:rsidR="002F128D" w:rsidRPr="00107143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63712" behindDoc="0" locked="0" layoutInCell="1" allowOverlap="1" wp14:anchorId="14768A0C" wp14:editId="4C157014">
                      <wp:simplePos x="0" y="0"/>
                      <wp:positionH relativeFrom="column">
                        <wp:posOffset>52070</wp:posOffset>
                      </wp:positionH>
                      <wp:positionV relativeFrom="paragraph">
                        <wp:posOffset>88264</wp:posOffset>
                      </wp:positionV>
                      <wp:extent cx="800100" cy="0"/>
                      <wp:effectExtent l="0" t="0" r="0" b="0"/>
                      <wp:wrapNone/>
                      <wp:docPr id="1504797261" name="Прямая со стрелкой 6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BD4647" id="Прямая со стрелкой 681" o:spid="_x0000_s1026" type="#_x0000_t32" style="position:absolute;margin-left:4.1pt;margin-top:6.95pt;width:63pt;height:0;z-index:25176371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" strokecolor="red" strokeweight="1.5pt"/>
                  </w:pict>
                </mc:Fallback>
              </mc:AlternateContent>
            </w:r>
          </w:p>
        </w:tc>
        <w:tc>
          <w:tcPr>
            <w:tcW w:w="3804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E55D65F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проектная граница  публичного сервитута </w:t>
            </w:r>
          </w:p>
        </w:tc>
      </w:tr>
      <w:tr w:rsidR="002F128D" w:rsidRPr="005E3E3F" w14:paraId="417911B5" w14:textId="77777777" w:rsidTr="00EA63C3">
        <w:trPr>
          <w:trHeight w:val="65"/>
        </w:trPr>
        <w:tc>
          <w:tcPr>
            <w:tcW w:w="1196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0F4D0C2" w14:textId="1F06660D" w:rsidR="002F128D" w:rsidRPr="00D1216B" w:rsidRDefault="00FF5BCB" w:rsidP="00EA63C3">
            <w:pPr>
              <w:pStyle w:val="40"/>
              <w:rPr>
                <w:color w:val="33CC33"/>
              </w:rPr>
            </w:pPr>
            <w:r>
              <w:rPr>
                <w:noProof/>
              </w:rPr>
              <w:drawing>
                <wp:anchor distT="0" distB="0" distL="114300" distR="114300" simplePos="0" relativeHeight="251764736" behindDoc="1" locked="0" layoutInCell="1" allowOverlap="1" wp14:anchorId="229ABC83" wp14:editId="596BFE44">
                  <wp:simplePos x="0" y="0"/>
                  <wp:positionH relativeFrom="column">
                    <wp:posOffset>575310</wp:posOffset>
                  </wp:positionH>
                  <wp:positionV relativeFrom="paragraph">
                    <wp:posOffset>29845</wp:posOffset>
                  </wp:positionV>
                  <wp:extent cx="104775" cy="104775"/>
                  <wp:effectExtent l="0" t="0" r="0" b="0"/>
                  <wp:wrapNone/>
                  <wp:docPr id="393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10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65760" behindDoc="0" locked="0" layoutInCell="1" allowOverlap="1" wp14:anchorId="253EB260" wp14:editId="49C153C5">
                      <wp:simplePos x="0" y="0"/>
                      <wp:positionH relativeFrom="column">
                        <wp:posOffset>29210</wp:posOffset>
                      </wp:positionH>
                      <wp:positionV relativeFrom="paragraph">
                        <wp:posOffset>63499</wp:posOffset>
                      </wp:positionV>
                      <wp:extent cx="447675" cy="0"/>
                      <wp:effectExtent l="0" t="0" r="0" b="0"/>
                      <wp:wrapNone/>
                      <wp:docPr id="1878492327" name="Прямая соединительная линия 6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4767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92D05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2124AB4" id="Прямая соединительная линия 679" o:spid="_x0000_s1026" style="position:absolute;z-index:25176576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" strokecolor="#92d050" strokeweight="1.5pt">
                      <o:lock v:ext="edit" shapetype="f"/>
                    </v:line>
                  </w:pict>
                </mc:Fallback>
              </mc:AlternateContent>
            </w:r>
            <w:r w:rsidR="002F128D">
              <w:t xml:space="preserve">          </w:t>
            </w:r>
            <w:r w:rsidR="002F128D" w:rsidRPr="00D1216B">
              <w:rPr>
                <w:color w:val="33CC33"/>
              </w:rPr>
              <w:t xml:space="preserve">74   </w:t>
            </w:r>
          </w:p>
        </w:tc>
        <w:tc>
          <w:tcPr>
            <w:tcW w:w="3804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AF9853C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линия электропередачи и опора с её номером</w:t>
            </w:r>
          </w:p>
        </w:tc>
      </w:tr>
      <w:tr w:rsidR="002F128D" w:rsidRPr="005E3E3F" w14:paraId="766B80BC" w14:textId="77777777" w:rsidTr="00EA63C3">
        <w:trPr>
          <w:trHeight w:val="65"/>
        </w:trPr>
        <w:tc>
          <w:tcPr>
            <w:tcW w:w="1196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CA92E75" w14:textId="77777777" w:rsidR="002F128D" w:rsidRPr="007952FA" w:rsidRDefault="002F128D" w:rsidP="00EA63C3">
            <w:pPr>
              <w:pStyle w:val="40"/>
              <w:rPr>
                <w:b w:val="0"/>
                <w:sz w:val="20"/>
                <w:szCs w:val="20"/>
              </w:rPr>
            </w:pPr>
            <w:r w:rsidRPr="007952FA">
              <w:rPr>
                <w:b w:val="0"/>
                <w:sz w:val="20"/>
                <w:szCs w:val="20"/>
              </w:rPr>
              <w:t>46:23:220701:55</w:t>
            </w:r>
          </w:p>
        </w:tc>
        <w:tc>
          <w:tcPr>
            <w:tcW w:w="3804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168394F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кадастровый номер земельного участка</w:t>
            </w:r>
          </w:p>
        </w:tc>
      </w:tr>
      <w:tr w:rsidR="002F128D" w:rsidRPr="005E3E3F" w14:paraId="6390A0C5" w14:textId="77777777" w:rsidTr="00EA63C3">
        <w:trPr>
          <w:trHeight w:val="65"/>
        </w:trPr>
        <w:tc>
          <w:tcPr>
            <w:tcW w:w="1196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536A1DD" w14:textId="32A8BA2A" w:rsidR="002F128D" w:rsidRPr="00E0123F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67808" behindDoc="0" locked="0" layoutInCell="1" allowOverlap="1" wp14:anchorId="714DDCF8" wp14:editId="193F7643">
                      <wp:simplePos x="0" y="0"/>
                      <wp:positionH relativeFrom="column">
                        <wp:posOffset>63500</wp:posOffset>
                      </wp:positionH>
                      <wp:positionV relativeFrom="paragraph">
                        <wp:posOffset>67309</wp:posOffset>
                      </wp:positionV>
                      <wp:extent cx="752475" cy="0"/>
                      <wp:effectExtent l="0" t="0" r="0" b="0"/>
                      <wp:wrapNone/>
                      <wp:docPr id="1354071853" name="Прямая со стрелкой 6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524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37630D" id="Прямая со стрелкой 677" o:spid="_x0000_s1026" type="#_x0000_t32" style="position:absolute;margin-left:5pt;margin-top:5.3pt;width:59.25pt;height:0;z-index:25176780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" strokeweight="1.5pt"/>
                  </w:pict>
                </mc:Fallback>
              </mc:AlternateContent>
            </w:r>
          </w:p>
        </w:tc>
        <w:tc>
          <w:tcPr>
            <w:tcW w:w="3804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BEC4E9C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существующая часть границы земельного участка</w:t>
            </w:r>
          </w:p>
        </w:tc>
      </w:tr>
      <w:tr w:rsidR="002F128D" w:rsidRPr="005E3E3F" w14:paraId="448F6229" w14:textId="77777777" w:rsidTr="00EA63C3">
        <w:trPr>
          <w:trHeight w:val="65"/>
        </w:trPr>
        <w:tc>
          <w:tcPr>
            <w:tcW w:w="1196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748733" w14:textId="77777777" w:rsidR="002F128D" w:rsidRPr="007952FA" w:rsidRDefault="002F128D" w:rsidP="00EA63C3">
            <w:pPr>
              <w:pStyle w:val="40"/>
              <w:rPr>
                <w:b w:val="0"/>
                <w:color w:val="0070C0"/>
                <w:sz w:val="20"/>
                <w:szCs w:val="20"/>
              </w:rPr>
            </w:pPr>
            <w:r w:rsidRPr="00D37130">
              <w:rPr>
                <w:b w:val="0"/>
                <w:color w:val="0033CC"/>
                <w:sz w:val="20"/>
                <w:szCs w:val="20"/>
              </w:rPr>
              <w:t>46:23:220701</w:t>
            </w:r>
          </w:p>
        </w:tc>
        <w:tc>
          <w:tcPr>
            <w:tcW w:w="3804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7737D02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номер кадастрового квартала</w:t>
            </w:r>
          </w:p>
        </w:tc>
      </w:tr>
      <w:tr w:rsidR="002F128D" w:rsidRPr="005E3E3F" w14:paraId="2701768F" w14:textId="77777777" w:rsidTr="00EA63C3">
        <w:trPr>
          <w:trHeight w:val="65"/>
        </w:trPr>
        <w:tc>
          <w:tcPr>
            <w:tcW w:w="1196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BB58DB8" w14:textId="7F34B2FE" w:rsidR="002F128D" w:rsidRPr="00A54E38" w:rsidRDefault="00FF5BCB" w:rsidP="00EA63C3">
            <w:pPr>
              <w:pStyle w:val="40"/>
              <w:rPr>
                <w:b w:val="0"/>
                <w:color w:val="00B0F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68832" behindDoc="0" locked="0" layoutInCell="1" allowOverlap="1" wp14:anchorId="53231CF7" wp14:editId="488DB3BA">
                      <wp:simplePos x="0" y="0"/>
                      <wp:positionH relativeFrom="column">
                        <wp:posOffset>59690</wp:posOffset>
                      </wp:positionH>
                      <wp:positionV relativeFrom="paragraph">
                        <wp:posOffset>71119</wp:posOffset>
                      </wp:positionV>
                      <wp:extent cx="850265" cy="0"/>
                      <wp:effectExtent l="0" t="0" r="0" b="0"/>
                      <wp:wrapNone/>
                      <wp:docPr id="1203130182" name="Прямая со стрелкой 6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5026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CE100F" id="Прямая со стрелкой 675" o:spid="_x0000_s1026" type="#_x0000_t32" style="position:absolute;margin-left:4.7pt;margin-top:5.6pt;width:66.95pt;height:0;z-index:2517688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" strokecolor="blue" strokeweight="1pt"/>
                  </w:pict>
                </mc:Fallback>
              </mc:AlternateContent>
            </w:r>
          </w:p>
        </w:tc>
        <w:tc>
          <w:tcPr>
            <w:tcW w:w="3804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F0AA8FC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граница кадастрового квартала</w:t>
            </w:r>
          </w:p>
        </w:tc>
      </w:tr>
      <w:tr w:rsidR="002F128D" w:rsidRPr="005E3E3F" w14:paraId="49B3FFCE" w14:textId="77777777" w:rsidTr="00EA63C3">
        <w:trPr>
          <w:trHeight w:val="65"/>
        </w:trPr>
        <w:tc>
          <w:tcPr>
            <w:tcW w:w="1196" w:type="pct"/>
            <w:tcBorders>
              <w:right w:val="single" w:sz="4" w:space="0" w:color="auto"/>
            </w:tcBorders>
            <w:shd w:val="clear" w:color="auto" w:fill="auto"/>
            <w:vAlign w:val="bottom"/>
          </w:tcPr>
          <w:p w14:paraId="7E2E0976" w14:textId="79E1A65B" w:rsidR="002F128D" w:rsidRPr="00846CCB" w:rsidRDefault="00FF5BCB" w:rsidP="00EA63C3">
            <w:pPr>
              <w:pStyle w:val="40"/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66784" behindDoc="0" locked="0" layoutInCell="1" allowOverlap="1" wp14:anchorId="051B07C6" wp14:editId="6731BB0C">
                      <wp:simplePos x="0" y="0"/>
                      <wp:positionH relativeFrom="column">
                        <wp:posOffset>139700</wp:posOffset>
                      </wp:positionH>
                      <wp:positionV relativeFrom="paragraph">
                        <wp:posOffset>75564</wp:posOffset>
                      </wp:positionV>
                      <wp:extent cx="800100" cy="0"/>
                      <wp:effectExtent l="0" t="0" r="0" b="0"/>
                      <wp:wrapNone/>
                      <wp:docPr id="98987083" name="Прямая со стрелкой 6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A70B3F" id="Прямая со стрелкой 673" o:spid="_x0000_s1026" type="#_x0000_t32" style="position:absolute;margin-left:11pt;margin-top:5.95pt;width:63pt;height:0;z-index:25176678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" strokecolor="red" strokeweight="1.5pt">
                      <v:stroke dashstyle="longDashDot"/>
                    </v:shape>
                  </w:pict>
                </mc:Fallback>
              </mc:AlternateContent>
            </w:r>
          </w:p>
        </w:tc>
        <w:tc>
          <w:tcPr>
            <w:tcW w:w="3804" w:type="pct"/>
            <w:tcBorders>
              <w:left w:val="single" w:sz="4" w:space="0" w:color="auto"/>
            </w:tcBorders>
            <w:shd w:val="clear" w:color="auto" w:fill="auto"/>
            <w:vAlign w:val="bottom"/>
          </w:tcPr>
          <w:p w14:paraId="472DF8F1" w14:textId="77777777" w:rsidR="002F128D" w:rsidRPr="005E3E3F" w:rsidRDefault="002F128D" w:rsidP="00EA63C3">
            <w:pPr>
              <w:pStyle w:val="40"/>
              <w:jc w:val="left"/>
              <w:rPr>
                <w:b w:val="0"/>
                <w:sz w:val="20"/>
                <w:szCs w:val="20"/>
              </w:rPr>
            </w:pPr>
            <w:r w:rsidRPr="005E3E3F">
              <w:rPr>
                <w:b w:val="0"/>
                <w:sz w:val="20"/>
                <w:szCs w:val="20"/>
              </w:rPr>
              <w:t>- граница муниципального образования</w:t>
            </w:r>
          </w:p>
        </w:tc>
      </w:tr>
    </w:tbl>
    <w:p w14:paraId="0467A8D0" w14:textId="77777777" w:rsidR="002F128D" w:rsidRDefault="002F128D" w:rsidP="00EA63C3">
      <w:pPr>
        <w:pStyle w:val="30"/>
        <w:jc w:val="left"/>
        <w:rPr>
          <w:sz w:val="10"/>
          <w:szCs w:val="10"/>
        </w:rPr>
      </w:pPr>
    </w:p>
    <w:p w14:paraId="17C3E9D0" w14:textId="77777777" w:rsidR="002F128D" w:rsidRDefault="002F128D" w:rsidP="00EA63C3">
      <w:pPr>
        <w:pStyle w:val="30"/>
        <w:jc w:val="left"/>
        <w:rPr>
          <w:sz w:val="10"/>
          <w:szCs w:val="10"/>
        </w:rPr>
      </w:pPr>
    </w:p>
    <w:p w14:paraId="31196662" w14:textId="77777777" w:rsidR="00B35083" w:rsidRDefault="00B35083" w:rsidP="00EA63C3">
      <w:pPr>
        <w:pStyle w:val="30"/>
        <w:jc w:val="left"/>
        <w:rPr>
          <w:sz w:val="10"/>
          <w:szCs w:val="10"/>
        </w:rPr>
      </w:pPr>
    </w:p>
    <w:p w14:paraId="2AAACE4F" w14:textId="77777777" w:rsidR="002F128D" w:rsidRDefault="002F128D" w:rsidP="00EA63C3">
      <w:pPr>
        <w:pStyle w:val="30"/>
        <w:jc w:val="left"/>
        <w:rPr>
          <w:sz w:val="10"/>
          <w:szCs w:val="10"/>
        </w:rPr>
      </w:pPr>
    </w:p>
    <w:p w14:paraId="51ED9785" w14:textId="7F25AF4C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tbl>
      <w:tblPr>
        <w:tblW w:w="9640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271"/>
        <w:gridCol w:w="7369"/>
      </w:tblGrid>
      <w:tr w:rsidR="002F128D" w:rsidRPr="004F7259" w14:paraId="0118BE4E" w14:textId="77777777" w:rsidTr="00746F08">
        <w:trPr>
          <w:trHeight w:val="368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123E52A2" w14:textId="77777777" w:rsidR="002F128D" w:rsidRPr="002F254A" w:rsidRDefault="002F128D" w:rsidP="00EA63C3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2F254A">
              <w:rPr>
                <w:sz w:val="24"/>
                <w:szCs w:val="24"/>
              </w:rPr>
              <w:lastRenderedPageBreak/>
              <w:t>СХЕМА РАСПОЛОЖЕНИЯ ГРАНИЦ   ПУБЛИЧНОГО СЕРВИТУТА</w:t>
            </w:r>
            <w:bookmarkStart w:id="0" w:name="_GoBack"/>
            <w:bookmarkEnd w:id="0"/>
          </w:p>
          <w:p w14:paraId="2FAB8AA3" w14:textId="6E1553A8" w:rsidR="00EA63C3" w:rsidRDefault="00EA63C3" w:rsidP="00EA63C3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>для использования земельных участков в целях эксплуатации существующего объекта энергетики</w:t>
            </w:r>
            <w:r w:rsidR="00FF1EA7"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воздушная линия электропередачи высокого напряжения вл-35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           «Дмитриев-Матвеевка»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протяженность по трассе 12000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 от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</w:p>
          <w:p w14:paraId="62F25067" w14:textId="77777777" w:rsidR="00EA63C3" w:rsidRDefault="00EA63C3" w:rsidP="00EA63C3">
            <w:pPr>
              <w:pStyle w:val="12"/>
              <w:rPr>
                <w:bCs/>
                <w:caps w:val="0"/>
                <w:sz w:val="24"/>
                <w:szCs w:val="24"/>
                <w:u w:val="single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«Куток»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до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Матвеевка</w:t>
            </w:r>
            <w:r>
              <w:rPr>
                <w:b w:val="0"/>
                <w:bCs/>
                <w:caps w:val="0"/>
                <w:sz w:val="24"/>
                <w:szCs w:val="24"/>
              </w:rPr>
              <w:t>»</w:t>
            </w:r>
          </w:p>
          <w:p w14:paraId="7ACB9D46" w14:textId="77777777" w:rsidR="002F128D" w:rsidRDefault="002F128D" w:rsidP="00EA63C3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0C1BF3">
              <w:rPr>
                <w:b w:val="0"/>
                <w:caps w:val="0"/>
                <w:sz w:val="24"/>
                <w:szCs w:val="20"/>
              </w:rPr>
              <w:t>(наименование объекта)</w:t>
            </w:r>
          </w:p>
          <w:p w14:paraId="705D92C5" w14:textId="77777777" w:rsidR="002F128D" w:rsidRDefault="002F128D" w:rsidP="00EA63C3">
            <w:pPr>
              <w:pStyle w:val="12"/>
              <w:rPr>
                <w:bCs/>
                <w:caps w:val="0"/>
                <w:sz w:val="24"/>
                <w:szCs w:val="24"/>
              </w:rPr>
            </w:pPr>
            <w:r w:rsidRPr="000C1BF3">
              <w:rPr>
                <w:bCs/>
                <w:caps w:val="0"/>
                <w:sz w:val="24"/>
                <w:szCs w:val="24"/>
              </w:rPr>
              <w:t>План границ объекта</w:t>
            </w:r>
          </w:p>
          <w:p w14:paraId="50D471A6" w14:textId="77777777" w:rsidR="002F128D" w:rsidRPr="000C1BF3" w:rsidRDefault="002F128D" w:rsidP="00EA63C3">
            <w:pPr>
              <w:pStyle w:val="12"/>
              <w:rPr>
                <w:bCs/>
                <w:sz w:val="24"/>
                <w:szCs w:val="24"/>
                <w:u w:val="single"/>
              </w:rPr>
            </w:pPr>
          </w:p>
        </w:tc>
      </w:tr>
      <w:tr w:rsidR="002F128D" w:rsidRPr="003A423E" w14:paraId="76756AD3" w14:textId="77777777" w:rsidTr="00746F08">
        <w:trPr>
          <w:trHeight w:val="9365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2D497760" w14:textId="5FEC00B4" w:rsidR="002F128D" w:rsidRDefault="00EA26D1" w:rsidP="00EA63C3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3301BB9" wp14:editId="171B50E5">
                  <wp:extent cx="5943600" cy="5943600"/>
                  <wp:effectExtent l="0" t="0" r="0" b="0"/>
                  <wp:docPr id="1064958731" name="Рисунок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59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28D" w:rsidRPr="00D57CDB" w14:paraId="6064BD8C" w14:textId="77777777" w:rsidTr="00746F08">
        <w:trPr>
          <w:trHeight w:val="65"/>
        </w:trPr>
        <w:tc>
          <w:tcPr>
            <w:tcW w:w="5000" w:type="pct"/>
            <w:gridSpan w:val="2"/>
            <w:shd w:val="clear" w:color="auto" w:fill="auto"/>
          </w:tcPr>
          <w:p w14:paraId="11901AE7" w14:textId="77777777" w:rsidR="002F128D" w:rsidRPr="00D57CDB" w:rsidRDefault="002F128D" w:rsidP="00EA63C3">
            <w:pPr>
              <w:pStyle w:val="50"/>
              <w:rPr>
                <w:sz w:val="22"/>
                <w:szCs w:val="22"/>
                <w:lang w:val="ru-RU"/>
              </w:rPr>
            </w:pPr>
            <w:r w:rsidRPr="00217A27">
              <w:rPr>
                <w:sz w:val="22"/>
                <w:szCs w:val="22"/>
              </w:rPr>
              <w:t>Масштаб 1</w:t>
            </w:r>
            <w:r>
              <w:rPr>
                <w:sz w:val="22"/>
                <w:szCs w:val="22"/>
              </w:rPr>
              <w:t>:</w:t>
            </w:r>
            <w:r>
              <w:rPr>
                <w:sz w:val="22"/>
                <w:szCs w:val="22"/>
                <w:lang w:val="ru-RU"/>
              </w:rPr>
              <w:t>2</w:t>
            </w:r>
            <w:r w:rsidRPr="00D57CDB">
              <w:rPr>
                <w:sz w:val="22"/>
                <w:szCs w:val="22"/>
                <w:lang w:val="ru-RU"/>
              </w:rPr>
              <w:t>000</w:t>
            </w:r>
          </w:p>
        </w:tc>
      </w:tr>
      <w:tr w:rsidR="002F128D" w:rsidRPr="00217A27" w14:paraId="111A44B5" w14:textId="77777777" w:rsidTr="00746F08">
        <w:trPr>
          <w:trHeight w:val="65"/>
        </w:trPr>
        <w:tc>
          <w:tcPr>
            <w:tcW w:w="5000" w:type="pct"/>
            <w:gridSpan w:val="2"/>
            <w:tcBorders>
              <w:bottom w:val="single" w:sz="4" w:space="0" w:color="auto"/>
            </w:tcBorders>
            <w:shd w:val="clear" w:color="auto" w:fill="auto"/>
            <w:vAlign w:val="bottom"/>
          </w:tcPr>
          <w:p w14:paraId="13C89574" w14:textId="77777777" w:rsidR="002F128D" w:rsidRPr="00217A27" w:rsidRDefault="002F128D" w:rsidP="00EA63C3">
            <w:pPr>
              <w:pStyle w:val="30"/>
              <w:jc w:val="left"/>
              <w:rPr>
                <w:sz w:val="22"/>
                <w:szCs w:val="22"/>
                <w:vertAlign w:val="baseline"/>
              </w:rPr>
            </w:pPr>
            <w:r>
              <w:rPr>
                <w:b/>
                <w:sz w:val="22"/>
                <w:szCs w:val="22"/>
                <w:vertAlign w:val="baseline"/>
              </w:rPr>
              <w:t xml:space="preserve">                                     </w:t>
            </w:r>
            <w:r w:rsidRPr="00925CD6">
              <w:rPr>
                <w:b/>
                <w:sz w:val="22"/>
                <w:szCs w:val="22"/>
                <w:vertAlign w:val="baseline"/>
              </w:rPr>
              <w:t>Используемые условные знаки и обозначения:</w:t>
            </w:r>
          </w:p>
        </w:tc>
      </w:tr>
      <w:tr w:rsidR="002F128D" w:rsidRPr="007952FA" w14:paraId="7EA0A2CD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CA84C2" w14:textId="0DFF334D" w:rsidR="002F128D" w:rsidRPr="00E0123F" w:rsidRDefault="00FF5BCB" w:rsidP="00EA63C3">
            <w:pPr>
              <w:pStyle w:val="40"/>
              <w:rPr>
                <w:noProof/>
                <w:sz w:val="22"/>
                <w:szCs w:val="22"/>
              </w:rPr>
            </w:pPr>
            <w:r w:rsidRPr="00972C0D">
              <w:rPr>
                <w:noProof/>
                <w:sz w:val="22"/>
                <w:szCs w:val="22"/>
              </w:rPr>
              <w:drawing>
                <wp:inline distT="0" distB="0" distL="0" distR="0" wp14:anchorId="283EC1DA" wp14:editId="4CB2C94B">
                  <wp:extent cx="148590" cy="116840"/>
                  <wp:effectExtent l="0" t="0" r="0" b="0"/>
                  <wp:docPr id="154" name="Рисунок 7" descr="Отпайка ВЛЗ 10кВ на ТП №498 (ВЛ-10 кВ №1 Синдякино ПС Синдякино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Отпайка ВЛЗ 10кВ на ТП №498 (ВЛ-10 кВ №1 Синдякино ПС Синдякино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F128D" w:rsidRPr="00E0123F">
              <w:rPr>
                <w:b w:val="0"/>
                <w:noProof/>
                <w:sz w:val="22"/>
                <w:szCs w:val="22"/>
              </w:rPr>
              <w:t>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F53D85F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характерная точка границы публичного сервитута </w:t>
            </w:r>
          </w:p>
        </w:tc>
      </w:tr>
      <w:tr w:rsidR="002F128D" w:rsidRPr="007952FA" w14:paraId="4F18BAA8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92A10F" w14:textId="358694B0" w:rsidR="002F128D" w:rsidRPr="00107143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542528" behindDoc="0" locked="0" layoutInCell="1" allowOverlap="1" wp14:anchorId="721280B0" wp14:editId="5ABD9193">
                      <wp:simplePos x="0" y="0"/>
                      <wp:positionH relativeFrom="column">
                        <wp:posOffset>52070</wp:posOffset>
                      </wp:positionH>
                      <wp:positionV relativeFrom="paragraph">
                        <wp:posOffset>88264</wp:posOffset>
                      </wp:positionV>
                      <wp:extent cx="800100" cy="0"/>
                      <wp:effectExtent l="0" t="0" r="0" b="0"/>
                      <wp:wrapNone/>
                      <wp:docPr id="677548062" name="Прямая со стрелкой 6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6D3EFE" id="Прямая со стрелкой 671" o:spid="_x0000_s1026" type="#_x0000_t32" style="position:absolute;margin-left:4.1pt;margin-top:6.95pt;width:63pt;height:0;z-index:25154252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" strokecolor="red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B39AFC3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проектная граница  публичного сервитута </w:t>
            </w:r>
          </w:p>
        </w:tc>
      </w:tr>
      <w:tr w:rsidR="002F128D" w:rsidRPr="007952FA" w14:paraId="74FA20C6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BDB1AD" w14:textId="5030D36D" w:rsidR="002F128D" w:rsidRPr="00D1216B" w:rsidRDefault="00FF5BCB" w:rsidP="00EA63C3">
            <w:pPr>
              <w:pStyle w:val="40"/>
              <w:rPr>
                <w:color w:val="33CC33"/>
              </w:rPr>
            </w:pPr>
            <w:r>
              <w:rPr>
                <w:noProof/>
              </w:rPr>
              <w:drawing>
                <wp:anchor distT="0" distB="0" distL="114300" distR="114300" simplePos="0" relativeHeight="251544576" behindDoc="1" locked="0" layoutInCell="1" allowOverlap="1" wp14:anchorId="4ADFD2E1" wp14:editId="4C9D78D1">
                  <wp:simplePos x="0" y="0"/>
                  <wp:positionH relativeFrom="column">
                    <wp:posOffset>575310</wp:posOffset>
                  </wp:positionH>
                  <wp:positionV relativeFrom="paragraph">
                    <wp:posOffset>29845</wp:posOffset>
                  </wp:positionV>
                  <wp:extent cx="104775" cy="104775"/>
                  <wp:effectExtent l="0" t="0" r="0" b="0"/>
                  <wp:wrapNone/>
                  <wp:docPr id="2006238153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10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543552" behindDoc="0" locked="0" layoutInCell="1" allowOverlap="1" wp14:anchorId="07A9CDCB" wp14:editId="0FBC00C4">
                      <wp:simplePos x="0" y="0"/>
                      <wp:positionH relativeFrom="column">
                        <wp:posOffset>29210</wp:posOffset>
                      </wp:positionH>
                      <wp:positionV relativeFrom="paragraph">
                        <wp:posOffset>63499</wp:posOffset>
                      </wp:positionV>
                      <wp:extent cx="447675" cy="0"/>
                      <wp:effectExtent l="0" t="0" r="0" b="0"/>
                      <wp:wrapNone/>
                      <wp:docPr id="1762489507" name="Прямая соединительная линия 6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4767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92D05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06E2918" id="Прямая соединительная линия 669" o:spid="_x0000_s1026" style="position:absolute;z-index:25154355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" strokecolor="#92d050" strokeweight="1.5pt">
                      <o:lock v:ext="edit" shapetype="f"/>
                    </v:line>
                  </w:pict>
                </mc:Fallback>
              </mc:AlternateContent>
            </w:r>
            <w:r w:rsidR="002F128D">
              <w:t xml:space="preserve">          </w:t>
            </w:r>
            <w:r w:rsidR="002F128D" w:rsidRPr="00D1216B">
              <w:rPr>
                <w:color w:val="33CC33"/>
              </w:rPr>
              <w:t xml:space="preserve">74   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255E9E0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линия электропередачи и опора с её номером</w:t>
            </w:r>
          </w:p>
        </w:tc>
      </w:tr>
      <w:tr w:rsidR="002F128D" w:rsidRPr="007952FA" w14:paraId="04677DAA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AC83A13" w14:textId="77777777" w:rsidR="002F128D" w:rsidRPr="007952FA" w:rsidRDefault="002F128D" w:rsidP="00EA63C3">
            <w:pPr>
              <w:pStyle w:val="40"/>
              <w:rPr>
                <w:b w:val="0"/>
                <w:sz w:val="20"/>
                <w:szCs w:val="20"/>
              </w:rPr>
            </w:pPr>
            <w:r w:rsidRPr="007952FA">
              <w:rPr>
                <w:b w:val="0"/>
                <w:sz w:val="20"/>
                <w:szCs w:val="20"/>
              </w:rPr>
              <w:t>46:23:220701:55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E68C558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кадастровый номер земельного участка</w:t>
            </w:r>
          </w:p>
        </w:tc>
      </w:tr>
      <w:tr w:rsidR="002F128D" w:rsidRPr="007952FA" w14:paraId="26CC1AC5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14C9B2F" w14:textId="51B07A0D" w:rsidR="002F128D" w:rsidRPr="00E0123F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545600" behindDoc="0" locked="0" layoutInCell="1" allowOverlap="1" wp14:anchorId="1848A63C" wp14:editId="6B19A3DE">
                      <wp:simplePos x="0" y="0"/>
                      <wp:positionH relativeFrom="column">
                        <wp:posOffset>63500</wp:posOffset>
                      </wp:positionH>
                      <wp:positionV relativeFrom="paragraph">
                        <wp:posOffset>67309</wp:posOffset>
                      </wp:positionV>
                      <wp:extent cx="752475" cy="0"/>
                      <wp:effectExtent l="0" t="0" r="0" b="0"/>
                      <wp:wrapNone/>
                      <wp:docPr id="2054615624" name="Прямая со стрелкой 6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524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72749D" id="Прямая со стрелкой 667" o:spid="_x0000_s1026" type="#_x0000_t32" style="position:absolute;margin-left:5pt;margin-top:5.3pt;width:59.25pt;height:0;z-index:25154560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2EA04EF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существующая часть границы земельного участка</w:t>
            </w:r>
          </w:p>
        </w:tc>
      </w:tr>
      <w:tr w:rsidR="002F128D" w:rsidRPr="007952FA" w14:paraId="22BC5A74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F2BB827" w14:textId="77777777" w:rsidR="002F128D" w:rsidRPr="007952FA" w:rsidRDefault="002F128D" w:rsidP="00EA63C3">
            <w:pPr>
              <w:pStyle w:val="40"/>
              <w:rPr>
                <w:b w:val="0"/>
                <w:color w:val="0070C0"/>
                <w:sz w:val="20"/>
                <w:szCs w:val="20"/>
              </w:rPr>
            </w:pPr>
            <w:r w:rsidRPr="00D37130">
              <w:rPr>
                <w:b w:val="0"/>
                <w:color w:val="0033CC"/>
                <w:sz w:val="20"/>
                <w:szCs w:val="20"/>
              </w:rPr>
              <w:t>46:23:220701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B44A009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номер кадастрового квартала</w:t>
            </w:r>
          </w:p>
        </w:tc>
      </w:tr>
      <w:tr w:rsidR="002F128D" w:rsidRPr="007952FA" w14:paraId="38136F05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EE6DE2C" w14:textId="280DC474" w:rsidR="002F128D" w:rsidRPr="00A54E38" w:rsidRDefault="00FF5BCB" w:rsidP="00EA63C3">
            <w:pPr>
              <w:pStyle w:val="40"/>
              <w:rPr>
                <w:b w:val="0"/>
                <w:color w:val="00B0F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546624" behindDoc="0" locked="0" layoutInCell="1" allowOverlap="1" wp14:anchorId="361E1C32" wp14:editId="62B3D561">
                      <wp:simplePos x="0" y="0"/>
                      <wp:positionH relativeFrom="column">
                        <wp:posOffset>59690</wp:posOffset>
                      </wp:positionH>
                      <wp:positionV relativeFrom="paragraph">
                        <wp:posOffset>71119</wp:posOffset>
                      </wp:positionV>
                      <wp:extent cx="850265" cy="0"/>
                      <wp:effectExtent l="0" t="0" r="0" b="0"/>
                      <wp:wrapNone/>
                      <wp:docPr id="1004403487" name="Прямая со стрелкой 6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5026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C147A2" id="Прямая со стрелкой 665" o:spid="_x0000_s1026" type="#_x0000_t32" style="position:absolute;margin-left:4.7pt;margin-top:5.6pt;width:66.95pt;height:0;z-index:25154662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" strokecolor="blue" strokeweight="1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9E60324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граница кадастрового квартала</w:t>
            </w:r>
          </w:p>
        </w:tc>
      </w:tr>
      <w:tr w:rsidR="002F128D" w:rsidRPr="007952FA" w14:paraId="2F3B751E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C96DEB8" w14:textId="3750106F" w:rsidR="002F128D" w:rsidRPr="00846CCB" w:rsidRDefault="00FF5BCB" w:rsidP="00EA63C3">
            <w:pPr>
              <w:pStyle w:val="40"/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547648" behindDoc="0" locked="0" layoutInCell="1" allowOverlap="1" wp14:anchorId="3C2C802F" wp14:editId="3F72EF38">
                      <wp:simplePos x="0" y="0"/>
                      <wp:positionH relativeFrom="column">
                        <wp:posOffset>139700</wp:posOffset>
                      </wp:positionH>
                      <wp:positionV relativeFrom="paragraph">
                        <wp:posOffset>75564</wp:posOffset>
                      </wp:positionV>
                      <wp:extent cx="800100" cy="0"/>
                      <wp:effectExtent l="0" t="0" r="0" b="0"/>
                      <wp:wrapNone/>
                      <wp:docPr id="819746170" name="Прямая со стрелкой 6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C4D246" id="Прямая со стрелкой 663" o:spid="_x0000_s1026" type="#_x0000_t32" style="position:absolute;margin-left:11pt;margin-top:5.95pt;width:63pt;height:0;z-index:25154764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" strokecolor="red" strokeweight="1.5pt">
                      <v:stroke dashstyle="longDashDot"/>
                    </v:shape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14:paraId="22EB12C3" w14:textId="77777777" w:rsidR="002F128D" w:rsidRPr="005E3E3F" w:rsidRDefault="002F128D" w:rsidP="00EA63C3">
            <w:pPr>
              <w:pStyle w:val="40"/>
              <w:jc w:val="left"/>
              <w:rPr>
                <w:b w:val="0"/>
                <w:sz w:val="20"/>
                <w:szCs w:val="20"/>
              </w:rPr>
            </w:pPr>
            <w:r w:rsidRPr="005E3E3F">
              <w:rPr>
                <w:b w:val="0"/>
                <w:sz w:val="20"/>
                <w:szCs w:val="20"/>
              </w:rPr>
              <w:t>- граница муниципального образования</w:t>
            </w:r>
          </w:p>
        </w:tc>
      </w:tr>
    </w:tbl>
    <w:p w14:paraId="7F846EA7" w14:textId="77777777" w:rsidR="00EA26D1" w:rsidRDefault="00EA26D1"/>
    <w:p w14:paraId="11AB7901" w14:textId="77777777" w:rsidR="00EA26D1" w:rsidRDefault="00EA26D1"/>
    <w:tbl>
      <w:tblPr>
        <w:tblW w:w="9640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271"/>
        <w:gridCol w:w="7369"/>
      </w:tblGrid>
      <w:tr w:rsidR="002F128D" w:rsidRPr="004F7259" w14:paraId="1211E71A" w14:textId="77777777" w:rsidTr="00746F08">
        <w:trPr>
          <w:trHeight w:val="368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21D6AB21" w14:textId="77777777" w:rsidR="002F128D" w:rsidRPr="002F254A" w:rsidRDefault="002F128D" w:rsidP="00EA63C3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2F254A">
              <w:rPr>
                <w:sz w:val="24"/>
                <w:szCs w:val="24"/>
              </w:rPr>
              <w:lastRenderedPageBreak/>
              <w:t>СХЕМА РАСПОЛОЖЕНИЯ ГРАНИЦ   ПУБЛИЧНОГО СЕРВИТУТА</w:t>
            </w:r>
          </w:p>
          <w:p w14:paraId="6CAC48D6" w14:textId="6D586BE4" w:rsidR="00EA63C3" w:rsidRDefault="00EA63C3" w:rsidP="00EA63C3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>для использования земельных участков в целях эксплуатации существующего объекта энергетики</w:t>
            </w:r>
            <w:r w:rsidR="00FF1EA7"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воздушная линия электропередачи высокого напряжения вл-35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           «Дмитриев-Матвеевка»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протяженность по трассе 12000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 от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</w:p>
          <w:p w14:paraId="2873262A" w14:textId="77777777" w:rsidR="00EA63C3" w:rsidRDefault="00EA63C3" w:rsidP="00EA63C3">
            <w:pPr>
              <w:pStyle w:val="12"/>
              <w:rPr>
                <w:bCs/>
                <w:caps w:val="0"/>
                <w:sz w:val="24"/>
                <w:szCs w:val="24"/>
                <w:u w:val="single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«Куток»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до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Матвеевка</w:t>
            </w:r>
            <w:r>
              <w:rPr>
                <w:b w:val="0"/>
                <w:bCs/>
                <w:caps w:val="0"/>
                <w:sz w:val="24"/>
                <w:szCs w:val="24"/>
              </w:rPr>
              <w:t>»</w:t>
            </w:r>
          </w:p>
          <w:p w14:paraId="349F7A92" w14:textId="648BECCD" w:rsidR="002F128D" w:rsidRDefault="00EA63C3" w:rsidP="00EA63C3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0C1BF3">
              <w:rPr>
                <w:b w:val="0"/>
                <w:caps w:val="0"/>
                <w:sz w:val="24"/>
                <w:szCs w:val="20"/>
              </w:rPr>
              <w:t xml:space="preserve"> </w:t>
            </w:r>
            <w:r w:rsidR="002F128D" w:rsidRPr="000C1BF3">
              <w:rPr>
                <w:b w:val="0"/>
                <w:caps w:val="0"/>
                <w:sz w:val="24"/>
                <w:szCs w:val="20"/>
              </w:rPr>
              <w:t>(наименование объекта)</w:t>
            </w:r>
          </w:p>
          <w:p w14:paraId="652E11F9" w14:textId="77777777" w:rsidR="002F128D" w:rsidRDefault="002F128D" w:rsidP="00EA63C3">
            <w:pPr>
              <w:pStyle w:val="12"/>
              <w:rPr>
                <w:bCs/>
                <w:caps w:val="0"/>
                <w:sz w:val="24"/>
                <w:szCs w:val="24"/>
              </w:rPr>
            </w:pPr>
            <w:r w:rsidRPr="000C1BF3">
              <w:rPr>
                <w:bCs/>
                <w:caps w:val="0"/>
                <w:sz w:val="24"/>
                <w:szCs w:val="24"/>
              </w:rPr>
              <w:t>План границ объекта</w:t>
            </w:r>
          </w:p>
          <w:p w14:paraId="33745C9E" w14:textId="77777777" w:rsidR="002F128D" w:rsidRPr="000C1BF3" w:rsidRDefault="002F128D" w:rsidP="00EA63C3">
            <w:pPr>
              <w:pStyle w:val="12"/>
              <w:rPr>
                <w:bCs/>
                <w:sz w:val="24"/>
                <w:szCs w:val="24"/>
                <w:u w:val="single"/>
              </w:rPr>
            </w:pPr>
          </w:p>
        </w:tc>
      </w:tr>
      <w:tr w:rsidR="002F128D" w:rsidRPr="003A423E" w14:paraId="29748E7C" w14:textId="77777777" w:rsidTr="00746F08">
        <w:trPr>
          <w:trHeight w:val="9365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53DB91C8" w14:textId="3DFBCA15" w:rsidR="002F128D" w:rsidRDefault="00EA26D1" w:rsidP="00EA63C3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94D7BFA" wp14:editId="08E6BE33">
                  <wp:extent cx="5943600" cy="5943600"/>
                  <wp:effectExtent l="0" t="0" r="0" b="0"/>
                  <wp:docPr id="1211066434" name="Рисунок 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59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28D" w:rsidRPr="00D57CDB" w14:paraId="263124B9" w14:textId="77777777" w:rsidTr="00746F08">
        <w:trPr>
          <w:trHeight w:val="65"/>
        </w:trPr>
        <w:tc>
          <w:tcPr>
            <w:tcW w:w="5000" w:type="pct"/>
            <w:gridSpan w:val="2"/>
            <w:shd w:val="clear" w:color="auto" w:fill="auto"/>
          </w:tcPr>
          <w:p w14:paraId="778AE2F1" w14:textId="77777777" w:rsidR="002F128D" w:rsidRPr="00D57CDB" w:rsidRDefault="002F128D" w:rsidP="00EA63C3">
            <w:pPr>
              <w:pStyle w:val="50"/>
              <w:rPr>
                <w:sz w:val="22"/>
                <w:szCs w:val="22"/>
                <w:lang w:val="ru-RU"/>
              </w:rPr>
            </w:pPr>
            <w:r w:rsidRPr="00217A27">
              <w:rPr>
                <w:sz w:val="22"/>
                <w:szCs w:val="22"/>
              </w:rPr>
              <w:t>Масштаб 1</w:t>
            </w:r>
            <w:r>
              <w:rPr>
                <w:sz w:val="22"/>
                <w:szCs w:val="22"/>
              </w:rPr>
              <w:t>:</w:t>
            </w:r>
            <w:r>
              <w:rPr>
                <w:sz w:val="22"/>
                <w:szCs w:val="22"/>
                <w:lang w:val="ru-RU"/>
              </w:rPr>
              <w:t>2</w:t>
            </w:r>
            <w:r w:rsidRPr="00D57CDB">
              <w:rPr>
                <w:sz w:val="22"/>
                <w:szCs w:val="22"/>
                <w:lang w:val="ru-RU"/>
              </w:rPr>
              <w:t>000</w:t>
            </w:r>
          </w:p>
        </w:tc>
      </w:tr>
      <w:tr w:rsidR="002F128D" w:rsidRPr="00217A27" w14:paraId="1CC7A00E" w14:textId="77777777" w:rsidTr="00746F08">
        <w:trPr>
          <w:trHeight w:val="65"/>
        </w:trPr>
        <w:tc>
          <w:tcPr>
            <w:tcW w:w="5000" w:type="pct"/>
            <w:gridSpan w:val="2"/>
            <w:tcBorders>
              <w:bottom w:val="single" w:sz="4" w:space="0" w:color="auto"/>
            </w:tcBorders>
            <w:shd w:val="clear" w:color="auto" w:fill="auto"/>
            <w:vAlign w:val="bottom"/>
          </w:tcPr>
          <w:p w14:paraId="465A99B5" w14:textId="77777777" w:rsidR="002F128D" w:rsidRPr="00217A27" w:rsidRDefault="002F128D" w:rsidP="00EA63C3">
            <w:pPr>
              <w:pStyle w:val="30"/>
              <w:jc w:val="left"/>
              <w:rPr>
                <w:sz w:val="22"/>
                <w:szCs w:val="22"/>
                <w:vertAlign w:val="baseline"/>
              </w:rPr>
            </w:pPr>
            <w:r>
              <w:rPr>
                <w:b/>
                <w:sz w:val="22"/>
                <w:szCs w:val="22"/>
                <w:vertAlign w:val="baseline"/>
              </w:rPr>
              <w:t xml:space="preserve">                                     </w:t>
            </w:r>
            <w:r w:rsidRPr="00925CD6">
              <w:rPr>
                <w:b/>
                <w:sz w:val="22"/>
                <w:szCs w:val="22"/>
                <w:vertAlign w:val="baseline"/>
              </w:rPr>
              <w:t>Используемые условные знаки и обозначения:</w:t>
            </w:r>
          </w:p>
        </w:tc>
      </w:tr>
      <w:tr w:rsidR="002F128D" w:rsidRPr="007952FA" w14:paraId="7536C3D0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53F0C2" w14:textId="476A33FC" w:rsidR="002F128D" w:rsidRPr="00E0123F" w:rsidRDefault="00FF5BCB" w:rsidP="00EA63C3">
            <w:pPr>
              <w:pStyle w:val="40"/>
              <w:rPr>
                <w:noProof/>
                <w:sz w:val="22"/>
                <w:szCs w:val="22"/>
              </w:rPr>
            </w:pPr>
            <w:r w:rsidRPr="00972C0D">
              <w:rPr>
                <w:noProof/>
                <w:sz w:val="22"/>
                <w:szCs w:val="22"/>
              </w:rPr>
              <w:drawing>
                <wp:inline distT="0" distB="0" distL="0" distR="0" wp14:anchorId="0A9F826B" wp14:editId="0B295BC8">
                  <wp:extent cx="148590" cy="116840"/>
                  <wp:effectExtent l="0" t="0" r="0" b="0"/>
                  <wp:docPr id="65" name="Рисунок 7" descr="Отпайка ВЛЗ 10кВ на ТП №498 (ВЛ-10 кВ №1 Синдякино ПС Синдякино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Отпайка ВЛЗ 10кВ на ТП №498 (ВЛ-10 кВ №1 Синдякино ПС Синдякино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F128D" w:rsidRPr="00E0123F">
              <w:rPr>
                <w:b w:val="0"/>
                <w:noProof/>
                <w:sz w:val="22"/>
                <w:szCs w:val="22"/>
              </w:rPr>
              <w:t>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C481ABD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характерная точка границы публичного сервитута </w:t>
            </w:r>
          </w:p>
        </w:tc>
      </w:tr>
      <w:tr w:rsidR="002F128D" w:rsidRPr="007952FA" w14:paraId="484FA2D7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102E5D7" w14:textId="7C80F24F" w:rsidR="002F128D" w:rsidRPr="00107143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548672" behindDoc="0" locked="0" layoutInCell="1" allowOverlap="1" wp14:anchorId="6B8C2A31" wp14:editId="6D33EFBC">
                      <wp:simplePos x="0" y="0"/>
                      <wp:positionH relativeFrom="column">
                        <wp:posOffset>52070</wp:posOffset>
                      </wp:positionH>
                      <wp:positionV relativeFrom="paragraph">
                        <wp:posOffset>88264</wp:posOffset>
                      </wp:positionV>
                      <wp:extent cx="800100" cy="0"/>
                      <wp:effectExtent l="0" t="0" r="0" b="0"/>
                      <wp:wrapNone/>
                      <wp:docPr id="1771336420" name="Прямая со стрелкой 6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22D2A5" id="Прямая со стрелкой 661" o:spid="_x0000_s1026" type="#_x0000_t32" style="position:absolute;margin-left:4.1pt;margin-top:6.95pt;width:63pt;height:0;z-index:25154867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" strokecolor="red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7385CDE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проектная граница  публичного сервитута </w:t>
            </w:r>
          </w:p>
        </w:tc>
      </w:tr>
      <w:tr w:rsidR="002F128D" w:rsidRPr="007952FA" w14:paraId="14D569F2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26E50D" w14:textId="36648BD7" w:rsidR="002F128D" w:rsidRPr="00D1216B" w:rsidRDefault="00FF5BCB" w:rsidP="00EA63C3">
            <w:pPr>
              <w:pStyle w:val="40"/>
              <w:rPr>
                <w:color w:val="33CC33"/>
              </w:rPr>
            </w:pPr>
            <w:r>
              <w:rPr>
                <w:noProof/>
              </w:rPr>
              <w:drawing>
                <wp:anchor distT="0" distB="0" distL="114300" distR="114300" simplePos="0" relativeHeight="251550720" behindDoc="1" locked="0" layoutInCell="1" allowOverlap="1" wp14:anchorId="7B3B9D4C" wp14:editId="3AE676B3">
                  <wp:simplePos x="0" y="0"/>
                  <wp:positionH relativeFrom="column">
                    <wp:posOffset>575310</wp:posOffset>
                  </wp:positionH>
                  <wp:positionV relativeFrom="paragraph">
                    <wp:posOffset>29845</wp:posOffset>
                  </wp:positionV>
                  <wp:extent cx="104775" cy="104775"/>
                  <wp:effectExtent l="0" t="0" r="0" b="0"/>
                  <wp:wrapNone/>
                  <wp:docPr id="1810947269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10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549696" behindDoc="0" locked="0" layoutInCell="1" allowOverlap="1" wp14:anchorId="390E646C" wp14:editId="308176A9">
                      <wp:simplePos x="0" y="0"/>
                      <wp:positionH relativeFrom="column">
                        <wp:posOffset>29210</wp:posOffset>
                      </wp:positionH>
                      <wp:positionV relativeFrom="paragraph">
                        <wp:posOffset>63499</wp:posOffset>
                      </wp:positionV>
                      <wp:extent cx="447675" cy="0"/>
                      <wp:effectExtent l="0" t="0" r="0" b="0"/>
                      <wp:wrapNone/>
                      <wp:docPr id="455125195" name="Прямая соединительная линия 6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4767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92D05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CA240C3" id="Прямая соединительная линия 659" o:spid="_x0000_s1026" style="position:absolute;z-index:25154969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" strokecolor="#92d050" strokeweight="1.5pt">
                      <o:lock v:ext="edit" shapetype="f"/>
                    </v:line>
                  </w:pict>
                </mc:Fallback>
              </mc:AlternateContent>
            </w:r>
            <w:r w:rsidR="002F128D">
              <w:t xml:space="preserve">          </w:t>
            </w:r>
            <w:r w:rsidR="002F128D" w:rsidRPr="00D1216B">
              <w:rPr>
                <w:color w:val="33CC33"/>
              </w:rPr>
              <w:t xml:space="preserve">74   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92E007D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линия электропередачи и опора с её номером</w:t>
            </w:r>
          </w:p>
        </w:tc>
      </w:tr>
      <w:tr w:rsidR="002F128D" w:rsidRPr="007952FA" w14:paraId="2C6610A7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4E14AC" w14:textId="77777777" w:rsidR="002F128D" w:rsidRPr="007952FA" w:rsidRDefault="002F128D" w:rsidP="00EA63C3">
            <w:pPr>
              <w:pStyle w:val="40"/>
              <w:rPr>
                <w:b w:val="0"/>
                <w:sz w:val="20"/>
                <w:szCs w:val="20"/>
              </w:rPr>
            </w:pPr>
            <w:r w:rsidRPr="007952FA">
              <w:rPr>
                <w:b w:val="0"/>
                <w:sz w:val="20"/>
                <w:szCs w:val="20"/>
              </w:rPr>
              <w:t>46:23:220701:55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07BE753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кадастровый номер земельного участка</w:t>
            </w:r>
          </w:p>
        </w:tc>
      </w:tr>
      <w:tr w:rsidR="002F128D" w:rsidRPr="007952FA" w14:paraId="6511FE54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99A4AB" w14:textId="33D38950" w:rsidR="002F128D" w:rsidRPr="00E0123F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551744" behindDoc="0" locked="0" layoutInCell="1" allowOverlap="1" wp14:anchorId="782F47CA" wp14:editId="02F60968">
                      <wp:simplePos x="0" y="0"/>
                      <wp:positionH relativeFrom="column">
                        <wp:posOffset>63500</wp:posOffset>
                      </wp:positionH>
                      <wp:positionV relativeFrom="paragraph">
                        <wp:posOffset>67309</wp:posOffset>
                      </wp:positionV>
                      <wp:extent cx="752475" cy="0"/>
                      <wp:effectExtent l="0" t="0" r="0" b="0"/>
                      <wp:wrapNone/>
                      <wp:docPr id="1448591723" name="Прямая со стрелкой 6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524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A1C414" id="Прямая со стрелкой 657" o:spid="_x0000_s1026" type="#_x0000_t32" style="position:absolute;margin-left:5pt;margin-top:5.3pt;width:59.25pt;height:0;z-index:25155174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B4F1CD6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существующая часть границы земельного участка</w:t>
            </w:r>
          </w:p>
        </w:tc>
      </w:tr>
      <w:tr w:rsidR="002F128D" w:rsidRPr="007952FA" w14:paraId="064D852F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56CC61" w14:textId="77777777" w:rsidR="002F128D" w:rsidRPr="007952FA" w:rsidRDefault="002F128D" w:rsidP="00EA63C3">
            <w:pPr>
              <w:pStyle w:val="40"/>
              <w:rPr>
                <w:b w:val="0"/>
                <w:color w:val="0070C0"/>
                <w:sz w:val="20"/>
                <w:szCs w:val="20"/>
              </w:rPr>
            </w:pPr>
            <w:r w:rsidRPr="00D37130">
              <w:rPr>
                <w:b w:val="0"/>
                <w:color w:val="0033CC"/>
                <w:sz w:val="20"/>
                <w:szCs w:val="20"/>
              </w:rPr>
              <w:t>46:23:220701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2EBACB5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номер кадастрового квартала</w:t>
            </w:r>
          </w:p>
        </w:tc>
      </w:tr>
      <w:tr w:rsidR="002F128D" w:rsidRPr="007952FA" w14:paraId="33D871BF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6FAFEFD" w14:textId="60DFF5D2" w:rsidR="002F128D" w:rsidRPr="00A54E38" w:rsidRDefault="00FF5BCB" w:rsidP="00EA63C3">
            <w:pPr>
              <w:pStyle w:val="40"/>
              <w:rPr>
                <w:b w:val="0"/>
                <w:color w:val="00B0F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552768" behindDoc="0" locked="0" layoutInCell="1" allowOverlap="1" wp14:anchorId="48E2184D" wp14:editId="0A57AEF7">
                      <wp:simplePos x="0" y="0"/>
                      <wp:positionH relativeFrom="column">
                        <wp:posOffset>59690</wp:posOffset>
                      </wp:positionH>
                      <wp:positionV relativeFrom="paragraph">
                        <wp:posOffset>71119</wp:posOffset>
                      </wp:positionV>
                      <wp:extent cx="850265" cy="0"/>
                      <wp:effectExtent l="0" t="0" r="0" b="0"/>
                      <wp:wrapNone/>
                      <wp:docPr id="875370055" name="Прямая со стрелкой 6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5026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A9A281" id="Прямая со стрелкой 655" o:spid="_x0000_s1026" type="#_x0000_t32" style="position:absolute;margin-left:4.7pt;margin-top:5.6pt;width:66.95pt;height:0;z-index:25155276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" strokecolor="blue" strokeweight="1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615227A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граница кадастрового квартала</w:t>
            </w:r>
          </w:p>
        </w:tc>
      </w:tr>
      <w:tr w:rsidR="002F128D" w:rsidRPr="007952FA" w14:paraId="71C32437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190748C" w14:textId="667B9165" w:rsidR="002F128D" w:rsidRPr="00846CCB" w:rsidRDefault="00FF5BCB" w:rsidP="00EA63C3">
            <w:pPr>
              <w:pStyle w:val="40"/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553792" behindDoc="0" locked="0" layoutInCell="1" allowOverlap="1" wp14:anchorId="24CB2EFF" wp14:editId="22DBD4B3">
                      <wp:simplePos x="0" y="0"/>
                      <wp:positionH relativeFrom="column">
                        <wp:posOffset>139700</wp:posOffset>
                      </wp:positionH>
                      <wp:positionV relativeFrom="paragraph">
                        <wp:posOffset>75564</wp:posOffset>
                      </wp:positionV>
                      <wp:extent cx="800100" cy="0"/>
                      <wp:effectExtent l="0" t="0" r="0" b="0"/>
                      <wp:wrapNone/>
                      <wp:docPr id="458700133" name="Прямая со стрелкой 6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3093CF" id="Прямая со стрелкой 653" o:spid="_x0000_s1026" type="#_x0000_t32" style="position:absolute;margin-left:11pt;margin-top:5.95pt;width:63pt;height:0;z-index:25155379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" strokecolor="red" strokeweight="1.5pt">
                      <v:stroke dashstyle="longDashDot"/>
                    </v:shape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14:paraId="6DD3CF43" w14:textId="77777777" w:rsidR="002F128D" w:rsidRPr="005E3E3F" w:rsidRDefault="002F128D" w:rsidP="00EA63C3">
            <w:pPr>
              <w:pStyle w:val="40"/>
              <w:jc w:val="left"/>
              <w:rPr>
                <w:b w:val="0"/>
                <w:sz w:val="20"/>
                <w:szCs w:val="20"/>
              </w:rPr>
            </w:pPr>
            <w:r w:rsidRPr="005E3E3F">
              <w:rPr>
                <w:b w:val="0"/>
                <w:sz w:val="20"/>
                <w:szCs w:val="20"/>
              </w:rPr>
              <w:t>- граница муниципального образования</w:t>
            </w:r>
          </w:p>
        </w:tc>
      </w:tr>
    </w:tbl>
    <w:p w14:paraId="66513AF4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p w14:paraId="554F8EE9" w14:textId="77777777" w:rsidR="002F128D" w:rsidRDefault="002F128D" w:rsidP="00EA63C3">
      <w:pPr>
        <w:pStyle w:val="30"/>
        <w:jc w:val="left"/>
        <w:rPr>
          <w:sz w:val="10"/>
          <w:szCs w:val="10"/>
        </w:rPr>
      </w:pPr>
    </w:p>
    <w:p w14:paraId="22B0D3E3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tbl>
      <w:tblPr>
        <w:tblW w:w="9640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271"/>
        <w:gridCol w:w="7369"/>
      </w:tblGrid>
      <w:tr w:rsidR="002F128D" w:rsidRPr="004F7259" w14:paraId="7A190425" w14:textId="77777777" w:rsidTr="00746F08">
        <w:trPr>
          <w:trHeight w:val="368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2060C8B6" w14:textId="77777777" w:rsidR="002F128D" w:rsidRPr="002F254A" w:rsidRDefault="002F128D" w:rsidP="00EA63C3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2F254A">
              <w:rPr>
                <w:sz w:val="24"/>
                <w:szCs w:val="24"/>
              </w:rPr>
              <w:lastRenderedPageBreak/>
              <w:t>СХЕМА РАСПОЛОЖЕНИЯ ГРАНИЦ   ПУБЛИЧНОГО СЕРВИТУТА</w:t>
            </w:r>
          </w:p>
          <w:p w14:paraId="1765320F" w14:textId="3CFDD1C3" w:rsidR="00EA63C3" w:rsidRDefault="00EA63C3" w:rsidP="00EA63C3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>для использования земельных участков в целях эксплуатации существующего объекта энергетики</w:t>
            </w:r>
            <w:r w:rsidR="00FF1EA7"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воздушная линия электропередачи высокого напряжения вл-35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          «Дмитриев-Матвеевка»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протяженность по трассе 12000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 от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</w:p>
          <w:p w14:paraId="203E2A1D" w14:textId="77777777" w:rsidR="00EA63C3" w:rsidRDefault="00EA63C3" w:rsidP="00EA63C3">
            <w:pPr>
              <w:pStyle w:val="12"/>
              <w:rPr>
                <w:bCs/>
                <w:caps w:val="0"/>
                <w:sz w:val="24"/>
                <w:szCs w:val="24"/>
                <w:u w:val="single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«Куток»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до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Матвеевка</w:t>
            </w:r>
            <w:r>
              <w:rPr>
                <w:b w:val="0"/>
                <w:bCs/>
                <w:caps w:val="0"/>
                <w:sz w:val="24"/>
                <w:szCs w:val="24"/>
              </w:rPr>
              <w:t>»</w:t>
            </w:r>
          </w:p>
          <w:p w14:paraId="00130C95" w14:textId="77777777" w:rsidR="002F128D" w:rsidRDefault="002F128D" w:rsidP="00EA63C3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0C1BF3">
              <w:rPr>
                <w:b w:val="0"/>
                <w:caps w:val="0"/>
                <w:sz w:val="24"/>
                <w:szCs w:val="20"/>
              </w:rPr>
              <w:t>(наименование объекта)</w:t>
            </w:r>
          </w:p>
          <w:p w14:paraId="75D66D58" w14:textId="77777777" w:rsidR="002F128D" w:rsidRDefault="002F128D" w:rsidP="00EA63C3">
            <w:pPr>
              <w:pStyle w:val="12"/>
              <w:rPr>
                <w:bCs/>
                <w:caps w:val="0"/>
                <w:sz w:val="24"/>
                <w:szCs w:val="24"/>
              </w:rPr>
            </w:pPr>
            <w:r w:rsidRPr="000C1BF3">
              <w:rPr>
                <w:bCs/>
                <w:caps w:val="0"/>
                <w:sz w:val="24"/>
                <w:szCs w:val="24"/>
              </w:rPr>
              <w:t>План границ объекта</w:t>
            </w:r>
          </w:p>
          <w:p w14:paraId="3E2DB22B" w14:textId="77777777" w:rsidR="002F128D" w:rsidRPr="000C1BF3" w:rsidRDefault="002F128D" w:rsidP="00EA63C3">
            <w:pPr>
              <w:pStyle w:val="12"/>
              <w:rPr>
                <w:bCs/>
                <w:sz w:val="24"/>
                <w:szCs w:val="24"/>
                <w:u w:val="single"/>
              </w:rPr>
            </w:pPr>
          </w:p>
        </w:tc>
      </w:tr>
      <w:tr w:rsidR="002F128D" w:rsidRPr="003A423E" w14:paraId="7F98773D" w14:textId="77777777" w:rsidTr="00746F08">
        <w:trPr>
          <w:trHeight w:val="9365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2CC0E831" w14:textId="3CA746F9" w:rsidR="002F128D" w:rsidRDefault="00EA26D1" w:rsidP="00EA63C3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DD2B6C3" wp14:editId="5FD4FC7A">
                  <wp:extent cx="5943600" cy="5943600"/>
                  <wp:effectExtent l="0" t="0" r="0" b="0"/>
                  <wp:docPr id="1398693141" name="Рисунок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59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28D" w:rsidRPr="00D57CDB" w14:paraId="42E8E64A" w14:textId="77777777" w:rsidTr="00746F08">
        <w:trPr>
          <w:trHeight w:val="65"/>
        </w:trPr>
        <w:tc>
          <w:tcPr>
            <w:tcW w:w="5000" w:type="pct"/>
            <w:gridSpan w:val="2"/>
            <w:shd w:val="clear" w:color="auto" w:fill="auto"/>
          </w:tcPr>
          <w:p w14:paraId="17235E64" w14:textId="77777777" w:rsidR="002F128D" w:rsidRPr="00D57CDB" w:rsidRDefault="002F128D" w:rsidP="00EA63C3">
            <w:pPr>
              <w:pStyle w:val="50"/>
              <w:rPr>
                <w:sz w:val="22"/>
                <w:szCs w:val="22"/>
                <w:lang w:val="ru-RU"/>
              </w:rPr>
            </w:pPr>
            <w:r w:rsidRPr="00217A27">
              <w:rPr>
                <w:sz w:val="22"/>
                <w:szCs w:val="22"/>
              </w:rPr>
              <w:t>Масштаб 1</w:t>
            </w:r>
            <w:r>
              <w:rPr>
                <w:sz w:val="22"/>
                <w:szCs w:val="22"/>
              </w:rPr>
              <w:t>:</w:t>
            </w:r>
            <w:r>
              <w:rPr>
                <w:sz w:val="22"/>
                <w:szCs w:val="22"/>
                <w:lang w:val="ru-RU"/>
              </w:rPr>
              <w:t>2</w:t>
            </w:r>
            <w:r w:rsidRPr="00D57CDB">
              <w:rPr>
                <w:sz w:val="22"/>
                <w:szCs w:val="22"/>
                <w:lang w:val="ru-RU"/>
              </w:rPr>
              <w:t>000</w:t>
            </w:r>
          </w:p>
        </w:tc>
      </w:tr>
      <w:tr w:rsidR="002F128D" w:rsidRPr="00217A27" w14:paraId="13B28191" w14:textId="77777777" w:rsidTr="00746F08">
        <w:trPr>
          <w:trHeight w:val="65"/>
        </w:trPr>
        <w:tc>
          <w:tcPr>
            <w:tcW w:w="5000" w:type="pct"/>
            <w:gridSpan w:val="2"/>
            <w:tcBorders>
              <w:bottom w:val="single" w:sz="4" w:space="0" w:color="auto"/>
            </w:tcBorders>
            <w:shd w:val="clear" w:color="auto" w:fill="auto"/>
            <w:vAlign w:val="bottom"/>
          </w:tcPr>
          <w:p w14:paraId="7BD7750E" w14:textId="77777777" w:rsidR="002F128D" w:rsidRPr="00217A27" w:rsidRDefault="002F128D" w:rsidP="00EA63C3">
            <w:pPr>
              <w:pStyle w:val="30"/>
              <w:jc w:val="left"/>
              <w:rPr>
                <w:sz w:val="22"/>
                <w:szCs w:val="22"/>
                <w:vertAlign w:val="baseline"/>
              </w:rPr>
            </w:pPr>
            <w:r>
              <w:rPr>
                <w:b/>
                <w:sz w:val="22"/>
                <w:szCs w:val="22"/>
                <w:vertAlign w:val="baseline"/>
              </w:rPr>
              <w:t xml:space="preserve">                                     </w:t>
            </w:r>
            <w:r w:rsidRPr="00925CD6">
              <w:rPr>
                <w:b/>
                <w:sz w:val="22"/>
                <w:szCs w:val="22"/>
                <w:vertAlign w:val="baseline"/>
              </w:rPr>
              <w:t>Используемые условные знаки и обозначения:</w:t>
            </w:r>
          </w:p>
        </w:tc>
      </w:tr>
      <w:tr w:rsidR="002F128D" w:rsidRPr="007952FA" w14:paraId="12191607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21454F" w14:textId="0C551B4A" w:rsidR="002F128D" w:rsidRPr="00E0123F" w:rsidRDefault="00FF5BCB" w:rsidP="00EA63C3">
            <w:pPr>
              <w:pStyle w:val="40"/>
              <w:rPr>
                <w:noProof/>
                <w:sz w:val="22"/>
                <w:szCs w:val="22"/>
              </w:rPr>
            </w:pPr>
            <w:r w:rsidRPr="00972C0D">
              <w:rPr>
                <w:noProof/>
                <w:sz w:val="22"/>
                <w:szCs w:val="22"/>
              </w:rPr>
              <w:drawing>
                <wp:inline distT="0" distB="0" distL="0" distR="0" wp14:anchorId="245AFB85" wp14:editId="5A3700DF">
                  <wp:extent cx="148590" cy="116840"/>
                  <wp:effectExtent l="0" t="0" r="0" b="0"/>
                  <wp:docPr id="66" name="Рисунок 7" descr="Отпайка ВЛЗ 10кВ на ТП №498 (ВЛ-10 кВ №1 Синдякино ПС Синдякино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Отпайка ВЛЗ 10кВ на ТП №498 (ВЛ-10 кВ №1 Синдякино ПС Синдякино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F128D" w:rsidRPr="00E0123F">
              <w:rPr>
                <w:b w:val="0"/>
                <w:noProof/>
                <w:sz w:val="22"/>
                <w:szCs w:val="22"/>
              </w:rPr>
              <w:t>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16CB2EE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характерная точка границы публичного сервитута </w:t>
            </w:r>
          </w:p>
        </w:tc>
      </w:tr>
      <w:tr w:rsidR="002F128D" w:rsidRPr="007952FA" w14:paraId="75B8C968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6EBB8B" w14:textId="514EA168" w:rsidR="002F128D" w:rsidRPr="00107143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554816" behindDoc="0" locked="0" layoutInCell="1" allowOverlap="1" wp14:anchorId="2CF0F00C" wp14:editId="009438AB">
                      <wp:simplePos x="0" y="0"/>
                      <wp:positionH relativeFrom="column">
                        <wp:posOffset>52070</wp:posOffset>
                      </wp:positionH>
                      <wp:positionV relativeFrom="paragraph">
                        <wp:posOffset>88264</wp:posOffset>
                      </wp:positionV>
                      <wp:extent cx="800100" cy="0"/>
                      <wp:effectExtent l="0" t="0" r="0" b="0"/>
                      <wp:wrapNone/>
                      <wp:docPr id="2037105923" name="Прямая со стрелкой 6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7E0C6F" id="Прямая со стрелкой 651" o:spid="_x0000_s1026" type="#_x0000_t32" style="position:absolute;margin-left:4.1pt;margin-top:6.95pt;width:63pt;height:0;z-index:25155481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" strokecolor="red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E1DBBC2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проектная граница  публичного сервитута </w:t>
            </w:r>
          </w:p>
        </w:tc>
      </w:tr>
      <w:tr w:rsidR="002F128D" w:rsidRPr="007952FA" w14:paraId="09A7CB98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D138302" w14:textId="1EC0C08D" w:rsidR="002F128D" w:rsidRPr="00D1216B" w:rsidRDefault="00FF5BCB" w:rsidP="00EA63C3">
            <w:pPr>
              <w:pStyle w:val="40"/>
              <w:rPr>
                <w:color w:val="33CC33"/>
              </w:rPr>
            </w:pPr>
            <w:r>
              <w:rPr>
                <w:noProof/>
              </w:rPr>
              <w:drawing>
                <wp:anchor distT="0" distB="0" distL="114300" distR="114300" simplePos="0" relativeHeight="251556864" behindDoc="1" locked="0" layoutInCell="1" allowOverlap="1" wp14:anchorId="3235B8FA" wp14:editId="7D2565D6">
                  <wp:simplePos x="0" y="0"/>
                  <wp:positionH relativeFrom="column">
                    <wp:posOffset>575310</wp:posOffset>
                  </wp:positionH>
                  <wp:positionV relativeFrom="paragraph">
                    <wp:posOffset>29845</wp:posOffset>
                  </wp:positionV>
                  <wp:extent cx="104775" cy="104775"/>
                  <wp:effectExtent l="0" t="0" r="0" b="0"/>
                  <wp:wrapNone/>
                  <wp:docPr id="548993149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10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555840" behindDoc="0" locked="0" layoutInCell="1" allowOverlap="1" wp14:anchorId="520626A3" wp14:editId="2A757366">
                      <wp:simplePos x="0" y="0"/>
                      <wp:positionH relativeFrom="column">
                        <wp:posOffset>29210</wp:posOffset>
                      </wp:positionH>
                      <wp:positionV relativeFrom="paragraph">
                        <wp:posOffset>63499</wp:posOffset>
                      </wp:positionV>
                      <wp:extent cx="447675" cy="0"/>
                      <wp:effectExtent l="0" t="0" r="0" b="0"/>
                      <wp:wrapNone/>
                      <wp:docPr id="2117329169" name="Прямая соединительная линия 6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4767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92D05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A174E5E" id="Прямая соединительная линия 649" o:spid="_x0000_s1026" style="position:absolute;z-index:25155584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" strokecolor="#92d050" strokeweight="1.5pt">
                      <o:lock v:ext="edit" shapetype="f"/>
                    </v:line>
                  </w:pict>
                </mc:Fallback>
              </mc:AlternateContent>
            </w:r>
            <w:r w:rsidR="002F128D">
              <w:t xml:space="preserve">          </w:t>
            </w:r>
            <w:r w:rsidR="002F128D" w:rsidRPr="00D1216B">
              <w:rPr>
                <w:color w:val="33CC33"/>
              </w:rPr>
              <w:t xml:space="preserve">74   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095B0AF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линия электропередачи и опора с её номером</w:t>
            </w:r>
          </w:p>
        </w:tc>
      </w:tr>
      <w:tr w:rsidR="002F128D" w:rsidRPr="007952FA" w14:paraId="7A21F1C1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53A4B88" w14:textId="77777777" w:rsidR="002F128D" w:rsidRPr="007952FA" w:rsidRDefault="002F128D" w:rsidP="00EA63C3">
            <w:pPr>
              <w:pStyle w:val="40"/>
              <w:rPr>
                <w:b w:val="0"/>
                <w:sz w:val="20"/>
                <w:szCs w:val="20"/>
              </w:rPr>
            </w:pPr>
            <w:r w:rsidRPr="007952FA">
              <w:rPr>
                <w:b w:val="0"/>
                <w:sz w:val="20"/>
                <w:szCs w:val="20"/>
              </w:rPr>
              <w:t>46:23:220701:55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870600F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кадастровый номер земельного участка</w:t>
            </w:r>
          </w:p>
        </w:tc>
      </w:tr>
      <w:tr w:rsidR="002F128D" w:rsidRPr="007952FA" w14:paraId="2822DD9B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3447A8E" w14:textId="37933B82" w:rsidR="002F128D" w:rsidRPr="00E0123F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557888" behindDoc="0" locked="0" layoutInCell="1" allowOverlap="1" wp14:anchorId="5105108F" wp14:editId="7F88A0F1">
                      <wp:simplePos x="0" y="0"/>
                      <wp:positionH relativeFrom="column">
                        <wp:posOffset>63500</wp:posOffset>
                      </wp:positionH>
                      <wp:positionV relativeFrom="paragraph">
                        <wp:posOffset>67309</wp:posOffset>
                      </wp:positionV>
                      <wp:extent cx="752475" cy="0"/>
                      <wp:effectExtent l="0" t="0" r="0" b="0"/>
                      <wp:wrapNone/>
                      <wp:docPr id="722506098" name="Прямая со стрелкой 6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524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B2E9B5" id="Прямая со стрелкой 647" o:spid="_x0000_s1026" type="#_x0000_t32" style="position:absolute;margin-left:5pt;margin-top:5.3pt;width:59.25pt;height:0;z-index:25155788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51E5800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существующая часть границы земельного участка</w:t>
            </w:r>
          </w:p>
        </w:tc>
      </w:tr>
      <w:tr w:rsidR="002F128D" w:rsidRPr="007952FA" w14:paraId="0D84E2F6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C9C598D" w14:textId="77777777" w:rsidR="002F128D" w:rsidRPr="007952FA" w:rsidRDefault="002F128D" w:rsidP="00EA63C3">
            <w:pPr>
              <w:pStyle w:val="40"/>
              <w:rPr>
                <w:b w:val="0"/>
                <w:color w:val="0070C0"/>
                <w:sz w:val="20"/>
                <w:szCs w:val="20"/>
              </w:rPr>
            </w:pPr>
            <w:r w:rsidRPr="00D37130">
              <w:rPr>
                <w:b w:val="0"/>
                <w:color w:val="0033CC"/>
                <w:sz w:val="20"/>
                <w:szCs w:val="20"/>
              </w:rPr>
              <w:t>46:23:220701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52452AE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номер кадастрового квартала</w:t>
            </w:r>
          </w:p>
        </w:tc>
      </w:tr>
      <w:tr w:rsidR="002F128D" w:rsidRPr="007952FA" w14:paraId="3F73F791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03B3AF" w14:textId="7BC0CA9C" w:rsidR="002F128D" w:rsidRPr="00A54E38" w:rsidRDefault="00FF5BCB" w:rsidP="00EA63C3">
            <w:pPr>
              <w:pStyle w:val="40"/>
              <w:rPr>
                <w:b w:val="0"/>
                <w:color w:val="00B0F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558912" behindDoc="0" locked="0" layoutInCell="1" allowOverlap="1" wp14:anchorId="4A591384" wp14:editId="50BCF2F0">
                      <wp:simplePos x="0" y="0"/>
                      <wp:positionH relativeFrom="column">
                        <wp:posOffset>59690</wp:posOffset>
                      </wp:positionH>
                      <wp:positionV relativeFrom="paragraph">
                        <wp:posOffset>71119</wp:posOffset>
                      </wp:positionV>
                      <wp:extent cx="850265" cy="0"/>
                      <wp:effectExtent l="0" t="0" r="0" b="0"/>
                      <wp:wrapNone/>
                      <wp:docPr id="1053814878" name="Прямая со стрелкой 6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5026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E78105" id="Прямая со стрелкой 645" o:spid="_x0000_s1026" type="#_x0000_t32" style="position:absolute;margin-left:4.7pt;margin-top:5.6pt;width:66.95pt;height:0;z-index:25155891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" strokecolor="blue" strokeweight="1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F1122E2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граница кадастрового квартала</w:t>
            </w:r>
          </w:p>
        </w:tc>
      </w:tr>
      <w:tr w:rsidR="002F128D" w:rsidRPr="007952FA" w14:paraId="4E2A95EF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EED49BE" w14:textId="308E25F4" w:rsidR="002F128D" w:rsidRPr="00846CCB" w:rsidRDefault="00FF5BCB" w:rsidP="00EA63C3">
            <w:pPr>
              <w:pStyle w:val="40"/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559936" behindDoc="0" locked="0" layoutInCell="1" allowOverlap="1" wp14:anchorId="564E996D" wp14:editId="1A9A67D5">
                      <wp:simplePos x="0" y="0"/>
                      <wp:positionH relativeFrom="column">
                        <wp:posOffset>139700</wp:posOffset>
                      </wp:positionH>
                      <wp:positionV relativeFrom="paragraph">
                        <wp:posOffset>75564</wp:posOffset>
                      </wp:positionV>
                      <wp:extent cx="800100" cy="0"/>
                      <wp:effectExtent l="0" t="0" r="0" b="0"/>
                      <wp:wrapNone/>
                      <wp:docPr id="774367359" name="Прямая со стрелкой 6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49DA08" id="Прямая со стрелкой 643" o:spid="_x0000_s1026" type="#_x0000_t32" style="position:absolute;margin-left:11pt;margin-top:5.95pt;width:63pt;height:0;z-index:25155993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" strokecolor="red" strokeweight="1.5pt">
                      <v:stroke dashstyle="longDashDot"/>
                    </v:shape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14:paraId="5032F695" w14:textId="77777777" w:rsidR="002F128D" w:rsidRPr="005E3E3F" w:rsidRDefault="002F128D" w:rsidP="00EA63C3">
            <w:pPr>
              <w:pStyle w:val="40"/>
              <w:jc w:val="left"/>
              <w:rPr>
                <w:b w:val="0"/>
                <w:sz w:val="20"/>
                <w:szCs w:val="20"/>
              </w:rPr>
            </w:pPr>
            <w:r w:rsidRPr="005E3E3F">
              <w:rPr>
                <w:b w:val="0"/>
                <w:sz w:val="20"/>
                <w:szCs w:val="20"/>
              </w:rPr>
              <w:t>- граница муниципального образования</w:t>
            </w:r>
          </w:p>
        </w:tc>
      </w:tr>
    </w:tbl>
    <w:p w14:paraId="52C6C990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p w14:paraId="2F2F8E0D" w14:textId="77777777" w:rsidR="002F128D" w:rsidRDefault="002F128D" w:rsidP="00EA63C3">
      <w:pPr>
        <w:pStyle w:val="30"/>
        <w:jc w:val="left"/>
        <w:rPr>
          <w:sz w:val="10"/>
          <w:szCs w:val="10"/>
        </w:rPr>
      </w:pPr>
    </w:p>
    <w:p w14:paraId="313A6C28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tbl>
      <w:tblPr>
        <w:tblW w:w="9640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271"/>
        <w:gridCol w:w="7369"/>
      </w:tblGrid>
      <w:tr w:rsidR="002F128D" w:rsidRPr="004F7259" w14:paraId="72E6AFEC" w14:textId="77777777" w:rsidTr="00746F08">
        <w:trPr>
          <w:trHeight w:val="368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0F5B3737" w14:textId="77777777" w:rsidR="002F128D" w:rsidRPr="002F254A" w:rsidRDefault="002F128D" w:rsidP="00EA63C3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2F254A">
              <w:rPr>
                <w:sz w:val="24"/>
                <w:szCs w:val="24"/>
              </w:rPr>
              <w:lastRenderedPageBreak/>
              <w:t>СХЕМА РАСПОЛОЖЕНИЯ ГРАНИЦ   ПУБЛИЧНОГО СЕРВИТУТА</w:t>
            </w:r>
          </w:p>
          <w:p w14:paraId="35CB17EB" w14:textId="12495891" w:rsidR="00EA63C3" w:rsidRDefault="00EA63C3" w:rsidP="00EA63C3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>для использования земельных участков в целях эксплуатации существующего объекта энергетики</w:t>
            </w:r>
            <w:r w:rsidR="00FF1EA7"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воздушная линия электропередачи высокого напряжения вл-35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          «Дмитриев-Матвеевка»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протяженность по трассе 12000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 от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</w:p>
          <w:p w14:paraId="4B615821" w14:textId="77777777" w:rsidR="00EA63C3" w:rsidRDefault="00EA63C3" w:rsidP="00EA63C3">
            <w:pPr>
              <w:pStyle w:val="12"/>
              <w:rPr>
                <w:bCs/>
                <w:caps w:val="0"/>
                <w:sz w:val="24"/>
                <w:szCs w:val="24"/>
                <w:u w:val="single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«Куток»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до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Матвеевка</w:t>
            </w:r>
            <w:r>
              <w:rPr>
                <w:b w:val="0"/>
                <w:bCs/>
                <w:caps w:val="0"/>
                <w:sz w:val="24"/>
                <w:szCs w:val="24"/>
              </w:rPr>
              <w:t>»</w:t>
            </w:r>
          </w:p>
          <w:p w14:paraId="7C16AD7B" w14:textId="77777777" w:rsidR="002F128D" w:rsidRDefault="002F128D" w:rsidP="00EA63C3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0C1BF3">
              <w:rPr>
                <w:b w:val="0"/>
                <w:caps w:val="0"/>
                <w:sz w:val="24"/>
                <w:szCs w:val="20"/>
              </w:rPr>
              <w:t>(наименование объекта)</w:t>
            </w:r>
          </w:p>
          <w:p w14:paraId="0D0A36E1" w14:textId="77777777" w:rsidR="002F128D" w:rsidRDefault="002F128D" w:rsidP="00EA63C3">
            <w:pPr>
              <w:pStyle w:val="12"/>
              <w:rPr>
                <w:bCs/>
                <w:caps w:val="0"/>
                <w:sz w:val="24"/>
                <w:szCs w:val="24"/>
              </w:rPr>
            </w:pPr>
            <w:r w:rsidRPr="000C1BF3">
              <w:rPr>
                <w:bCs/>
                <w:caps w:val="0"/>
                <w:sz w:val="24"/>
                <w:szCs w:val="24"/>
              </w:rPr>
              <w:t>План границ объекта</w:t>
            </w:r>
          </w:p>
          <w:p w14:paraId="5BE81E7E" w14:textId="77777777" w:rsidR="002F128D" w:rsidRPr="000C1BF3" w:rsidRDefault="002F128D" w:rsidP="00EA63C3">
            <w:pPr>
              <w:pStyle w:val="12"/>
              <w:rPr>
                <w:bCs/>
                <w:sz w:val="24"/>
                <w:szCs w:val="24"/>
                <w:u w:val="single"/>
              </w:rPr>
            </w:pPr>
          </w:p>
        </w:tc>
      </w:tr>
      <w:tr w:rsidR="002F128D" w:rsidRPr="003A423E" w14:paraId="3DE65B56" w14:textId="77777777" w:rsidTr="00746F08">
        <w:trPr>
          <w:trHeight w:val="9365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16F7DD02" w14:textId="07498D1B" w:rsidR="002F128D" w:rsidRDefault="00EA26D1" w:rsidP="00EA63C3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6F8F4AF" wp14:editId="419DDA85">
                  <wp:extent cx="5943600" cy="5943600"/>
                  <wp:effectExtent l="0" t="0" r="0" b="0"/>
                  <wp:docPr id="1177921211" name="Рисунок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59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28D" w:rsidRPr="00D57CDB" w14:paraId="540B843E" w14:textId="77777777" w:rsidTr="00746F08">
        <w:trPr>
          <w:trHeight w:val="65"/>
        </w:trPr>
        <w:tc>
          <w:tcPr>
            <w:tcW w:w="5000" w:type="pct"/>
            <w:gridSpan w:val="2"/>
            <w:shd w:val="clear" w:color="auto" w:fill="auto"/>
          </w:tcPr>
          <w:p w14:paraId="494AC244" w14:textId="77777777" w:rsidR="002F128D" w:rsidRPr="00D57CDB" w:rsidRDefault="002F128D" w:rsidP="00EA63C3">
            <w:pPr>
              <w:pStyle w:val="50"/>
              <w:rPr>
                <w:sz w:val="22"/>
                <w:szCs w:val="22"/>
                <w:lang w:val="ru-RU"/>
              </w:rPr>
            </w:pPr>
            <w:r w:rsidRPr="00217A27">
              <w:rPr>
                <w:sz w:val="22"/>
                <w:szCs w:val="22"/>
              </w:rPr>
              <w:t>Масштаб 1</w:t>
            </w:r>
            <w:r>
              <w:rPr>
                <w:sz w:val="22"/>
                <w:szCs w:val="22"/>
              </w:rPr>
              <w:t>:</w:t>
            </w:r>
            <w:r>
              <w:rPr>
                <w:sz w:val="22"/>
                <w:szCs w:val="22"/>
                <w:lang w:val="ru-RU"/>
              </w:rPr>
              <w:t>2</w:t>
            </w:r>
            <w:r w:rsidRPr="00D57CDB">
              <w:rPr>
                <w:sz w:val="22"/>
                <w:szCs w:val="22"/>
                <w:lang w:val="ru-RU"/>
              </w:rPr>
              <w:t>000</w:t>
            </w:r>
          </w:p>
        </w:tc>
      </w:tr>
      <w:tr w:rsidR="002F128D" w:rsidRPr="00217A27" w14:paraId="35559573" w14:textId="77777777" w:rsidTr="00746F08">
        <w:trPr>
          <w:trHeight w:val="65"/>
        </w:trPr>
        <w:tc>
          <w:tcPr>
            <w:tcW w:w="5000" w:type="pct"/>
            <w:gridSpan w:val="2"/>
            <w:tcBorders>
              <w:bottom w:val="single" w:sz="4" w:space="0" w:color="auto"/>
            </w:tcBorders>
            <w:shd w:val="clear" w:color="auto" w:fill="auto"/>
            <w:vAlign w:val="bottom"/>
          </w:tcPr>
          <w:p w14:paraId="58DD1AAF" w14:textId="77777777" w:rsidR="002F128D" w:rsidRPr="00217A27" w:rsidRDefault="002F128D" w:rsidP="00EA63C3">
            <w:pPr>
              <w:pStyle w:val="30"/>
              <w:jc w:val="left"/>
              <w:rPr>
                <w:sz w:val="22"/>
                <w:szCs w:val="22"/>
                <w:vertAlign w:val="baseline"/>
              </w:rPr>
            </w:pPr>
            <w:r>
              <w:rPr>
                <w:b/>
                <w:sz w:val="22"/>
                <w:szCs w:val="22"/>
                <w:vertAlign w:val="baseline"/>
              </w:rPr>
              <w:t xml:space="preserve">                                     </w:t>
            </w:r>
            <w:r w:rsidRPr="00925CD6">
              <w:rPr>
                <w:b/>
                <w:sz w:val="22"/>
                <w:szCs w:val="22"/>
                <w:vertAlign w:val="baseline"/>
              </w:rPr>
              <w:t>Используемые условные знаки и обозначения:</w:t>
            </w:r>
          </w:p>
        </w:tc>
      </w:tr>
      <w:tr w:rsidR="002F128D" w:rsidRPr="007952FA" w14:paraId="613CB210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532981" w14:textId="2EA8195F" w:rsidR="002F128D" w:rsidRPr="00E0123F" w:rsidRDefault="00FF5BCB" w:rsidP="00EA63C3">
            <w:pPr>
              <w:pStyle w:val="40"/>
              <w:rPr>
                <w:noProof/>
                <w:sz w:val="22"/>
                <w:szCs w:val="22"/>
              </w:rPr>
            </w:pPr>
            <w:r w:rsidRPr="00972C0D">
              <w:rPr>
                <w:noProof/>
                <w:sz w:val="22"/>
                <w:szCs w:val="22"/>
              </w:rPr>
              <w:drawing>
                <wp:inline distT="0" distB="0" distL="0" distR="0" wp14:anchorId="516FDD14" wp14:editId="3E0ED610">
                  <wp:extent cx="148590" cy="116840"/>
                  <wp:effectExtent l="0" t="0" r="0" b="0"/>
                  <wp:docPr id="67" name="Рисунок 7" descr="Отпайка ВЛЗ 10кВ на ТП №498 (ВЛ-10 кВ №1 Синдякино ПС Синдякино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Отпайка ВЛЗ 10кВ на ТП №498 (ВЛ-10 кВ №1 Синдякино ПС Синдякино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F128D" w:rsidRPr="00E0123F">
              <w:rPr>
                <w:b w:val="0"/>
                <w:noProof/>
                <w:sz w:val="22"/>
                <w:szCs w:val="22"/>
              </w:rPr>
              <w:t>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46C13B4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характерная точка границы публичного сервитута </w:t>
            </w:r>
          </w:p>
        </w:tc>
      </w:tr>
      <w:tr w:rsidR="002F128D" w:rsidRPr="007952FA" w14:paraId="08FDD0A8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087E933" w14:textId="5ADCE11E" w:rsidR="002F128D" w:rsidRPr="00107143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560960" behindDoc="0" locked="0" layoutInCell="1" allowOverlap="1" wp14:anchorId="3935B682" wp14:editId="54945DBC">
                      <wp:simplePos x="0" y="0"/>
                      <wp:positionH relativeFrom="column">
                        <wp:posOffset>52070</wp:posOffset>
                      </wp:positionH>
                      <wp:positionV relativeFrom="paragraph">
                        <wp:posOffset>88264</wp:posOffset>
                      </wp:positionV>
                      <wp:extent cx="800100" cy="0"/>
                      <wp:effectExtent l="0" t="0" r="0" b="0"/>
                      <wp:wrapNone/>
                      <wp:docPr id="1784159619" name="Прямая со стрелкой 6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74DEA5" id="Прямая со стрелкой 641" o:spid="_x0000_s1026" type="#_x0000_t32" style="position:absolute;margin-left:4.1pt;margin-top:6.95pt;width:63pt;height:0;z-index:25156096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" strokecolor="red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90A3E1E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проектная граница  публичного сервитута </w:t>
            </w:r>
          </w:p>
        </w:tc>
      </w:tr>
      <w:tr w:rsidR="002F128D" w:rsidRPr="007952FA" w14:paraId="5EE2572B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C3A62A6" w14:textId="04136D29" w:rsidR="002F128D" w:rsidRPr="00D1216B" w:rsidRDefault="00FF5BCB" w:rsidP="00EA63C3">
            <w:pPr>
              <w:pStyle w:val="40"/>
              <w:rPr>
                <w:color w:val="33CC33"/>
              </w:rPr>
            </w:pPr>
            <w:r>
              <w:rPr>
                <w:noProof/>
              </w:rPr>
              <w:drawing>
                <wp:anchor distT="0" distB="0" distL="114300" distR="114300" simplePos="0" relativeHeight="251563008" behindDoc="1" locked="0" layoutInCell="1" allowOverlap="1" wp14:anchorId="5CA77E4E" wp14:editId="086ACBA7">
                  <wp:simplePos x="0" y="0"/>
                  <wp:positionH relativeFrom="column">
                    <wp:posOffset>575310</wp:posOffset>
                  </wp:positionH>
                  <wp:positionV relativeFrom="paragraph">
                    <wp:posOffset>29845</wp:posOffset>
                  </wp:positionV>
                  <wp:extent cx="104775" cy="104775"/>
                  <wp:effectExtent l="0" t="0" r="0" b="0"/>
                  <wp:wrapNone/>
                  <wp:docPr id="1813472047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10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561984" behindDoc="0" locked="0" layoutInCell="1" allowOverlap="1" wp14:anchorId="20A55173" wp14:editId="53F8D627">
                      <wp:simplePos x="0" y="0"/>
                      <wp:positionH relativeFrom="column">
                        <wp:posOffset>29210</wp:posOffset>
                      </wp:positionH>
                      <wp:positionV relativeFrom="paragraph">
                        <wp:posOffset>63499</wp:posOffset>
                      </wp:positionV>
                      <wp:extent cx="447675" cy="0"/>
                      <wp:effectExtent l="0" t="0" r="0" b="0"/>
                      <wp:wrapNone/>
                      <wp:docPr id="1297146773" name="Прямая соединительная линия 6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4767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92D05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D3AC7D1" id="Прямая соединительная линия 639" o:spid="_x0000_s1026" style="position:absolute;z-index:25156198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" strokecolor="#92d050" strokeweight="1.5pt">
                      <o:lock v:ext="edit" shapetype="f"/>
                    </v:line>
                  </w:pict>
                </mc:Fallback>
              </mc:AlternateContent>
            </w:r>
            <w:r w:rsidR="002F128D">
              <w:t xml:space="preserve">          </w:t>
            </w:r>
            <w:r w:rsidR="002F128D" w:rsidRPr="00D1216B">
              <w:rPr>
                <w:color w:val="33CC33"/>
              </w:rPr>
              <w:t xml:space="preserve">74   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6E734D3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линия электропередачи и опора с её номером</w:t>
            </w:r>
          </w:p>
        </w:tc>
      </w:tr>
      <w:tr w:rsidR="002F128D" w:rsidRPr="007952FA" w14:paraId="428B3BAA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3708A1" w14:textId="77777777" w:rsidR="002F128D" w:rsidRPr="007952FA" w:rsidRDefault="002F128D" w:rsidP="00EA63C3">
            <w:pPr>
              <w:pStyle w:val="40"/>
              <w:rPr>
                <w:b w:val="0"/>
                <w:sz w:val="20"/>
                <w:szCs w:val="20"/>
              </w:rPr>
            </w:pPr>
            <w:r w:rsidRPr="007952FA">
              <w:rPr>
                <w:b w:val="0"/>
                <w:sz w:val="20"/>
                <w:szCs w:val="20"/>
              </w:rPr>
              <w:t>46:23:220701:55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652D391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кадастровый номер земельного участка</w:t>
            </w:r>
          </w:p>
        </w:tc>
      </w:tr>
      <w:tr w:rsidR="002F128D" w:rsidRPr="007952FA" w14:paraId="2DC925A9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7CC85D" w14:textId="4F426E49" w:rsidR="002F128D" w:rsidRPr="00E0123F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564032" behindDoc="0" locked="0" layoutInCell="1" allowOverlap="1" wp14:anchorId="01327DD3" wp14:editId="3B693C7D">
                      <wp:simplePos x="0" y="0"/>
                      <wp:positionH relativeFrom="column">
                        <wp:posOffset>63500</wp:posOffset>
                      </wp:positionH>
                      <wp:positionV relativeFrom="paragraph">
                        <wp:posOffset>67309</wp:posOffset>
                      </wp:positionV>
                      <wp:extent cx="752475" cy="0"/>
                      <wp:effectExtent l="0" t="0" r="0" b="0"/>
                      <wp:wrapNone/>
                      <wp:docPr id="179082359" name="Прямая со стрелкой 6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524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92C4C1" id="Прямая со стрелкой 637" o:spid="_x0000_s1026" type="#_x0000_t32" style="position:absolute;margin-left:5pt;margin-top:5.3pt;width:59.25pt;height:0;z-index:2515640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81F8F4C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существующая часть границы земельного участка</w:t>
            </w:r>
          </w:p>
        </w:tc>
      </w:tr>
      <w:tr w:rsidR="002F128D" w:rsidRPr="007952FA" w14:paraId="60D0E8A5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8B69013" w14:textId="77777777" w:rsidR="002F128D" w:rsidRPr="007952FA" w:rsidRDefault="002F128D" w:rsidP="00EA63C3">
            <w:pPr>
              <w:pStyle w:val="40"/>
              <w:rPr>
                <w:b w:val="0"/>
                <w:color w:val="0070C0"/>
                <w:sz w:val="20"/>
                <w:szCs w:val="20"/>
              </w:rPr>
            </w:pPr>
            <w:r w:rsidRPr="00D37130">
              <w:rPr>
                <w:b w:val="0"/>
                <w:color w:val="0033CC"/>
                <w:sz w:val="20"/>
                <w:szCs w:val="20"/>
              </w:rPr>
              <w:t>46:23:220701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EC1EDEA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номер кадастрового квартала</w:t>
            </w:r>
          </w:p>
        </w:tc>
      </w:tr>
      <w:tr w:rsidR="002F128D" w:rsidRPr="007952FA" w14:paraId="2FE91D3C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979FC73" w14:textId="09D24119" w:rsidR="002F128D" w:rsidRPr="00A54E38" w:rsidRDefault="00FF5BCB" w:rsidP="00EA63C3">
            <w:pPr>
              <w:pStyle w:val="40"/>
              <w:rPr>
                <w:b w:val="0"/>
                <w:color w:val="00B0F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565056" behindDoc="0" locked="0" layoutInCell="1" allowOverlap="1" wp14:anchorId="0911C15A" wp14:editId="393A3A10">
                      <wp:simplePos x="0" y="0"/>
                      <wp:positionH relativeFrom="column">
                        <wp:posOffset>59690</wp:posOffset>
                      </wp:positionH>
                      <wp:positionV relativeFrom="paragraph">
                        <wp:posOffset>71119</wp:posOffset>
                      </wp:positionV>
                      <wp:extent cx="850265" cy="0"/>
                      <wp:effectExtent l="0" t="0" r="0" b="0"/>
                      <wp:wrapNone/>
                      <wp:docPr id="307446290" name="Прямая со стрелкой 6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5026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A55A56" id="Прямая со стрелкой 635" o:spid="_x0000_s1026" type="#_x0000_t32" style="position:absolute;margin-left:4.7pt;margin-top:5.6pt;width:66.95pt;height:0;z-index:25156505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" strokecolor="blue" strokeweight="1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7D6A0F1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граница кадастрового квартала</w:t>
            </w:r>
          </w:p>
        </w:tc>
      </w:tr>
      <w:tr w:rsidR="002F128D" w:rsidRPr="007952FA" w14:paraId="58AD405E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135EEA" w14:textId="607F3E17" w:rsidR="002F128D" w:rsidRPr="00846CCB" w:rsidRDefault="00FF5BCB" w:rsidP="00EA63C3">
            <w:pPr>
              <w:pStyle w:val="40"/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566080" behindDoc="0" locked="0" layoutInCell="1" allowOverlap="1" wp14:anchorId="093347EE" wp14:editId="15CC7A5F">
                      <wp:simplePos x="0" y="0"/>
                      <wp:positionH relativeFrom="column">
                        <wp:posOffset>139700</wp:posOffset>
                      </wp:positionH>
                      <wp:positionV relativeFrom="paragraph">
                        <wp:posOffset>75564</wp:posOffset>
                      </wp:positionV>
                      <wp:extent cx="800100" cy="0"/>
                      <wp:effectExtent l="0" t="0" r="0" b="0"/>
                      <wp:wrapNone/>
                      <wp:docPr id="1632703678" name="Прямая со стрелкой 6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F12980" id="Прямая со стрелкой 633" o:spid="_x0000_s1026" type="#_x0000_t32" style="position:absolute;margin-left:11pt;margin-top:5.95pt;width:63pt;height:0;z-index:25156608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" strokecolor="red" strokeweight="1.5pt">
                      <v:stroke dashstyle="longDashDot"/>
                    </v:shape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14:paraId="0B2D01DD" w14:textId="77777777" w:rsidR="002F128D" w:rsidRPr="005E3E3F" w:rsidRDefault="002F128D" w:rsidP="00EA63C3">
            <w:pPr>
              <w:pStyle w:val="40"/>
              <w:jc w:val="left"/>
              <w:rPr>
                <w:b w:val="0"/>
                <w:sz w:val="20"/>
                <w:szCs w:val="20"/>
              </w:rPr>
            </w:pPr>
            <w:r w:rsidRPr="005E3E3F">
              <w:rPr>
                <w:b w:val="0"/>
                <w:sz w:val="20"/>
                <w:szCs w:val="20"/>
              </w:rPr>
              <w:t>- граница муниципального образования</w:t>
            </w:r>
          </w:p>
        </w:tc>
      </w:tr>
    </w:tbl>
    <w:p w14:paraId="098B4220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p w14:paraId="4B0DA49C" w14:textId="77777777" w:rsidR="002F128D" w:rsidRDefault="002F128D" w:rsidP="00EA63C3">
      <w:pPr>
        <w:pStyle w:val="30"/>
        <w:jc w:val="left"/>
        <w:rPr>
          <w:sz w:val="10"/>
          <w:szCs w:val="10"/>
        </w:rPr>
      </w:pPr>
    </w:p>
    <w:p w14:paraId="6570DE8B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tbl>
      <w:tblPr>
        <w:tblW w:w="9640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271"/>
        <w:gridCol w:w="7369"/>
      </w:tblGrid>
      <w:tr w:rsidR="002F128D" w:rsidRPr="004F7259" w14:paraId="35B8D2E9" w14:textId="77777777" w:rsidTr="00746F08">
        <w:trPr>
          <w:trHeight w:val="368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433A5AD9" w14:textId="77777777" w:rsidR="002F128D" w:rsidRPr="002F254A" w:rsidRDefault="002F128D" w:rsidP="00EA63C3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2F254A">
              <w:rPr>
                <w:sz w:val="24"/>
                <w:szCs w:val="24"/>
              </w:rPr>
              <w:lastRenderedPageBreak/>
              <w:t>СХЕМА РАСПОЛОЖЕНИЯ ГРАНИЦ   ПУБЛИЧНОГО СЕРВИТУТА</w:t>
            </w:r>
          </w:p>
          <w:p w14:paraId="4AC98693" w14:textId="7D68257B" w:rsidR="00EA63C3" w:rsidRDefault="00EA63C3" w:rsidP="00EA63C3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>для использования земельных участков в целях эксплуатации существующего объекта энергетики</w:t>
            </w:r>
            <w:r w:rsidR="00FF1EA7"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воздушная линия электропередачи высокого напряжения вл-35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          «Дмитриев-Матвеевка»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протяженность по трассе 12000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 от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</w:p>
          <w:p w14:paraId="303C9264" w14:textId="77777777" w:rsidR="00EA63C3" w:rsidRDefault="00EA63C3" w:rsidP="00EA63C3">
            <w:pPr>
              <w:pStyle w:val="12"/>
              <w:rPr>
                <w:bCs/>
                <w:caps w:val="0"/>
                <w:sz w:val="24"/>
                <w:szCs w:val="24"/>
                <w:u w:val="single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«Куток»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до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Матвеевка</w:t>
            </w:r>
            <w:r>
              <w:rPr>
                <w:b w:val="0"/>
                <w:bCs/>
                <w:caps w:val="0"/>
                <w:sz w:val="24"/>
                <w:szCs w:val="24"/>
              </w:rPr>
              <w:t>»</w:t>
            </w:r>
          </w:p>
          <w:p w14:paraId="3C7BE9C4" w14:textId="1EC8C9C4" w:rsidR="002F128D" w:rsidRDefault="00EA63C3" w:rsidP="00EA63C3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0C1BF3">
              <w:rPr>
                <w:b w:val="0"/>
                <w:caps w:val="0"/>
                <w:sz w:val="24"/>
                <w:szCs w:val="20"/>
              </w:rPr>
              <w:t xml:space="preserve"> </w:t>
            </w:r>
            <w:r w:rsidR="002F128D" w:rsidRPr="000C1BF3">
              <w:rPr>
                <w:b w:val="0"/>
                <w:caps w:val="0"/>
                <w:sz w:val="24"/>
                <w:szCs w:val="20"/>
              </w:rPr>
              <w:t>(наименование объекта)</w:t>
            </w:r>
          </w:p>
          <w:p w14:paraId="78C3D439" w14:textId="77777777" w:rsidR="002F128D" w:rsidRDefault="002F128D" w:rsidP="00EA63C3">
            <w:pPr>
              <w:pStyle w:val="12"/>
              <w:rPr>
                <w:bCs/>
                <w:caps w:val="0"/>
                <w:sz w:val="24"/>
                <w:szCs w:val="24"/>
              </w:rPr>
            </w:pPr>
            <w:r w:rsidRPr="000C1BF3">
              <w:rPr>
                <w:bCs/>
                <w:caps w:val="0"/>
                <w:sz w:val="24"/>
                <w:szCs w:val="24"/>
              </w:rPr>
              <w:t>План границ объекта</w:t>
            </w:r>
          </w:p>
          <w:p w14:paraId="0BB18E9D" w14:textId="77777777" w:rsidR="002F128D" w:rsidRPr="000C1BF3" w:rsidRDefault="002F128D" w:rsidP="00EA63C3">
            <w:pPr>
              <w:pStyle w:val="12"/>
              <w:rPr>
                <w:bCs/>
                <w:sz w:val="24"/>
                <w:szCs w:val="24"/>
                <w:u w:val="single"/>
              </w:rPr>
            </w:pPr>
          </w:p>
        </w:tc>
      </w:tr>
      <w:tr w:rsidR="002F128D" w:rsidRPr="003A423E" w14:paraId="5F6B373B" w14:textId="77777777" w:rsidTr="00746F08">
        <w:trPr>
          <w:trHeight w:val="9365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0E7FFF20" w14:textId="723375B8" w:rsidR="002F128D" w:rsidRDefault="00EA26D1" w:rsidP="00EA63C3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08A5D15" wp14:editId="54399F37">
                  <wp:extent cx="5943600" cy="5943600"/>
                  <wp:effectExtent l="0" t="0" r="0" b="0"/>
                  <wp:docPr id="1751378379" name="Рисунок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59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28D" w:rsidRPr="00D57CDB" w14:paraId="46162A74" w14:textId="77777777" w:rsidTr="00746F08">
        <w:trPr>
          <w:trHeight w:val="65"/>
        </w:trPr>
        <w:tc>
          <w:tcPr>
            <w:tcW w:w="5000" w:type="pct"/>
            <w:gridSpan w:val="2"/>
            <w:shd w:val="clear" w:color="auto" w:fill="auto"/>
          </w:tcPr>
          <w:p w14:paraId="2F32ACA6" w14:textId="77777777" w:rsidR="002F128D" w:rsidRPr="00D57CDB" w:rsidRDefault="002F128D" w:rsidP="00EA63C3">
            <w:pPr>
              <w:pStyle w:val="50"/>
              <w:rPr>
                <w:sz w:val="22"/>
                <w:szCs w:val="22"/>
                <w:lang w:val="ru-RU"/>
              </w:rPr>
            </w:pPr>
            <w:r w:rsidRPr="00217A27">
              <w:rPr>
                <w:sz w:val="22"/>
                <w:szCs w:val="22"/>
              </w:rPr>
              <w:t>Масштаб 1</w:t>
            </w:r>
            <w:r>
              <w:rPr>
                <w:sz w:val="22"/>
                <w:szCs w:val="22"/>
              </w:rPr>
              <w:t>:</w:t>
            </w:r>
            <w:r>
              <w:rPr>
                <w:sz w:val="22"/>
                <w:szCs w:val="22"/>
                <w:lang w:val="ru-RU"/>
              </w:rPr>
              <w:t>2</w:t>
            </w:r>
            <w:r w:rsidRPr="00D57CDB">
              <w:rPr>
                <w:sz w:val="22"/>
                <w:szCs w:val="22"/>
                <w:lang w:val="ru-RU"/>
              </w:rPr>
              <w:t>000</w:t>
            </w:r>
          </w:p>
        </w:tc>
      </w:tr>
      <w:tr w:rsidR="002F128D" w:rsidRPr="00217A27" w14:paraId="2EF0D9FC" w14:textId="77777777" w:rsidTr="00746F08">
        <w:trPr>
          <w:trHeight w:val="65"/>
        </w:trPr>
        <w:tc>
          <w:tcPr>
            <w:tcW w:w="5000" w:type="pct"/>
            <w:gridSpan w:val="2"/>
            <w:tcBorders>
              <w:bottom w:val="single" w:sz="4" w:space="0" w:color="auto"/>
            </w:tcBorders>
            <w:shd w:val="clear" w:color="auto" w:fill="auto"/>
            <w:vAlign w:val="bottom"/>
          </w:tcPr>
          <w:p w14:paraId="5B678F49" w14:textId="77777777" w:rsidR="002F128D" w:rsidRPr="00217A27" w:rsidRDefault="002F128D" w:rsidP="00EA63C3">
            <w:pPr>
              <w:pStyle w:val="30"/>
              <w:jc w:val="left"/>
              <w:rPr>
                <w:sz w:val="22"/>
                <w:szCs w:val="22"/>
                <w:vertAlign w:val="baseline"/>
              </w:rPr>
            </w:pPr>
            <w:r>
              <w:rPr>
                <w:b/>
                <w:sz w:val="22"/>
                <w:szCs w:val="22"/>
                <w:vertAlign w:val="baseline"/>
              </w:rPr>
              <w:t xml:space="preserve">                                     </w:t>
            </w:r>
            <w:r w:rsidRPr="00925CD6">
              <w:rPr>
                <w:b/>
                <w:sz w:val="22"/>
                <w:szCs w:val="22"/>
                <w:vertAlign w:val="baseline"/>
              </w:rPr>
              <w:t>Используемые условные знаки и обозначения:</w:t>
            </w:r>
          </w:p>
        </w:tc>
      </w:tr>
      <w:tr w:rsidR="002F128D" w:rsidRPr="007952FA" w14:paraId="23847BDB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E752B0" w14:textId="5BD7DA38" w:rsidR="002F128D" w:rsidRPr="00E0123F" w:rsidRDefault="00FF5BCB" w:rsidP="00EA63C3">
            <w:pPr>
              <w:pStyle w:val="40"/>
              <w:rPr>
                <w:noProof/>
                <w:sz w:val="22"/>
                <w:szCs w:val="22"/>
              </w:rPr>
            </w:pPr>
            <w:r w:rsidRPr="00972C0D">
              <w:rPr>
                <w:noProof/>
                <w:sz w:val="22"/>
                <w:szCs w:val="22"/>
              </w:rPr>
              <w:drawing>
                <wp:inline distT="0" distB="0" distL="0" distR="0" wp14:anchorId="4B813835" wp14:editId="41A3A572">
                  <wp:extent cx="148590" cy="116840"/>
                  <wp:effectExtent l="0" t="0" r="0" b="0"/>
                  <wp:docPr id="68" name="Рисунок 7" descr="Отпайка ВЛЗ 10кВ на ТП №498 (ВЛ-10 кВ №1 Синдякино ПС Синдякино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Отпайка ВЛЗ 10кВ на ТП №498 (ВЛ-10 кВ №1 Синдякино ПС Синдякино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F128D" w:rsidRPr="00E0123F">
              <w:rPr>
                <w:b w:val="0"/>
                <w:noProof/>
                <w:sz w:val="22"/>
                <w:szCs w:val="22"/>
              </w:rPr>
              <w:t>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D5C2858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характерная точка границы публичного сервитута </w:t>
            </w:r>
          </w:p>
        </w:tc>
      </w:tr>
      <w:tr w:rsidR="002F128D" w:rsidRPr="007952FA" w14:paraId="34F3013C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9049C4" w14:textId="0E95D353" w:rsidR="002F128D" w:rsidRPr="00107143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567104" behindDoc="0" locked="0" layoutInCell="1" allowOverlap="1" wp14:anchorId="7839997F" wp14:editId="09BC0EF0">
                      <wp:simplePos x="0" y="0"/>
                      <wp:positionH relativeFrom="column">
                        <wp:posOffset>52070</wp:posOffset>
                      </wp:positionH>
                      <wp:positionV relativeFrom="paragraph">
                        <wp:posOffset>88264</wp:posOffset>
                      </wp:positionV>
                      <wp:extent cx="800100" cy="0"/>
                      <wp:effectExtent l="0" t="0" r="0" b="0"/>
                      <wp:wrapNone/>
                      <wp:docPr id="1295668478" name="Прямая со стрелкой 6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965FBDA" id="Прямая со стрелкой 631" o:spid="_x0000_s1026" type="#_x0000_t32" style="position:absolute;margin-left:4.1pt;margin-top:6.95pt;width:63pt;height:0;z-index:25156710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" strokecolor="red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66AA970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проектная граница  публичного сервитута </w:t>
            </w:r>
          </w:p>
        </w:tc>
      </w:tr>
      <w:tr w:rsidR="002F128D" w:rsidRPr="007952FA" w14:paraId="30088835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9832293" w14:textId="43F2A8B8" w:rsidR="002F128D" w:rsidRPr="00D1216B" w:rsidRDefault="00FF5BCB" w:rsidP="00EA63C3">
            <w:pPr>
              <w:pStyle w:val="40"/>
              <w:rPr>
                <w:color w:val="33CC33"/>
              </w:rPr>
            </w:pPr>
            <w:r>
              <w:rPr>
                <w:noProof/>
              </w:rPr>
              <w:drawing>
                <wp:anchor distT="0" distB="0" distL="114300" distR="114300" simplePos="0" relativeHeight="251569152" behindDoc="1" locked="0" layoutInCell="1" allowOverlap="1" wp14:anchorId="54C282F7" wp14:editId="024248E2">
                  <wp:simplePos x="0" y="0"/>
                  <wp:positionH relativeFrom="column">
                    <wp:posOffset>575310</wp:posOffset>
                  </wp:positionH>
                  <wp:positionV relativeFrom="paragraph">
                    <wp:posOffset>29845</wp:posOffset>
                  </wp:positionV>
                  <wp:extent cx="104775" cy="104775"/>
                  <wp:effectExtent l="0" t="0" r="0" b="0"/>
                  <wp:wrapNone/>
                  <wp:docPr id="1780674529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10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568128" behindDoc="0" locked="0" layoutInCell="1" allowOverlap="1" wp14:anchorId="452711E0" wp14:editId="473E1151">
                      <wp:simplePos x="0" y="0"/>
                      <wp:positionH relativeFrom="column">
                        <wp:posOffset>29210</wp:posOffset>
                      </wp:positionH>
                      <wp:positionV relativeFrom="paragraph">
                        <wp:posOffset>63499</wp:posOffset>
                      </wp:positionV>
                      <wp:extent cx="447675" cy="0"/>
                      <wp:effectExtent l="0" t="0" r="0" b="0"/>
                      <wp:wrapNone/>
                      <wp:docPr id="196088349" name="Прямая соединительная линия 6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4767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92D05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EABC000" id="Прямая соединительная линия 629" o:spid="_x0000_s1026" style="position:absolute;z-index:25156812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" strokecolor="#92d050" strokeweight="1.5pt">
                      <o:lock v:ext="edit" shapetype="f"/>
                    </v:line>
                  </w:pict>
                </mc:Fallback>
              </mc:AlternateContent>
            </w:r>
            <w:r w:rsidR="002F128D">
              <w:t xml:space="preserve">          </w:t>
            </w:r>
            <w:r w:rsidR="002F128D" w:rsidRPr="00D1216B">
              <w:rPr>
                <w:color w:val="33CC33"/>
              </w:rPr>
              <w:t xml:space="preserve">74   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6D2620D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линия электропередачи и опора с её номером</w:t>
            </w:r>
          </w:p>
        </w:tc>
      </w:tr>
      <w:tr w:rsidR="002F128D" w:rsidRPr="007952FA" w14:paraId="68006774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25E19EB" w14:textId="77777777" w:rsidR="002F128D" w:rsidRPr="007952FA" w:rsidRDefault="002F128D" w:rsidP="00EA63C3">
            <w:pPr>
              <w:pStyle w:val="40"/>
              <w:rPr>
                <w:b w:val="0"/>
                <w:sz w:val="20"/>
                <w:szCs w:val="20"/>
              </w:rPr>
            </w:pPr>
            <w:r w:rsidRPr="007952FA">
              <w:rPr>
                <w:b w:val="0"/>
                <w:sz w:val="20"/>
                <w:szCs w:val="20"/>
              </w:rPr>
              <w:t>46:23:220701:55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F151CD7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кадастровый номер земельного участка</w:t>
            </w:r>
          </w:p>
        </w:tc>
      </w:tr>
      <w:tr w:rsidR="002F128D" w:rsidRPr="007952FA" w14:paraId="06757B8E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8DB703" w14:textId="02F52818" w:rsidR="002F128D" w:rsidRPr="00E0123F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570176" behindDoc="0" locked="0" layoutInCell="1" allowOverlap="1" wp14:anchorId="06E5978B" wp14:editId="5917D938">
                      <wp:simplePos x="0" y="0"/>
                      <wp:positionH relativeFrom="column">
                        <wp:posOffset>63500</wp:posOffset>
                      </wp:positionH>
                      <wp:positionV relativeFrom="paragraph">
                        <wp:posOffset>67309</wp:posOffset>
                      </wp:positionV>
                      <wp:extent cx="752475" cy="0"/>
                      <wp:effectExtent l="0" t="0" r="0" b="0"/>
                      <wp:wrapNone/>
                      <wp:docPr id="274601533" name="Прямая со стрелкой 6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524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94A9ABF" id="Прямая со стрелкой 627" o:spid="_x0000_s1026" type="#_x0000_t32" style="position:absolute;margin-left:5pt;margin-top:5.3pt;width:59.25pt;height:0;z-index:25157017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1B2E12E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существующая часть границы земельного участка</w:t>
            </w:r>
          </w:p>
        </w:tc>
      </w:tr>
      <w:tr w:rsidR="002F128D" w:rsidRPr="007952FA" w14:paraId="3035CD5B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11A1E5" w14:textId="77777777" w:rsidR="002F128D" w:rsidRPr="007952FA" w:rsidRDefault="002F128D" w:rsidP="00EA63C3">
            <w:pPr>
              <w:pStyle w:val="40"/>
              <w:rPr>
                <w:b w:val="0"/>
                <w:color w:val="0070C0"/>
                <w:sz w:val="20"/>
                <w:szCs w:val="20"/>
              </w:rPr>
            </w:pPr>
            <w:r w:rsidRPr="00D37130">
              <w:rPr>
                <w:b w:val="0"/>
                <w:color w:val="0033CC"/>
                <w:sz w:val="20"/>
                <w:szCs w:val="20"/>
              </w:rPr>
              <w:t>46:23:220701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37CA795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номер кадастрового квартала</w:t>
            </w:r>
          </w:p>
        </w:tc>
      </w:tr>
      <w:tr w:rsidR="002F128D" w:rsidRPr="007952FA" w14:paraId="4DEFA904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B13E7D0" w14:textId="0BCD7928" w:rsidR="002F128D" w:rsidRPr="00A54E38" w:rsidRDefault="00FF5BCB" w:rsidP="00EA63C3">
            <w:pPr>
              <w:pStyle w:val="40"/>
              <w:rPr>
                <w:b w:val="0"/>
                <w:color w:val="00B0F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571200" behindDoc="0" locked="0" layoutInCell="1" allowOverlap="1" wp14:anchorId="30F368D1" wp14:editId="10AE5A5E">
                      <wp:simplePos x="0" y="0"/>
                      <wp:positionH relativeFrom="column">
                        <wp:posOffset>59690</wp:posOffset>
                      </wp:positionH>
                      <wp:positionV relativeFrom="paragraph">
                        <wp:posOffset>71119</wp:posOffset>
                      </wp:positionV>
                      <wp:extent cx="850265" cy="0"/>
                      <wp:effectExtent l="0" t="0" r="0" b="0"/>
                      <wp:wrapNone/>
                      <wp:docPr id="1110218102" name="Прямая со стрелкой 6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5026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3EEAAF" id="Прямая со стрелкой 625" o:spid="_x0000_s1026" type="#_x0000_t32" style="position:absolute;margin-left:4.7pt;margin-top:5.6pt;width:66.95pt;height:0;z-index:25157120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" strokecolor="blue" strokeweight="1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5B0E28A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граница кадастрового квартала</w:t>
            </w:r>
          </w:p>
        </w:tc>
      </w:tr>
      <w:tr w:rsidR="002F128D" w:rsidRPr="007952FA" w14:paraId="74A66098" w14:textId="77777777" w:rsidTr="00746F08">
        <w:trPr>
          <w:trHeight w:val="65"/>
        </w:trPr>
        <w:tc>
          <w:tcPr>
            <w:tcW w:w="1178" w:type="pct"/>
            <w:tcBorders>
              <w:right w:val="single" w:sz="4" w:space="0" w:color="auto"/>
            </w:tcBorders>
            <w:shd w:val="clear" w:color="auto" w:fill="auto"/>
            <w:vAlign w:val="bottom"/>
          </w:tcPr>
          <w:p w14:paraId="7E33D2F8" w14:textId="383801A5" w:rsidR="002F128D" w:rsidRPr="00846CCB" w:rsidRDefault="00FF5BCB" w:rsidP="00EA63C3">
            <w:pPr>
              <w:pStyle w:val="40"/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572224" behindDoc="0" locked="0" layoutInCell="1" allowOverlap="1" wp14:anchorId="0508F20C" wp14:editId="13B59594">
                      <wp:simplePos x="0" y="0"/>
                      <wp:positionH relativeFrom="column">
                        <wp:posOffset>139700</wp:posOffset>
                      </wp:positionH>
                      <wp:positionV relativeFrom="paragraph">
                        <wp:posOffset>75564</wp:posOffset>
                      </wp:positionV>
                      <wp:extent cx="800100" cy="0"/>
                      <wp:effectExtent l="0" t="0" r="0" b="0"/>
                      <wp:wrapNone/>
                      <wp:docPr id="1769404552" name="Прямая со стрелкой 6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B3BDBA" id="Прямая со стрелкой 623" o:spid="_x0000_s1026" type="#_x0000_t32" style="position:absolute;margin-left:11pt;margin-top:5.95pt;width:63pt;height:0;z-index:25157222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" strokecolor="red" strokeweight="1.5pt">
                      <v:stroke dashstyle="longDashDot"/>
                    </v:shape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</w:tcBorders>
            <w:shd w:val="clear" w:color="auto" w:fill="auto"/>
            <w:vAlign w:val="bottom"/>
          </w:tcPr>
          <w:p w14:paraId="2531701A" w14:textId="77777777" w:rsidR="002F128D" w:rsidRPr="005E3E3F" w:rsidRDefault="002F128D" w:rsidP="00EA63C3">
            <w:pPr>
              <w:pStyle w:val="40"/>
              <w:jc w:val="left"/>
              <w:rPr>
                <w:b w:val="0"/>
                <w:sz w:val="20"/>
                <w:szCs w:val="20"/>
              </w:rPr>
            </w:pPr>
            <w:r w:rsidRPr="005E3E3F">
              <w:rPr>
                <w:b w:val="0"/>
                <w:sz w:val="20"/>
                <w:szCs w:val="20"/>
              </w:rPr>
              <w:t>- граница муниципального образования</w:t>
            </w:r>
          </w:p>
        </w:tc>
      </w:tr>
      <w:tr w:rsidR="00EA26D1" w:rsidRPr="007952FA" w14:paraId="0D0E6E31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93C83B" w14:textId="0777ADA3" w:rsidR="00EA26D1" w:rsidRPr="00EA26D1" w:rsidRDefault="00EA26D1" w:rsidP="00EA26D1">
            <w:pPr>
              <w:pStyle w:val="40"/>
              <w:rPr>
                <w:b w:val="0"/>
                <w:color w:val="00FF00"/>
                <w:sz w:val="20"/>
                <w:szCs w:val="20"/>
              </w:rPr>
            </w:pPr>
            <w:r w:rsidRPr="00EA26D1">
              <w:rPr>
                <w:b w:val="0"/>
                <w:color w:val="00FF00"/>
                <w:sz w:val="20"/>
                <w:szCs w:val="20"/>
              </w:rPr>
              <w:t>Подстанция 35/10 кВ «Поперечное»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0175536F" w14:textId="154CEA42" w:rsidR="00EA26D1" w:rsidRPr="00B35083" w:rsidRDefault="00EA26D1" w:rsidP="00EA26D1">
            <w:pPr>
              <w:pStyle w:val="40"/>
              <w:jc w:val="left"/>
              <w:rPr>
                <w:b w:val="0"/>
                <w:sz w:val="20"/>
                <w:szCs w:val="20"/>
              </w:rPr>
            </w:pPr>
            <w:r w:rsidRPr="00B35083">
              <w:rPr>
                <w:b w:val="0"/>
                <w:sz w:val="20"/>
                <w:szCs w:val="20"/>
              </w:rPr>
              <w:t>- наименование подстанции</w:t>
            </w:r>
          </w:p>
        </w:tc>
      </w:tr>
    </w:tbl>
    <w:p w14:paraId="4321C806" w14:textId="77777777" w:rsidR="002F128D" w:rsidRDefault="002F128D" w:rsidP="00EA63C3">
      <w:pPr>
        <w:pStyle w:val="30"/>
        <w:jc w:val="left"/>
        <w:rPr>
          <w:sz w:val="10"/>
          <w:szCs w:val="10"/>
        </w:rPr>
      </w:pPr>
    </w:p>
    <w:p w14:paraId="020377C2" w14:textId="77777777" w:rsidR="002F128D" w:rsidRDefault="002F128D" w:rsidP="00EA63C3">
      <w:pPr>
        <w:pStyle w:val="30"/>
        <w:jc w:val="left"/>
        <w:rPr>
          <w:sz w:val="10"/>
          <w:szCs w:val="10"/>
        </w:rPr>
      </w:pPr>
    </w:p>
    <w:p w14:paraId="5A15FE54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tbl>
      <w:tblPr>
        <w:tblW w:w="9640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271"/>
        <w:gridCol w:w="7369"/>
      </w:tblGrid>
      <w:tr w:rsidR="002F128D" w:rsidRPr="004F7259" w14:paraId="2786D5EC" w14:textId="77777777" w:rsidTr="00746F08">
        <w:trPr>
          <w:trHeight w:val="368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3B58A84E" w14:textId="77777777" w:rsidR="002F128D" w:rsidRPr="002F254A" w:rsidRDefault="002F128D" w:rsidP="00EA63C3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2F254A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4C8A87D0" w14:textId="27125117" w:rsidR="00EA63C3" w:rsidRDefault="00EA63C3" w:rsidP="00EA63C3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>для использования земельных участков в целях эксплуатации существующего объекта энергетики</w:t>
            </w:r>
            <w:r w:rsidR="00FF1EA7"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воздушная линия электропередачи высокого напряжения вл-35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          «Дмитриев-Матвеевка»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протяженность по трассе 12000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 от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</w:p>
          <w:p w14:paraId="79891378" w14:textId="77777777" w:rsidR="00EA63C3" w:rsidRDefault="00EA63C3" w:rsidP="00EA63C3">
            <w:pPr>
              <w:pStyle w:val="12"/>
              <w:rPr>
                <w:bCs/>
                <w:caps w:val="0"/>
                <w:sz w:val="24"/>
                <w:szCs w:val="24"/>
                <w:u w:val="single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«Куток»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до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Матвеевка</w:t>
            </w:r>
            <w:r>
              <w:rPr>
                <w:b w:val="0"/>
                <w:bCs/>
                <w:caps w:val="0"/>
                <w:sz w:val="24"/>
                <w:szCs w:val="24"/>
              </w:rPr>
              <w:t>»</w:t>
            </w:r>
          </w:p>
          <w:p w14:paraId="7D4B6C70" w14:textId="77777777" w:rsidR="002F128D" w:rsidRDefault="002F128D" w:rsidP="00EA63C3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0C1BF3">
              <w:rPr>
                <w:b w:val="0"/>
                <w:caps w:val="0"/>
                <w:sz w:val="24"/>
                <w:szCs w:val="20"/>
              </w:rPr>
              <w:t>(наименование объекта)</w:t>
            </w:r>
          </w:p>
          <w:p w14:paraId="518BF9BA" w14:textId="77777777" w:rsidR="002F128D" w:rsidRDefault="002F128D" w:rsidP="00EA63C3">
            <w:pPr>
              <w:pStyle w:val="12"/>
              <w:rPr>
                <w:bCs/>
                <w:caps w:val="0"/>
                <w:sz w:val="24"/>
                <w:szCs w:val="24"/>
              </w:rPr>
            </w:pPr>
            <w:r w:rsidRPr="000C1BF3">
              <w:rPr>
                <w:bCs/>
                <w:caps w:val="0"/>
                <w:sz w:val="24"/>
                <w:szCs w:val="24"/>
              </w:rPr>
              <w:t>План границ объекта</w:t>
            </w:r>
          </w:p>
          <w:p w14:paraId="01F823EC" w14:textId="77777777" w:rsidR="002F128D" w:rsidRPr="000C1BF3" w:rsidRDefault="002F128D" w:rsidP="00EA63C3">
            <w:pPr>
              <w:pStyle w:val="12"/>
              <w:rPr>
                <w:bCs/>
                <w:sz w:val="24"/>
                <w:szCs w:val="24"/>
                <w:u w:val="single"/>
              </w:rPr>
            </w:pPr>
          </w:p>
        </w:tc>
      </w:tr>
      <w:tr w:rsidR="002F128D" w:rsidRPr="003A423E" w14:paraId="23176645" w14:textId="77777777" w:rsidTr="00746F08">
        <w:trPr>
          <w:trHeight w:val="9365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7AC9999F" w14:textId="2DF7C42C" w:rsidR="002F128D" w:rsidRDefault="00EA26D1" w:rsidP="00EA63C3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CBCCE91" wp14:editId="63D096E4">
                  <wp:extent cx="5943600" cy="5943600"/>
                  <wp:effectExtent l="0" t="0" r="0" b="0"/>
                  <wp:docPr id="619441441" name="Рисунок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59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28D" w:rsidRPr="00D57CDB" w14:paraId="4D194D9D" w14:textId="77777777" w:rsidTr="00746F08">
        <w:trPr>
          <w:trHeight w:val="65"/>
        </w:trPr>
        <w:tc>
          <w:tcPr>
            <w:tcW w:w="5000" w:type="pct"/>
            <w:gridSpan w:val="2"/>
            <w:shd w:val="clear" w:color="auto" w:fill="auto"/>
          </w:tcPr>
          <w:p w14:paraId="53BB2222" w14:textId="77777777" w:rsidR="002F128D" w:rsidRPr="00D57CDB" w:rsidRDefault="002F128D" w:rsidP="00EA63C3">
            <w:pPr>
              <w:pStyle w:val="50"/>
              <w:rPr>
                <w:sz w:val="22"/>
                <w:szCs w:val="22"/>
                <w:lang w:val="ru-RU"/>
              </w:rPr>
            </w:pPr>
            <w:r w:rsidRPr="00217A27">
              <w:rPr>
                <w:sz w:val="22"/>
                <w:szCs w:val="22"/>
              </w:rPr>
              <w:t>Масштаб 1</w:t>
            </w:r>
            <w:r>
              <w:rPr>
                <w:sz w:val="22"/>
                <w:szCs w:val="22"/>
              </w:rPr>
              <w:t>:</w:t>
            </w:r>
            <w:r>
              <w:rPr>
                <w:sz w:val="22"/>
                <w:szCs w:val="22"/>
                <w:lang w:val="ru-RU"/>
              </w:rPr>
              <w:t>2</w:t>
            </w:r>
            <w:r w:rsidRPr="00D57CDB">
              <w:rPr>
                <w:sz w:val="22"/>
                <w:szCs w:val="22"/>
                <w:lang w:val="ru-RU"/>
              </w:rPr>
              <w:t>000</w:t>
            </w:r>
          </w:p>
        </w:tc>
      </w:tr>
      <w:tr w:rsidR="002F128D" w:rsidRPr="00217A27" w14:paraId="08BA6846" w14:textId="77777777" w:rsidTr="00746F08">
        <w:trPr>
          <w:trHeight w:val="65"/>
        </w:trPr>
        <w:tc>
          <w:tcPr>
            <w:tcW w:w="5000" w:type="pct"/>
            <w:gridSpan w:val="2"/>
            <w:tcBorders>
              <w:bottom w:val="single" w:sz="4" w:space="0" w:color="auto"/>
            </w:tcBorders>
            <w:shd w:val="clear" w:color="auto" w:fill="auto"/>
            <w:vAlign w:val="bottom"/>
          </w:tcPr>
          <w:p w14:paraId="5EC36304" w14:textId="77777777" w:rsidR="002F128D" w:rsidRPr="00217A27" w:rsidRDefault="002F128D" w:rsidP="00EA63C3">
            <w:pPr>
              <w:pStyle w:val="30"/>
              <w:jc w:val="left"/>
              <w:rPr>
                <w:sz w:val="22"/>
                <w:szCs w:val="22"/>
                <w:vertAlign w:val="baseline"/>
              </w:rPr>
            </w:pPr>
            <w:r>
              <w:rPr>
                <w:b/>
                <w:sz w:val="22"/>
                <w:szCs w:val="22"/>
                <w:vertAlign w:val="baseline"/>
              </w:rPr>
              <w:t xml:space="preserve">                                     </w:t>
            </w:r>
            <w:r w:rsidRPr="00925CD6">
              <w:rPr>
                <w:b/>
                <w:sz w:val="22"/>
                <w:szCs w:val="22"/>
                <w:vertAlign w:val="baseline"/>
              </w:rPr>
              <w:t>Используемые условные знаки и обозначения:</w:t>
            </w:r>
          </w:p>
        </w:tc>
      </w:tr>
      <w:tr w:rsidR="002F128D" w:rsidRPr="007952FA" w14:paraId="6BA071BD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3EF468" w14:textId="26760858" w:rsidR="002F128D" w:rsidRPr="00E0123F" w:rsidRDefault="00FF5BCB" w:rsidP="00EA63C3">
            <w:pPr>
              <w:pStyle w:val="40"/>
              <w:rPr>
                <w:noProof/>
                <w:sz w:val="22"/>
                <w:szCs w:val="22"/>
              </w:rPr>
            </w:pPr>
            <w:r w:rsidRPr="00972C0D">
              <w:rPr>
                <w:noProof/>
                <w:sz w:val="22"/>
                <w:szCs w:val="22"/>
              </w:rPr>
              <w:drawing>
                <wp:inline distT="0" distB="0" distL="0" distR="0" wp14:anchorId="37563155" wp14:editId="77BA5033">
                  <wp:extent cx="148590" cy="116840"/>
                  <wp:effectExtent l="0" t="0" r="0" b="0"/>
                  <wp:docPr id="69" name="Рисунок 7" descr="Отпайка ВЛЗ 10кВ на ТП №498 (ВЛ-10 кВ №1 Синдякино ПС Синдякино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Отпайка ВЛЗ 10кВ на ТП №498 (ВЛ-10 кВ №1 Синдякино ПС Синдякино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F128D" w:rsidRPr="00E0123F">
              <w:rPr>
                <w:b w:val="0"/>
                <w:noProof/>
                <w:sz w:val="22"/>
                <w:szCs w:val="22"/>
              </w:rPr>
              <w:t>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43335B6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характерная точка границы публичного сервитута </w:t>
            </w:r>
          </w:p>
        </w:tc>
      </w:tr>
      <w:tr w:rsidR="002F128D" w:rsidRPr="007952FA" w14:paraId="730CFF90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5384BC9" w14:textId="16851672" w:rsidR="002F128D" w:rsidRPr="00107143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573248" behindDoc="0" locked="0" layoutInCell="1" allowOverlap="1" wp14:anchorId="3A559E63" wp14:editId="0F99B36D">
                      <wp:simplePos x="0" y="0"/>
                      <wp:positionH relativeFrom="column">
                        <wp:posOffset>52070</wp:posOffset>
                      </wp:positionH>
                      <wp:positionV relativeFrom="paragraph">
                        <wp:posOffset>88264</wp:posOffset>
                      </wp:positionV>
                      <wp:extent cx="800100" cy="0"/>
                      <wp:effectExtent l="0" t="0" r="0" b="0"/>
                      <wp:wrapNone/>
                      <wp:docPr id="164597176" name="Прямая со стрелкой 6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C91F4E" id="Прямая со стрелкой 621" o:spid="_x0000_s1026" type="#_x0000_t32" style="position:absolute;margin-left:4.1pt;margin-top:6.95pt;width:63pt;height:0;z-index:25157324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" strokecolor="red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BC015B1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проектная граница  публичного сервитута </w:t>
            </w:r>
          </w:p>
        </w:tc>
      </w:tr>
      <w:tr w:rsidR="002F128D" w:rsidRPr="007952FA" w14:paraId="19BEACEB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4B53677" w14:textId="74B09F4A" w:rsidR="002F128D" w:rsidRPr="00D1216B" w:rsidRDefault="00FF5BCB" w:rsidP="00EA63C3">
            <w:pPr>
              <w:pStyle w:val="40"/>
              <w:rPr>
                <w:color w:val="33CC33"/>
              </w:rPr>
            </w:pPr>
            <w:r>
              <w:rPr>
                <w:noProof/>
              </w:rPr>
              <w:drawing>
                <wp:anchor distT="0" distB="0" distL="114300" distR="114300" simplePos="0" relativeHeight="251575296" behindDoc="1" locked="0" layoutInCell="1" allowOverlap="1" wp14:anchorId="01AA1E46" wp14:editId="6E5958CD">
                  <wp:simplePos x="0" y="0"/>
                  <wp:positionH relativeFrom="column">
                    <wp:posOffset>575310</wp:posOffset>
                  </wp:positionH>
                  <wp:positionV relativeFrom="paragraph">
                    <wp:posOffset>29845</wp:posOffset>
                  </wp:positionV>
                  <wp:extent cx="104775" cy="104775"/>
                  <wp:effectExtent l="0" t="0" r="0" b="0"/>
                  <wp:wrapNone/>
                  <wp:docPr id="893576613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10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574272" behindDoc="0" locked="0" layoutInCell="1" allowOverlap="1" wp14:anchorId="765822E4" wp14:editId="19C926D0">
                      <wp:simplePos x="0" y="0"/>
                      <wp:positionH relativeFrom="column">
                        <wp:posOffset>29210</wp:posOffset>
                      </wp:positionH>
                      <wp:positionV relativeFrom="paragraph">
                        <wp:posOffset>63499</wp:posOffset>
                      </wp:positionV>
                      <wp:extent cx="447675" cy="0"/>
                      <wp:effectExtent l="0" t="0" r="0" b="0"/>
                      <wp:wrapNone/>
                      <wp:docPr id="1598707291" name="Прямая соединительная линия 6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4767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92D05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3535BB8" id="Прямая соединительная линия 619" o:spid="_x0000_s1026" style="position:absolute;z-index:25157427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" strokecolor="#92d050" strokeweight="1.5pt">
                      <o:lock v:ext="edit" shapetype="f"/>
                    </v:line>
                  </w:pict>
                </mc:Fallback>
              </mc:AlternateContent>
            </w:r>
            <w:r w:rsidR="002F128D">
              <w:t xml:space="preserve">          </w:t>
            </w:r>
            <w:r w:rsidR="002F128D" w:rsidRPr="00D1216B">
              <w:rPr>
                <w:color w:val="33CC33"/>
              </w:rPr>
              <w:t xml:space="preserve">74   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6F75683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линия электропередачи и опора с её номером</w:t>
            </w:r>
          </w:p>
        </w:tc>
      </w:tr>
      <w:tr w:rsidR="002F128D" w:rsidRPr="007952FA" w14:paraId="2EA678E3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FC783B" w14:textId="77777777" w:rsidR="002F128D" w:rsidRPr="007952FA" w:rsidRDefault="002F128D" w:rsidP="00EA63C3">
            <w:pPr>
              <w:pStyle w:val="40"/>
              <w:rPr>
                <w:b w:val="0"/>
                <w:sz w:val="20"/>
                <w:szCs w:val="20"/>
              </w:rPr>
            </w:pPr>
            <w:r w:rsidRPr="007952FA">
              <w:rPr>
                <w:b w:val="0"/>
                <w:sz w:val="20"/>
                <w:szCs w:val="20"/>
              </w:rPr>
              <w:t>46:23:220701:55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A9D467F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кадастровый номер земельного участка</w:t>
            </w:r>
          </w:p>
        </w:tc>
      </w:tr>
      <w:tr w:rsidR="002F128D" w:rsidRPr="007952FA" w14:paraId="59B92A31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7874E1" w14:textId="75C0D8A0" w:rsidR="002F128D" w:rsidRPr="00E0123F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576320" behindDoc="0" locked="0" layoutInCell="1" allowOverlap="1" wp14:anchorId="2E3F7F43" wp14:editId="7B689248">
                      <wp:simplePos x="0" y="0"/>
                      <wp:positionH relativeFrom="column">
                        <wp:posOffset>63500</wp:posOffset>
                      </wp:positionH>
                      <wp:positionV relativeFrom="paragraph">
                        <wp:posOffset>67309</wp:posOffset>
                      </wp:positionV>
                      <wp:extent cx="752475" cy="0"/>
                      <wp:effectExtent l="0" t="0" r="0" b="0"/>
                      <wp:wrapNone/>
                      <wp:docPr id="1281211136" name="Прямая со стрелкой 6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524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544D5E" id="Прямая со стрелкой 617" o:spid="_x0000_s1026" type="#_x0000_t32" style="position:absolute;margin-left:5pt;margin-top:5.3pt;width:59.25pt;height:0;z-index:25157632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F28C276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существующая часть границы земельного участка</w:t>
            </w:r>
          </w:p>
        </w:tc>
      </w:tr>
      <w:tr w:rsidR="002F128D" w:rsidRPr="007952FA" w14:paraId="7EBC9FC5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94876C" w14:textId="77777777" w:rsidR="002F128D" w:rsidRPr="007952FA" w:rsidRDefault="002F128D" w:rsidP="00EA63C3">
            <w:pPr>
              <w:pStyle w:val="40"/>
              <w:rPr>
                <w:b w:val="0"/>
                <w:color w:val="0070C0"/>
                <w:sz w:val="20"/>
                <w:szCs w:val="20"/>
              </w:rPr>
            </w:pPr>
            <w:r w:rsidRPr="00D37130">
              <w:rPr>
                <w:b w:val="0"/>
                <w:color w:val="0033CC"/>
                <w:sz w:val="20"/>
                <w:szCs w:val="20"/>
              </w:rPr>
              <w:t>46:23:220701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01C0A1B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номер кадастрового квартала</w:t>
            </w:r>
          </w:p>
        </w:tc>
      </w:tr>
      <w:tr w:rsidR="002F128D" w:rsidRPr="007952FA" w14:paraId="43EDBCE5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4A5369" w14:textId="342E48BE" w:rsidR="002F128D" w:rsidRPr="00A54E38" w:rsidRDefault="00FF5BCB" w:rsidP="00EA63C3">
            <w:pPr>
              <w:pStyle w:val="40"/>
              <w:rPr>
                <w:b w:val="0"/>
                <w:color w:val="00B0F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577344" behindDoc="0" locked="0" layoutInCell="1" allowOverlap="1" wp14:anchorId="55020B13" wp14:editId="43C9EA4C">
                      <wp:simplePos x="0" y="0"/>
                      <wp:positionH relativeFrom="column">
                        <wp:posOffset>59690</wp:posOffset>
                      </wp:positionH>
                      <wp:positionV relativeFrom="paragraph">
                        <wp:posOffset>71119</wp:posOffset>
                      </wp:positionV>
                      <wp:extent cx="850265" cy="0"/>
                      <wp:effectExtent l="0" t="0" r="0" b="0"/>
                      <wp:wrapNone/>
                      <wp:docPr id="1486552332" name="Прямая со стрелкой 6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5026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F348E4" id="Прямая со стрелкой 615" o:spid="_x0000_s1026" type="#_x0000_t32" style="position:absolute;margin-left:4.7pt;margin-top:5.6pt;width:66.95pt;height:0;z-index:25157734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" strokecolor="blue" strokeweight="1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F6EACF3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граница кадастрового квартала</w:t>
            </w:r>
          </w:p>
        </w:tc>
      </w:tr>
      <w:tr w:rsidR="002F128D" w:rsidRPr="007952FA" w14:paraId="1AD1F378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2747622" w14:textId="62A5B1C8" w:rsidR="002F128D" w:rsidRPr="00846CCB" w:rsidRDefault="00FF5BCB" w:rsidP="00EA63C3">
            <w:pPr>
              <w:pStyle w:val="40"/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578368" behindDoc="0" locked="0" layoutInCell="1" allowOverlap="1" wp14:anchorId="4A6FBAA8" wp14:editId="4E746724">
                      <wp:simplePos x="0" y="0"/>
                      <wp:positionH relativeFrom="column">
                        <wp:posOffset>139700</wp:posOffset>
                      </wp:positionH>
                      <wp:positionV relativeFrom="paragraph">
                        <wp:posOffset>75564</wp:posOffset>
                      </wp:positionV>
                      <wp:extent cx="800100" cy="0"/>
                      <wp:effectExtent l="0" t="0" r="0" b="0"/>
                      <wp:wrapNone/>
                      <wp:docPr id="905764867" name="Прямая со стрелкой 6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AC6995" id="Прямая со стрелкой 613" o:spid="_x0000_s1026" type="#_x0000_t32" style="position:absolute;margin-left:11pt;margin-top:5.95pt;width:63pt;height:0;z-index:25157836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" strokecolor="red" strokeweight="1.5pt">
                      <v:stroke dashstyle="longDashDot"/>
                    </v:shape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14:paraId="18E4C122" w14:textId="77777777" w:rsidR="002F128D" w:rsidRPr="005E3E3F" w:rsidRDefault="002F128D" w:rsidP="00EA63C3">
            <w:pPr>
              <w:pStyle w:val="40"/>
              <w:jc w:val="left"/>
              <w:rPr>
                <w:b w:val="0"/>
                <w:sz w:val="20"/>
                <w:szCs w:val="20"/>
              </w:rPr>
            </w:pPr>
            <w:r w:rsidRPr="005E3E3F">
              <w:rPr>
                <w:b w:val="0"/>
                <w:sz w:val="20"/>
                <w:szCs w:val="20"/>
              </w:rPr>
              <w:t>- граница муниципального образования</w:t>
            </w:r>
          </w:p>
        </w:tc>
      </w:tr>
    </w:tbl>
    <w:p w14:paraId="03760C54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p w14:paraId="0C18262D" w14:textId="77777777" w:rsidR="002F128D" w:rsidRDefault="002F128D" w:rsidP="00EA63C3">
      <w:pPr>
        <w:pStyle w:val="30"/>
        <w:jc w:val="left"/>
        <w:rPr>
          <w:sz w:val="10"/>
          <w:szCs w:val="10"/>
        </w:rPr>
      </w:pPr>
    </w:p>
    <w:p w14:paraId="157D4DFD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tbl>
      <w:tblPr>
        <w:tblW w:w="9640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271"/>
        <w:gridCol w:w="7369"/>
      </w:tblGrid>
      <w:tr w:rsidR="002F128D" w:rsidRPr="004F7259" w14:paraId="040105CE" w14:textId="77777777" w:rsidTr="00746F08">
        <w:trPr>
          <w:trHeight w:val="368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04CDBFEE" w14:textId="77777777" w:rsidR="002F128D" w:rsidRPr="002F254A" w:rsidRDefault="002F128D" w:rsidP="00EA63C3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2F254A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5CAE6E56" w14:textId="4FFF5546" w:rsidR="00EA63C3" w:rsidRDefault="00EA63C3" w:rsidP="00EA63C3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>для использования земельных участков в целях эксплуатации существующего объекта энергетики</w:t>
            </w:r>
            <w:r w:rsidR="00FF1EA7"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воздушная линия электропередачи высокого напряжения вл-35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            «Дмитриев-Матвеевка»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протяженность по трассе 12000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 от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</w:p>
          <w:p w14:paraId="2ACBBDCC" w14:textId="77777777" w:rsidR="00EA63C3" w:rsidRDefault="00EA63C3" w:rsidP="00EA63C3">
            <w:pPr>
              <w:pStyle w:val="12"/>
              <w:rPr>
                <w:bCs/>
                <w:caps w:val="0"/>
                <w:sz w:val="24"/>
                <w:szCs w:val="24"/>
                <w:u w:val="single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«Куток»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до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Матвеевка</w:t>
            </w:r>
            <w:r>
              <w:rPr>
                <w:b w:val="0"/>
                <w:bCs/>
                <w:caps w:val="0"/>
                <w:sz w:val="24"/>
                <w:szCs w:val="24"/>
              </w:rPr>
              <w:t>»</w:t>
            </w:r>
          </w:p>
          <w:p w14:paraId="577D3915" w14:textId="653D0BCE" w:rsidR="002F128D" w:rsidRDefault="00EA63C3" w:rsidP="00EA63C3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0C1BF3">
              <w:rPr>
                <w:b w:val="0"/>
                <w:caps w:val="0"/>
                <w:sz w:val="24"/>
                <w:szCs w:val="20"/>
              </w:rPr>
              <w:t xml:space="preserve"> </w:t>
            </w:r>
            <w:r w:rsidR="002F128D" w:rsidRPr="000C1BF3">
              <w:rPr>
                <w:b w:val="0"/>
                <w:caps w:val="0"/>
                <w:sz w:val="24"/>
                <w:szCs w:val="20"/>
              </w:rPr>
              <w:t>(наименование объекта)</w:t>
            </w:r>
          </w:p>
          <w:p w14:paraId="7A03AFF8" w14:textId="77777777" w:rsidR="002F128D" w:rsidRDefault="002F128D" w:rsidP="00EA63C3">
            <w:pPr>
              <w:pStyle w:val="12"/>
              <w:rPr>
                <w:bCs/>
                <w:caps w:val="0"/>
                <w:sz w:val="24"/>
                <w:szCs w:val="24"/>
              </w:rPr>
            </w:pPr>
            <w:r w:rsidRPr="000C1BF3">
              <w:rPr>
                <w:bCs/>
                <w:caps w:val="0"/>
                <w:sz w:val="24"/>
                <w:szCs w:val="24"/>
              </w:rPr>
              <w:t>План границ объекта</w:t>
            </w:r>
          </w:p>
          <w:p w14:paraId="7A82B906" w14:textId="77777777" w:rsidR="002F128D" w:rsidRPr="000C1BF3" w:rsidRDefault="002F128D" w:rsidP="00EA63C3">
            <w:pPr>
              <w:pStyle w:val="12"/>
              <w:rPr>
                <w:bCs/>
                <w:sz w:val="24"/>
                <w:szCs w:val="24"/>
                <w:u w:val="single"/>
              </w:rPr>
            </w:pPr>
          </w:p>
        </w:tc>
      </w:tr>
      <w:tr w:rsidR="002F128D" w:rsidRPr="003A423E" w14:paraId="14D4262F" w14:textId="77777777" w:rsidTr="00746F08">
        <w:trPr>
          <w:trHeight w:val="9365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36487598" w14:textId="5E6E049B" w:rsidR="002F128D" w:rsidRDefault="00EA26D1" w:rsidP="00EA63C3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59B2DCA" wp14:editId="4B3C4FDC">
                  <wp:extent cx="5943600" cy="5943600"/>
                  <wp:effectExtent l="0" t="0" r="0" b="0"/>
                  <wp:docPr id="1690665776" name="Рисунок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59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28D" w:rsidRPr="00D57CDB" w14:paraId="32DA1DA4" w14:textId="77777777" w:rsidTr="00746F08">
        <w:trPr>
          <w:trHeight w:val="65"/>
        </w:trPr>
        <w:tc>
          <w:tcPr>
            <w:tcW w:w="5000" w:type="pct"/>
            <w:gridSpan w:val="2"/>
            <w:shd w:val="clear" w:color="auto" w:fill="auto"/>
          </w:tcPr>
          <w:p w14:paraId="29C98403" w14:textId="77777777" w:rsidR="002F128D" w:rsidRPr="00D57CDB" w:rsidRDefault="002F128D" w:rsidP="00EA63C3">
            <w:pPr>
              <w:pStyle w:val="50"/>
              <w:rPr>
                <w:sz w:val="22"/>
                <w:szCs w:val="22"/>
                <w:lang w:val="ru-RU"/>
              </w:rPr>
            </w:pPr>
            <w:r w:rsidRPr="00217A27">
              <w:rPr>
                <w:sz w:val="22"/>
                <w:szCs w:val="22"/>
              </w:rPr>
              <w:t>Масштаб 1</w:t>
            </w:r>
            <w:r>
              <w:rPr>
                <w:sz w:val="22"/>
                <w:szCs w:val="22"/>
              </w:rPr>
              <w:t>:</w:t>
            </w:r>
            <w:r>
              <w:rPr>
                <w:sz w:val="22"/>
                <w:szCs w:val="22"/>
                <w:lang w:val="ru-RU"/>
              </w:rPr>
              <w:t>2</w:t>
            </w:r>
            <w:r w:rsidRPr="00D57CDB">
              <w:rPr>
                <w:sz w:val="22"/>
                <w:szCs w:val="22"/>
                <w:lang w:val="ru-RU"/>
              </w:rPr>
              <w:t>000</w:t>
            </w:r>
          </w:p>
        </w:tc>
      </w:tr>
      <w:tr w:rsidR="002F128D" w:rsidRPr="00217A27" w14:paraId="19266B3E" w14:textId="77777777" w:rsidTr="00746F08">
        <w:trPr>
          <w:trHeight w:val="65"/>
        </w:trPr>
        <w:tc>
          <w:tcPr>
            <w:tcW w:w="5000" w:type="pct"/>
            <w:gridSpan w:val="2"/>
            <w:tcBorders>
              <w:bottom w:val="single" w:sz="4" w:space="0" w:color="auto"/>
            </w:tcBorders>
            <w:shd w:val="clear" w:color="auto" w:fill="auto"/>
            <w:vAlign w:val="bottom"/>
          </w:tcPr>
          <w:p w14:paraId="74AFD90B" w14:textId="77777777" w:rsidR="002F128D" w:rsidRPr="00217A27" w:rsidRDefault="002F128D" w:rsidP="00EA63C3">
            <w:pPr>
              <w:pStyle w:val="30"/>
              <w:jc w:val="left"/>
              <w:rPr>
                <w:sz w:val="22"/>
                <w:szCs w:val="22"/>
                <w:vertAlign w:val="baseline"/>
              </w:rPr>
            </w:pPr>
            <w:r>
              <w:rPr>
                <w:b/>
                <w:sz w:val="22"/>
                <w:szCs w:val="22"/>
                <w:vertAlign w:val="baseline"/>
              </w:rPr>
              <w:t xml:space="preserve">                                     </w:t>
            </w:r>
            <w:r w:rsidRPr="00925CD6">
              <w:rPr>
                <w:b/>
                <w:sz w:val="22"/>
                <w:szCs w:val="22"/>
                <w:vertAlign w:val="baseline"/>
              </w:rPr>
              <w:t>Используемые условные знаки и обозначения:</w:t>
            </w:r>
          </w:p>
        </w:tc>
      </w:tr>
      <w:tr w:rsidR="002F128D" w:rsidRPr="007952FA" w14:paraId="71449456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ECE0E5" w14:textId="3DA42234" w:rsidR="002F128D" w:rsidRPr="00E0123F" w:rsidRDefault="00FF5BCB" w:rsidP="00EA63C3">
            <w:pPr>
              <w:pStyle w:val="40"/>
              <w:rPr>
                <w:noProof/>
                <w:sz w:val="22"/>
                <w:szCs w:val="22"/>
              </w:rPr>
            </w:pPr>
            <w:r w:rsidRPr="00972C0D">
              <w:rPr>
                <w:noProof/>
                <w:sz w:val="22"/>
                <w:szCs w:val="22"/>
              </w:rPr>
              <w:drawing>
                <wp:inline distT="0" distB="0" distL="0" distR="0" wp14:anchorId="00AF48D3" wp14:editId="70333662">
                  <wp:extent cx="148590" cy="116840"/>
                  <wp:effectExtent l="0" t="0" r="0" b="0"/>
                  <wp:docPr id="70" name="Рисунок 7" descr="Отпайка ВЛЗ 10кВ на ТП №498 (ВЛ-10 кВ №1 Синдякино ПС Синдякино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Отпайка ВЛЗ 10кВ на ТП №498 (ВЛ-10 кВ №1 Синдякино ПС Синдякино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F128D" w:rsidRPr="00E0123F">
              <w:rPr>
                <w:b w:val="0"/>
                <w:noProof/>
                <w:sz w:val="22"/>
                <w:szCs w:val="22"/>
              </w:rPr>
              <w:t>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77C93F3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характерная точка границы публичного сервитута </w:t>
            </w:r>
          </w:p>
        </w:tc>
      </w:tr>
      <w:tr w:rsidR="002F128D" w:rsidRPr="007952FA" w14:paraId="3954855D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FB96E2" w14:textId="1FC64F9E" w:rsidR="002F128D" w:rsidRPr="00107143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579392" behindDoc="0" locked="0" layoutInCell="1" allowOverlap="1" wp14:anchorId="3447F9B4" wp14:editId="5A6CECD3">
                      <wp:simplePos x="0" y="0"/>
                      <wp:positionH relativeFrom="column">
                        <wp:posOffset>52070</wp:posOffset>
                      </wp:positionH>
                      <wp:positionV relativeFrom="paragraph">
                        <wp:posOffset>88264</wp:posOffset>
                      </wp:positionV>
                      <wp:extent cx="800100" cy="0"/>
                      <wp:effectExtent l="0" t="0" r="0" b="0"/>
                      <wp:wrapNone/>
                      <wp:docPr id="1979695374" name="Прямая со стрелкой 6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FF0F9F" id="Прямая со стрелкой 611" o:spid="_x0000_s1026" type="#_x0000_t32" style="position:absolute;margin-left:4.1pt;margin-top:6.95pt;width:63pt;height:0;z-index:25157939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" strokecolor="red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4D84ED1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проектная граница  публичного сервитута </w:t>
            </w:r>
          </w:p>
        </w:tc>
      </w:tr>
      <w:tr w:rsidR="002F128D" w:rsidRPr="007952FA" w14:paraId="3D0FEE3D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8D07AA" w14:textId="08EC5472" w:rsidR="002F128D" w:rsidRPr="00D1216B" w:rsidRDefault="00FF5BCB" w:rsidP="00EA63C3">
            <w:pPr>
              <w:pStyle w:val="40"/>
              <w:rPr>
                <w:color w:val="33CC33"/>
              </w:rPr>
            </w:pPr>
            <w:r>
              <w:rPr>
                <w:noProof/>
              </w:rPr>
              <w:drawing>
                <wp:anchor distT="0" distB="0" distL="114300" distR="114300" simplePos="0" relativeHeight="251581440" behindDoc="1" locked="0" layoutInCell="1" allowOverlap="1" wp14:anchorId="48432B28" wp14:editId="7F5C09AE">
                  <wp:simplePos x="0" y="0"/>
                  <wp:positionH relativeFrom="column">
                    <wp:posOffset>575310</wp:posOffset>
                  </wp:positionH>
                  <wp:positionV relativeFrom="paragraph">
                    <wp:posOffset>29845</wp:posOffset>
                  </wp:positionV>
                  <wp:extent cx="104775" cy="104775"/>
                  <wp:effectExtent l="0" t="0" r="0" b="0"/>
                  <wp:wrapNone/>
                  <wp:docPr id="286560551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10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580416" behindDoc="0" locked="0" layoutInCell="1" allowOverlap="1" wp14:anchorId="53DB8348" wp14:editId="488217E4">
                      <wp:simplePos x="0" y="0"/>
                      <wp:positionH relativeFrom="column">
                        <wp:posOffset>29210</wp:posOffset>
                      </wp:positionH>
                      <wp:positionV relativeFrom="paragraph">
                        <wp:posOffset>63499</wp:posOffset>
                      </wp:positionV>
                      <wp:extent cx="447675" cy="0"/>
                      <wp:effectExtent l="0" t="0" r="0" b="0"/>
                      <wp:wrapNone/>
                      <wp:docPr id="958638550" name="Прямая соединительная линия 6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4767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92D05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EFAE24A" id="Прямая соединительная линия 609" o:spid="_x0000_s1026" style="position:absolute;z-index:25158041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" strokecolor="#92d050" strokeweight="1.5pt">
                      <o:lock v:ext="edit" shapetype="f"/>
                    </v:line>
                  </w:pict>
                </mc:Fallback>
              </mc:AlternateContent>
            </w:r>
            <w:r w:rsidR="002F128D">
              <w:t xml:space="preserve">          </w:t>
            </w:r>
            <w:r w:rsidR="002F128D" w:rsidRPr="00D1216B">
              <w:rPr>
                <w:color w:val="33CC33"/>
              </w:rPr>
              <w:t xml:space="preserve">74   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F6BFE85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линия электропередачи и опора с её номером</w:t>
            </w:r>
          </w:p>
        </w:tc>
      </w:tr>
      <w:tr w:rsidR="002F128D" w:rsidRPr="007952FA" w14:paraId="20874C01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335D4C" w14:textId="77777777" w:rsidR="002F128D" w:rsidRPr="007952FA" w:rsidRDefault="002F128D" w:rsidP="00EA63C3">
            <w:pPr>
              <w:pStyle w:val="40"/>
              <w:rPr>
                <w:b w:val="0"/>
                <w:sz w:val="20"/>
                <w:szCs w:val="20"/>
              </w:rPr>
            </w:pPr>
            <w:r w:rsidRPr="007952FA">
              <w:rPr>
                <w:b w:val="0"/>
                <w:sz w:val="20"/>
                <w:szCs w:val="20"/>
              </w:rPr>
              <w:t>46:23:220701:55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88EFCDB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кадастровый номер земельного участка</w:t>
            </w:r>
          </w:p>
        </w:tc>
      </w:tr>
      <w:tr w:rsidR="002F128D" w:rsidRPr="007952FA" w14:paraId="74B1FC22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7B9251" w14:textId="1CE6D764" w:rsidR="002F128D" w:rsidRPr="00E0123F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582464" behindDoc="0" locked="0" layoutInCell="1" allowOverlap="1" wp14:anchorId="2748549F" wp14:editId="6F61FAFE">
                      <wp:simplePos x="0" y="0"/>
                      <wp:positionH relativeFrom="column">
                        <wp:posOffset>63500</wp:posOffset>
                      </wp:positionH>
                      <wp:positionV relativeFrom="paragraph">
                        <wp:posOffset>67309</wp:posOffset>
                      </wp:positionV>
                      <wp:extent cx="752475" cy="0"/>
                      <wp:effectExtent l="0" t="0" r="0" b="0"/>
                      <wp:wrapNone/>
                      <wp:docPr id="1615419817" name="Прямая со стрелкой 6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524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98238F0" id="Прямая со стрелкой 607" o:spid="_x0000_s1026" type="#_x0000_t32" style="position:absolute;margin-left:5pt;margin-top:5.3pt;width:59.25pt;height:0;z-index:2515824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CA8D9A1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существующая часть границы земельного участка</w:t>
            </w:r>
          </w:p>
        </w:tc>
      </w:tr>
      <w:tr w:rsidR="002F128D" w:rsidRPr="007952FA" w14:paraId="52C43E7E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229976" w14:textId="77777777" w:rsidR="002F128D" w:rsidRPr="007952FA" w:rsidRDefault="002F128D" w:rsidP="00EA63C3">
            <w:pPr>
              <w:pStyle w:val="40"/>
              <w:rPr>
                <w:b w:val="0"/>
                <w:color w:val="0070C0"/>
                <w:sz w:val="20"/>
                <w:szCs w:val="20"/>
              </w:rPr>
            </w:pPr>
            <w:r w:rsidRPr="00D37130">
              <w:rPr>
                <w:b w:val="0"/>
                <w:color w:val="0033CC"/>
                <w:sz w:val="20"/>
                <w:szCs w:val="20"/>
              </w:rPr>
              <w:t>46:23:220701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966407A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номер кадастрового квартала</w:t>
            </w:r>
          </w:p>
        </w:tc>
      </w:tr>
      <w:tr w:rsidR="002F128D" w:rsidRPr="007952FA" w14:paraId="12990DE3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D9E4E20" w14:textId="494CD553" w:rsidR="002F128D" w:rsidRPr="00A54E38" w:rsidRDefault="00FF5BCB" w:rsidP="00EA63C3">
            <w:pPr>
              <w:pStyle w:val="40"/>
              <w:rPr>
                <w:b w:val="0"/>
                <w:color w:val="00B0F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583488" behindDoc="0" locked="0" layoutInCell="1" allowOverlap="1" wp14:anchorId="1CE32E15" wp14:editId="02BA8A00">
                      <wp:simplePos x="0" y="0"/>
                      <wp:positionH relativeFrom="column">
                        <wp:posOffset>59690</wp:posOffset>
                      </wp:positionH>
                      <wp:positionV relativeFrom="paragraph">
                        <wp:posOffset>71119</wp:posOffset>
                      </wp:positionV>
                      <wp:extent cx="850265" cy="0"/>
                      <wp:effectExtent l="0" t="0" r="0" b="0"/>
                      <wp:wrapNone/>
                      <wp:docPr id="947766421" name="Прямая со стрелкой 6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5026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46EA0F" id="Прямая со стрелкой 605" o:spid="_x0000_s1026" type="#_x0000_t32" style="position:absolute;margin-left:4.7pt;margin-top:5.6pt;width:66.95pt;height:0;z-index:25158348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" strokecolor="blue" strokeweight="1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D28001C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граница кадастрового квартала</w:t>
            </w:r>
          </w:p>
        </w:tc>
      </w:tr>
      <w:tr w:rsidR="002F128D" w:rsidRPr="007952FA" w14:paraId="2179A4BB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B67D88" w14:textId="23B1879B" w:rsidR="002F128D" w:rsidRPr="00846CCB" w:rsidRDefault="00FF5BCB" w:rsidP="00EA63C3">
            <w:pPr>
              <w:pStyle w:val="40"/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584512" behindDoc="0" locked="0" layoutInCell="1" allowOverlap="1" wp14:anchorId="526B98B2" wp14:editId="0C333629">
                      <wp:simplePos x="0" y="0"/>
                      <wp:positionH relativeFrom="column">
                        <wp:posOffset>139700</wp:posOffset>
                      </wp:positionH>
                      <wp:positionV relativeFrom="paragraph">
                        <wp:posOffset>75564</wp:posOffset>
                      </wp:positionV>
                      <wp:extent cx="800100" cy="0"/>
                      <wp:effectExtent l="0" t="0" r="0" b="0"/>
                      <wp:wrapNone/>
                      <wp:docPr id="805418033" name="Прямая со стрелкой 6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243210" id="Прямая со стрелкой 603" o:spid="_x0000_s1026" type="#_x0000_t32" style="position:absolute;margin-left:11pt;margin-top:5.95pt;width:63pt;height:0;z-index:25158451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" strokecolor="red" strokeweight="1.5pt">
                      <v:stroke dashstyle="longDashDot"/>
                    </v:shape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14:paraId="37FA897F" w14:textId="77777777" w:rsidR="002F128D" w:rsidRPr="005E3E3F" w:rsidRDefault="002F128D" w:rsidP="00EA63C3">
            <w:pPr>
              <w:pStyle w:val="40"/>
              <w:jc w:val="left"/>
              <w:rPr>
                <w:b w:val="0"/>
                <w:sz w:val="20"/>
                <w:szCs w:val="20"/>
              </w:rPr>
            </w:pPr>
            <w:r w:rsidRPr="005E3E3F">
              <w:rPr>
                <w:b w:val="0"/>
                <w:sz w:val="20"/>
                <w:szCs w:val="20"/>
              </w:rPr>
              <w:t>- граница муниципального образования</w:t>
            </w:r>
          </w:p>
        </w:tc>
      </w:tr>
    </w:tbl>
    <w:p w14:paraId="7D1D6866" w14:textId="77777777" w:rsidR="002F128D" w:rsidRDefault="002F128D" w:rsidP="00EA63C3">
      <w:pPr>
        <w:pStyle w:val="30"/>
        <w:jc w:val="left"/>
        <w:rPr>
          <w:sz w:val="10"/>
          <w:szCs w:val="10"/>
        </w:rPr>
      </w:pPr>
    </w:p>
    <w:p w14:paraId="6C3AF9E1" w14:textId="77777777" w:rsidR="002F128D" w:rsidRDefault="002F128D" w:rsidP="00EA63C3">
      <w:pPr>
        <w:pStyle w:val="30"/>
        <w:jc w:val="left"/>
        <w:rPr>
          <w:sz w:val="10"/>
          <w:szCs w:val="10"/>
        </w:rPr>
      </w:pPr>
    </w:p>
    <w:p w14:paraId="2D910B13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tbl>
      <w:tblPr>
        <w:tblW w:w="9640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271"/>
        <w:gridCol w:w="7369"/>
      </w:tblGrid>
      <w:tr w:rsidR="002F128D" w:rsidRPr="004F7259" w14:paraId="75B83DFF" w14:textId="77777777" w:rsidTr="00746F08">
        <w:trPr>
          <w:trHeight w:val="368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704D36A7" w14:textId="77777777" w:rsidR="002F128D" w:rsidRPr="002F254A" w:rsidRDefault="002F128D" w:rsidP="00EA63C3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2F254A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4B975804" w14:textId="2A57BF40" w:rsidR="00FF1EA7" w:rsidRDefault="00FF1EA7" w:rsidP="00FF1EA7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>для использования земельных участков в целях эксплуатации существующего объекта энергетики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воздушная линия электропередачи высокого напряжения вл-35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         </w:t>
            </w:r>
            <w:r>
              <w:rPr>
                <w:b w:val="0"/>
                <w:bCs/>
                <w:caps w:val="0"/>
                <w:sz w:val="24"/>
                <w:szCs w:val="24"/>
              </w:rPr>
              <w:t>«Дмитриев-Матвеевка»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протяженность по трассе 12000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 от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</w:p>
          <w:p w14:paraId="5D368E8A" w14:textId="08186141" w:rsidR="002F128D" w:rsidRDefault="00FF1EA7" w:rsidP="00FF1EA7">
            <w:pPr>
              <w:pStyle w:val="12"/>
              <w:rPr>
                <w:bCs/>
                <w:caps w:val="0"/>
                <w:sz w:val="24"/>
                <w:szCs w:val="24"/>
                <w:u w:val="single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«Куток»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до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Матвеевка</w:t>
            </w:r>
            <w:r>
              <w:rPr>
                <w:b w:val="0"/>
                <w:bCs/>
                <w:caps w:val="0"/>
                <w:sz w:val="24"/>
                <w:szCs w:val="24"/>
              </w:rPr>
              <w:t>»</w:t>
            </w:r>
          </w:p>
          <w:p w14:paraId="1107374D" w14:textId="77777777" w:rsidR="002F128D" w:rsidRDefault="002F128D" w:rsidP="00EA63C3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0C1BF3">
              <w:rPr>
                <w:b w:val="0"/>
                <w:caps w:val="0"/>
                <w:sz w:val="24"/>
                <w:szCs w:val="20"/>
              </w:rPr>
              <w:t>(наименование объекта)</w:t>
            </w:r>
          </w:p>
          <w:p w14:paraId="5CE13F6A" w14:textId="77777777" w:rsidR="002F128D" w:rsidRDefault="002F128D" w:rsidP="00EA63C3">
            <w:pPr>
              <w:pStyle w:val="12"/>
              <w:rPr>
                <w:bCs/>
                <w:caps w:val="0"/>
                <w:sz w:val="24"/>
                <w:szCs w:val="24"/>
              </w:rPr>
            </w:pPr>
            <w:r w:rsidRPr="000C1BF3">
              <w:rPr>
                <w:bCs/>
                <w:caps w:val="0"/>
                <w:sz w:val="24"/>
                <w:szCs w:val="24"/>
              </w:rPr>
              <w:t>План границ объекта</w:t>
            </w:r>
          </w:p>
          <w:p w14:paraId="484AB96C" w14:textId="77777777" w:rsidR="002F128D" w:rsidRPr="000C1BF3" w:rsidRDefault="002F128D" w:rsidP="00EA63C3">
            <w:pPr>
              <w:pStyle w:val="12"/>
              <w:rPr>
                <w:bCs/>
                <w:sz w:val="24"/>
                <w:szCs w:val="24"/>
                <w:u w:val="single"/>
              </w:rPr>
            </w:pPr>
          </w:p>
        </w:tc>
      </w:tr>
      <w:tr w:rsidR="002F128D" w:rsidRPr="003A423E" w14:paraId="0A37E6FB" w14:textId="77777777" w:rsidTr="00746F08">
        <w:trPr>
          <w:trHeight w:val="9365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382F50B4" w14:textId="620E3B0B" w:rsidR="002F128D" w:rsidRDefault="00EA26D1" w:rsidP="00EA63C3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EA730C0" wp14:editId="26349B73">
                  <wp:extent cx="5943600" cy="5943600"/>
                  <wp:effectExtent l="0" t="0" r="0" b="0"/>
                  <wp:docPr id="1920253003" name="Рисунок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59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28D" w:rsidRPr="00D57CDB" w14:paraId="583E33BB" w14:textId="77777777" w:rsidTr="00746F08">
        <w:trPr>
          <w:trHeight w:val="65"/>
        </w:trPr>
        <w:tc>
          <w:tcPr>
            <w:tcW w:w="5000" w:type="pct"/>
            <w:gridSpan w:val="2"/>
            <w:shd w:val="clear" w:color="auto" w:fill="auto"/>
          </w:tcPr>
          <w:p w14:paraId="1DA4D9A4" w14:textId="77777777" w:rsidR="002F128D" w:rsidRPr="00D57CDB" w:rsidRDefault="002F128D" w:rsidP="00EA63C3">
            <w:pPr>
              <w:pStyle w:val="50"/>
              <w:rPr>
                <w:sz w:val="22"/>
                <w:szCs w:val="22"/>
                <w:lang w:val="ru-RU"/>
              </w:rPr>
            </w:pPr>
            <w:r w:rsidRPr="00217A27">
              <w:rPr>
                <w:sz w:val="22"/>
                <w:szCs w:val="22"/>
              </w:rPr>
              <w:t>Масштаб 1</w:t>
            </w:r>
            <w:r>
              <w:rPr>
                <w:sz w:val="22"/>
                <w:szCs w:val="22"/>
              </w:rPr>
              <w:t>:</w:t>
            </w:r>
            <w:r>
              <w:rPr>
                <w:sz w:val="22"/>
                <w:szCs w:val="22"/>
                <w:lang w:val="ru-RU"/>
              </w:rPr>
              <w:t>2</w:t>
            </w:r>
            <w:r w:rsidRPr="00D57CDB">
              <w:rPr>
                <w:sz w:val="22"/>
                <w:szCs w:val="22"/>
                <w:lang w:val="ru-RU"/>
              </w:rPr>
              <w:t>000</w:t>
            </w:r>
          </w:p>
        </w:tc>
      </w:tr>
      <w:tr w:rsidR="002F128D" w:rsidRPr="00217A27" w14:paraId="4CAB9F51" w14:textId="77777777" w:rsidTr="00746F08">
        <w:trPr>
          <w:trHeight w:val="65"/>
        </w:trPr>
        <w:tc>
          <w:tcPr>
            <w:tcW w:w="5000" w:type="pct"/>
            <w:gridSpan w:val="2"/>
            <w:tcBorders>
              <w:bottom w:val="single" w:sz="4" w:space="0" w:color="auto"/>
            </w:tcBorders>
            <w:shd w:val="clear" w:color="auto" w:fill="auto"/>
            <w:vAlign w:val="bottom"/>
          </w:tcPr>
          <w:p w14:paraId="65536DE4" w14:textId="77777777" w:rsidR="002F128D" w:rsidRPr="00217A27" w:rsidRDefault="002F128D" w:rsidP="00EA63C3">
            <w:pPr>
              <w:pStyle w:val="30"/>
              <w:jc w:val="left"/>
              <w:rPr>
                <w:sz w:val="22"/>
                <w:szCs w:val="22"/>
                <w:vertAlign w:val="baseline"/>
              </w:rPr>
            </w:pPr>
            <w:r>
              <w:rPr>
                <w:b/>
                <w:sz w:val="22"/>
                <w:szCs w:val="22"/>
                <w:vertAlign w:val="baseline"/>
              </w:rPr>
              <w:t xml:space="preserve">                                     </w:t>
            </w:r>
            <w:r w:rsidRPr="00925CD6">
              <w:rPr>
                <w:b/>
                <w:sz w:val="22"/>
                <w:szCs w:val="22"/>
                <w:vertAlign w:val="baseline"/>
              </w:rPr>
              <w:t>Используемые условные знаки и обозначения:</w:t>
            </w:r>
          </w:p>
        </w:tc>
      </w:tr>
      <w:tr w:rsidR="002F128D" w:rsidRPr="007952FA" w14:paraId="2934CC7A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F0BB7F2" w14:textId="0280B842" w:rsidR="002F128D" w:rsidRPr="00E0123F" w:rsidRDefault="00FF5BCB" w:rsidP="00EA63C3">
            <w:pPr>
              <w:pStyle w:val="40"/>
              <w:rPr>
                <w:noProof/>
                <w:sz w:val="22"/>
                <w:szCs w:val="22"/>
              </w:rPr>
            </w:pPr>
            <w:r w:rsidRPr="00972C0D">
              <w:rPr>
                <w:noProof/>
                <w:sz w:val="22"/>
                <w:szCs w:val="22"/>
              </w:rPr>
              <w:drawing>
                <wp:inline distT="0" distB="0" distL="0" distR="0" wp14:anchorId="5F8969F1" wp14:editId="6E6D3FBD">
                  <wp:extent cx="148590" cy="116840"/>
                  <wp:effectExtent l="0" t="0" r="0" b="0"/>
                  <wp:docPr id="71" name="Рисунок 7" descr="Отпайка ВЛЗ 10кВ на ТП №498 (ВЛ-10 кВ №1 Синдякино ПС Синдякино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Отпайка ВЛЗ 10кВ на ТП №498 (ВЛ-10 кВ №1 Синдякино ПС Синдякино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F128D" w:rsidRPr="00E0123F">
              <w:rPr>
                <w:b w:val="0"/>
                <w:noProof/>
                <w:sz w:val="22"/>
                <w:szCs w:val="22"/>
              </w:rPr>
              <w:t>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F9CB0BB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характерная точка границы публичного сервитута </w:t>
            </w:r>
          </w:p>
        </w:tc>
      </w:tr>
      <w:tr w:rsidR="002F128D" w:rsidRPr="007952FA" w14:paraId="5D9C318B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995364A" w14:textId="2433F53E" w:rsidR="002F128D" w:rsidRPr="00107143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585536" behindDoc="0" locked="0" layoutInCell="1" allowOverlap="1" wp14:anchorId="110F0340" wp14:editId="1FF8BB3E">
                      <wp:simplePos x="0" y="0"/>
                      <wp:positionH relativeFrom="column">
                        <wp:posOffset>52070</wp:posOffset>
                      </wp:positionH>
                      <wp:positionV relativeFrom="paragraph">
                        <wp:posOffset>88264</wp:posOffset>
                      </wp:positionV>
                      <wp:extent cx="800100" cy="0"/>
                      <wp:effectExtent l="0" t="0" r="0" b="0"/>
                      <wp:wrapNone/>
                      <wp:docPr id="411342701" name="Прямая со стрелкой 6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F9EB48" id="Прямая со стрелкой 601" o:spid="_x0000_s1026" type="#_x0000_t32" style="position:absolute;margin-left:4.1pt;margin-top:6.95pt;width:63pt;height:0;z-index:25158553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" strokecolor="red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C50AA26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проектная граница  публичного сервитута </w:t>
            </w:r>
          </w:p>
        </w:tc>
      </w:tr>
      <w:tr w:rsidR="002F128D" w:rsidRPr="007952FA" w14:paraId="2D192BC9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C25951C" w14:textId="4C83D9B1" w:rsidR="002F128D" w:rsidRPr="00D1216B" w:rsidRDefault="00FF5BCB" w:rsidP="00EA63C3">
            <w:pPr>
              <w:pStyle w:val="40"/>
              <w:rPr>
                <w:color w:val="33CC33"/>
              </w:rPr>
            </w:pPr>
            <w:r>
              <w:rPr>
                <w:noProof/>
              </w:rPr>
              <w:drawing>
                <wp:anchor distT="0" distB="0" distL="114300" distR="114300" simplePos="0" relativeHeight="251587584" behindDoc="1" locked="0" layoutInCell="1" allowOverlap="1" wp14:anchorId="07FC69E6" wp14:editId="20CBFBB4">
                  <wp:simplePos x="0" y="0"/>
                  <wp:positionH relativeFrom="column">
                    <wp:posOffset>575310</wp:posOffset>
                  </wp:positionH>
                  <wp:positionV relativeFrom="paragraph">
                    <wp:posOffset>29845</wp:posOffset>
                  </wp:positionV>
                  <wp:extent cx="104775" cy="104775"/>
                  <wp:effectExtent l="0" t="0" r="0" b="0"/>
                  <wp:wrapNone/>
                  <wp:docPr id="279519819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10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586560" behindDoc="0" locked="0" layoutInCell="1" allowOverlap="1" wp14:anchorId="79774024" wp14:editId="29ED9183">
                      <wp:simplePos x="0" y="0"/>
                      <wp:positionH relativeFrom="column">
                        <wp:posOffset>29210</wp:posOffset>
                      </wp:positionH>
                      <wp:positionV relativeFrom="paragraph">
                        <wp:posOffset>63499</wp:posOffset>
                      </wp:positionV>
                      <wp:extent cx="447675" cy="0"/>
                      <wp:effectExtent l="0" t="0" r="0" b="0"/>
                      <wp:wrapNone/>
                      <wp:docPr id="1515075135" name="Прямая соединительная линия 5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4767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92D05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76D9460" id="Прямая соединительная линия 599" o:spid="_x0000_s1026" style="position:absolute;z-index:25158656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" strokecolor="#92d050" strokeweight="1.5pt">
                      <o:lock v:ext="edit" shapetype="f"/>
                    </v:line>
                  </w:pict>
                </mc:Fallback>
              </mc:AlternateContent>
            </w:r>
            <w:r w:rsidR="002F128D">
              <w:t xml:space="preserve">          </w:t>
            </w:r>
            <w:r w:rsidR="002F128D" w:rsidRPr="00D1216B">
              <w:rPr>
                <w:color w:val="33CC33"/>
              </w:rPr>
              <w:t xml:space="preserve">74   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8D6376D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линия электропередачи и опора с её номером</w:t>
            </w:r>
          </w:p>
        </w:tc>
      </w:tr>
      <w:tr w:rsidR="002F128D" w:rsidRPr="007952FA" w14:paraId="56803370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9B19A08" w14:textId="77777777" w:rsidR="002F128D" w:rsidRPr="007952FA" w:rsidRDefault="002F128D" w:rsidP="00EA63C3">
            <w:pPr>
              <w:pStyle w:val="40"/>
              <w:rPr>
                <w:b w:val="0"/>
                <w:sz w:val="20"/>
                <w:szCs w:val="20"/>
              </w:rPr>
            </w:pPr>
            <w:r w:rsidRPr="007952FA">
              <w:rPr>
                <w:b w:val="0"/>
                <w:sz w:val="20"/>
                <w:szCs w:val="20"/>
              </w:rPr>
              <w:t>46:23:220701:55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D6F00D7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кадастровый номер земельного участка</w:t>
            </w:r>
          </w:p>
        </w:tc>
      </w:tr>
      <w:tr w:rsidR="002F128D" w:rsidRPr="007952FA" w14:paraId="55F583BE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4228EE" w14:textId="2B8C8C41" w:rsidR="002F128D" w:rsidRPr="00E0123F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588608" behindDoc="0" locked="0" layoutInCell="1" allowOverlap="1" wp14:anchorId="6EE4AFFE" wp14:editId="7C1422EB">
                      <wp:simplePos x="0" y="0"/>
                      <wp:positionH relativeFrom="column">
                        <wp:posOffset>63500</wp:posOffset>
                      </wp:positionH>
                      <wp:positionV relativeFrom="paragraph">
                        <wp:posOffset>67309</wp:posOffset>
                      </wp:positionV>
                      <wp:extent cx="752475" cy="0"/>
                      <wp:effectExtent l="0" t="0" r="0" b="0"/>
                      <wp:wrapNone/>
                      <wp:docPr id="1625422643" name="Прямая со стрелкой 5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524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23CB37" id="Прямая со стрелкой 597" o:spid="_x0000_s1026" type="#_x0000_t32" style="position:absolute;margin-left:5pt;margin-top:5.3pt;width:59.25pt;height:0;z-index:25158860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828F2BF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существующая часть границы земельного участка</w:t>
            </w:r>
          </w:p>
        </w:tc>
      </w:tr>
      <w:tr w:rsidR="002F128D" w:rsidRPr="007952FA" w14:paraId="3FF1DDA0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6CC01B1" w14:textId="77777777" w:rsidR="002F128D" w:rsidRPr="007952FA" w:rsidRDefault="002F128D" w:rsidP="00EA63C3">
            <w:pPr>
              <w:pStyle w:val="40"/>
              <w:rPr>
                <w:b w:val="0"/>
                <w:color w:val="0070C0"/>
                <w:sz w:val="20"/>
                <w:szCs w:val="20"/>
              </w:rPr>
            </w:pPr>
            <w:r w:rsidRPr="00D37130">
              <w:rPr>
                <w:b w:val="0"/>
                <w:color w:val="0033CC"/>
                <w:sz w:val="20"/>
                <w:szCs w:val="20"/>
              </w:rPr>
              <w:t>46:23:220701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B69ABD5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номер кадастрового квартала</w:t>
            </w:r>
          </w:p>
        </w:tc>
      </w:tr>
      <w:tr w:rsidR="002F128D" w:rsidRPr="007952FA" w14:paraId="281EDEDA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D01566" w14:textId="48C264FD" w:rsidR="002F128D" w:rsidRPr="00A54E38" w:rsidRDefault="00FF5BCB" w:rsidP="00EA63C3">
            <w:pPr>
              <w:pStyle w:val="40"/>
              <w:rPr>
                <w:b w:val="0"/>
                <w:color w:val="00B0F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589632" behindDoc="0" locked="0" layoutInCell="1" allowOverlap="1" wp14:anchorId="56409A7C" wp14:editId="44BAAE6D">
                      <wp:simplePos x="0" y="0"/>
                      <wp:positionH relativeFrom="column">
                        <wp:posOffset>59690</wp:posOffset>
                      </wp:positionH>
                      <wp:positionV relativeFrom="paragraph">
                        <wp:posOffset>71119</wp:posOffset>
                      </wp:positionV>
                      <wp:extent cx="850265" cy="0"/>
                      <wp:effectExtent l="0" t="0" r="0" b="0"/>
                      <wp:wrapNone/>
                      <wp:docPr id="27028497" name="Прямая со стрелкой 5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5026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446263" id="Прямая со стрелкой 595" o:spid="_x0000_s1026" type="#_x0000_t32" style="position:absolute;margin-left:4.7pt;margin-top:5.6pt;width:66.95pt;height:0;z-index:2515896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" strokecolor="blue" strokeweight="1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5D1AE78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граница кадастрового квартала</w:t>
            </w:r>
          </w:p>
        </w:tc>
      </w:tr>
      <w:tr w:rsidR="002F128D" w:rsidRPr="007952FA" w14:paraId="55D5C41F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581FF2" w14:textId="266A53D4" w:rsidR="002F128D" w:rsidRPr="00846CCB" w:rsidRDefault="00FF5BCB" w:rsidP="00EA63C3">
            <w:pPr>
              <w:pStyle w:val="40"/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590656" behindDoc="0" locked="0" layoutInCell="1" allowOverlap="1" wp14:anchorId="07736097" wp14:editId="4A1518EF">
                      <wp:simplePos x="0" y="0"/>
                      <wp:positionH relativeFrom="column">
                        <wp:posOffset>139700</wp:posOffset>
                      </wp:positionH>
                      <wp:positionV relativeFrom="paragraph">
                        <wp:posOffset>75564</wp:posOffset>
                      </wp:positionV>
                      <wp:extent cx="800100" cy="0"/>
                      <wp:effectExtent l="0" t="0" r="0" b="0"/>
                      <wp:wrapNone/>
                      <wp:docPr id="485784816" name="Прямая со стрелкой 5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423624" id="Прямая со стрелкой 593" o:spid="_x0000_s1026" type="#_x0000_t32" style="position:absolute;margin-left:11pt;margin-top:5.95pt;width:63pt;height:0;z-index:25159065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" strokecolor="red" strokeweight="1.5pt">
                      <v:stroke dashstyle="longDashDot"/>
                    </v:shape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14:paraId="26CE5D15" w14:textId="77777777" w:rsidR="002F128D" w:rsidRPr="005E3E3F" w:rsidRDefault="002F128D" w:rsidP="00EA63C3">
            <w:pPr>
              <w:pStyle w:val="40"/>
              <w:jc w:val="left"/>
              <w:rPr>
                <w:b w:val="0"/>
                <w:sz w:val="20"/>
                <w:szCs w:val="20"/>
              </w:rPr>
            </w:pPr>
            <w:r w:rsidRPr="005E3E3F">
              <w:rPr>
                <w:b w:val="0"/>
                <w:sz w:val="20"/>
                <w:szCs w:val="20"/>
              </w:rPr>
              <w:t>- граница муниципального образования</w:t>
            </w:r>
          </w:p>
        </w:tc>
      </w:tr>
    </w:tbl>
    <w:p w14:paraId="04D1BCC5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p w14:paraId="7D438D6E" w14:textId="77777777" w:rsidR="002F128D" w:rsidRDefault="002F128D" w:rsidP="00EA63C3">
      <w:pPr>
        <w:pStyle w:val="30"/>
        <w:jc w:val="left"/>
        <w:rPr>
          <w:sz w:val="10"/>
          <w:szCs w:val="10"/>
        </w:rPr>
      </w:pPr>
    </w:p>
    <w:p w14:paraId="25E94345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tbl>
      <w:tblPr>
        <w:tblW w:w="9640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271"/>
        <w:gridCol w:w="7369"/>
      </w:tblGrid>
      <w:tr w:rsidR="002F128D" w:rsidRPr="004F7259" w14:paraId="5BFD9C7B" w14:textId="77777777" w:rsidTr="00746F08">
        <w:trPr>
          <w:trHeight w:val="368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452AAA88" w14:textId="77777777" w:rsidR="002F128D" w:rsidRPr="002F254A" w:rsidRDefault="002F128D" w:rsidP="00EA63C3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2F254A">
              <w:rPr>
                <w:sz w:val="24"/>
                <w:szCs w:val="24"/>
              </w:rPr>
              <w:lastRenderedPageBreak/>
              <w:t>СХЕМА РАСПОЛОЖЕНИЯ ГРАНИЦ   ПУБЛИЧНОГО СЕРВИТУТА</w:t>
            </w:r>
          </w:p>
          <w:p w14:paraId="4B58F0E5" w14:textId="5D356EFA" w:rsidR="00FF1EA7" w:rsidRDefault="00FF1EA7" w:rsidP="00FF1EA7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>для использования земельных участков в целях эксплуатации существующего объекта энергетики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воздушная линия электропередачи высокого напряжения вл-35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         </w:t>
            </w:r>
            <w:r>
              <w:rPr>
                <w:b w:val="0"/>
                <w:bCs/>
                <w:caps w:val="0"/>
                <w:sz w:val="24"/>
                <w:szCs w:val="24"/>
              </w:rPr>
              <w:t>«Дмитриев-Матвеевка»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протяженность по трассе 12000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 от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</w:p>
          <w:p w14:paraId="10DCF42F" w14:textId="2E1E587D" w:rsidR="002F128D" w:rsidRDefault="00FF1EA7" w:rsidP="00FF1EA7">
            <w:pPr>
              <w:pStyle w:val="12"/>
              <w:rPr>
                <w:bCs/>
                <w:caps w:val="0"/>
                <w:sz w:val="24"/>
                <w:szCs w:val="24"/>
                <w:u w:val="single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«Куток»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до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Матвеевка</w:t>
            </w:r>
            <w:r>
              <w:rPr>
                <w:b w:val="0"/>
                <w:bCs/>
                <w:caps w:val="0"/>
                <w:sz w:val="24"/>
                <w:szCs w:val="24"/>
              </w:rPr>
              <w:t>»</w:t>
            </w:r>
          </w:p>
          <w:p w14:paraId="07905B36" w14:textId="77777777" w:rsidR="002F128D" w:rsidRDefault="002F128D" w:rsidP="00EA63C3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0C1BF3">
              <w:rPr>
                <w:b w:val="0"/>
                <w:caps w:val="0"/>
                <w:sz w:val="24"/>
                <w:szCs w:val="20"/>
              </w:rPr>
              <w:t>(наименование объекта)</w:t>
            </w:r>
          </w:p>
          <w:p w14:paraId="4807D991" w14:textId="77777777" w:rsidR="002F128D" w:rsidRDefault="002F128D" w:rsidP="00EA63C3">
            <w:pPr>
              <w:pStyle w:val="12"/>
              <w:rPr>
                <w:bCs/>
                <w:caps w:val="0"/>
                <w:sz w:val="24"/>
                <w:szCs w:val="24"/>
              </w:rPr>
            </w:pPr>
            <w:r w:rsidRPr="000C1BF3">
              <w:rPr>
                <w:bCs/>
                <w:caps w:val="0"/>
                <w:sz w:val="24"/>
                <w:szCs w:val="24"/>
              </w:rPr>
              <w:t>План границ объекта</w:t>
            </w:r>
          </w:p>
          <w:p w14:paraId="70327D4B" w14:textId="77777777" w:rsidR="002F128D" w:rsidRPr="000C1BF3" w:rsidRDefault="002F128D" w:rsidP="00EA63C3">
            <w:pPr>
              <w:pStyle w:val="12"/>
              <w:rPr>
                <w:bCs/>
                <w:sz w:val="24"/>
                <w:szCs w:val="24"/>
                <w:u w:val="single"/>
              </w:rPr>
            </w:pPr>
          </w:p>
        </w:tc>
      </w:tr>
      <w:tr w:rsidR="002F128D" w:rsidRPr="003A423E" w14:paraId="781CE072" w14:textId="77777777" w:rsidTr="00746F08">
        <w:trPr>
          <w:trHeight w:val="9365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2B690CCD" w14:textId="44DD35B3" w:rsidR="002F128D" w:rsidRDefault="00EA26D1" w:rsidP="00EA63C3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3BC9EB8" wp14:editId="29C5D978">
                  <wp:extent cx="5943600" cy="5943600"/>
                  <wp:effectExtent l="0" t="0" r="0" b="0"/>
                  <wp:docPr id="1559505939" name="Рисунок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59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28D" w:rsidRPr="00D57CDB" w14:paraId="2D4A33FD" w14:textId="77777777" w:rsidTr="00746F08">
        <w:trPr>
          <w:trHeight w:val="65"/>
        </w:trPr>
        <w:tc>
          <w:tcPr>
            <w:tcW w:w="5000" w:type="pct"/>
            <w:gridSpan w:val="2"/>
            <w:shd w:val="clear" w:color="auto" w:fill="auto"/>
          </w:tcPr>
          <w:p w14:paraId="06DB7CAA" w14:textId="77777777" w:rsidR="002F128D" w:rsidRPr="00D57CDB" w:rsidRDefault="002F128D" w:rsidP="00EA63C3">
            <w:pPr>
              <w:pStyle w:val="50"/>
              <w:rPr>
                <w:sz w:val="22"/>
                <w:szCs w:val="22"/>
                <w:lang w:val="ru-RU"/>
              </w:rPr>
            </w:pPr>
            <w:r w:rsidRPr="00217A27">
              <w:rPr>
                <w:sz w:val="22"/>
                <w:szCs w:val="22"/>
              </w:rPr>
              <w:t>Масштаб 1</w:t>
            </w:r>
            <w:r>
              <w:rPr>
                <w:sz w:val="22"/>
                <w:szCs w:val="22"/>
              </w:rPr>
              <w:t>:</w:t>
            </w:r>
            <w:r>
              <w:rPr>
                <w:sz w:val="22"/>
                <w:szCs w:val="22"/>
                <w:lang w:val="ru-RU"/>
              </w:rPr>
              <w:t>2</w:t>
            </w:r>
            <w:r w:rsidRPr="00D57CDB">
              <w:rPr>
                <w:sz w:val="22"/>
                <w:szCs w:val="22"/>
                <w:lang w:val="ru-RU"/>
              </w:rPr>
              <w:t>000</w:t>
            </w:r>
          </w:p>
        </w:tc>
      </w:tr>
      <w:tr w:rsidR="002F128D" w:rsidRPr="00217A27" w14:paraId="69DFD4A2" w14:textId="77777777" w:rsidTr="00746F08">
        <w:trPr>
          <w:trHeight w:val="65"/>
        </w:trPr>
        <w:tc>
          <w:tcPr>
            <w:tcW w:w="5000" w:type="pct"/>
            <w:gridSpan w:val="2"/>
            <w:tcBorders>
              <w:bottom w:val="single" w:sz="4" w:space="0" w:color="auto"/>
            </w:tcBorders>
            <w:shd w:val="clear" w:color="auto" w:fill="auto"/>
            <w:vAlign w:val="bottom"/>
          </w:tcPr>
          <w:p w14:paraId="12B94D86" w14:textId="77777777" w:rsidR="002F128D" w:rsidRPr="00217A27" w:rsidRDefault="002F128D" w:rsidP="00EA63C3">
            <w:pPr>
              <w:pStyle w:val="30"/>
              <w:jc w:val="left"/>
              <w:rPr>
                <w:sz w:val="22"/>
                <w:szCs w:val="22"/>
                <w:vertAlign w:val="baseline"/>
              </w:rPr>
            </w:pPr>
            <w:r>
              <w:rPr>
                <w:b/>
                <w:sz w:val="22"/>
                <w:szCs w:val="22"/>
                <w:vertAlign w:val="baseline"/>
              </w:rPr>
              <w:t xml:space="preserve">                                     </w:t>
            </w:r>
            <w:r w:rsidRPr="00925CD6">
              <w:rPr>
                <w:b/>
                <w:sz w:val="22"/>
                <w:szCs w:val="22"/>
                <w:vertAlign w:val="baseline"/>
              </w:rPr>
              <w:t>Используемые условные знаки и обозначения:</w:t>
            </w:r>
          </w:p>
        </w:tc>
      </w:tr>
      <w:tr w:rsidR="002F128D" w:rsidRPr="007952FA" w14:paraId="23ECB61A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AED4B94" w14:textId="703C74DD" w:rsidR="002F128D" w:rsidRPr="00E0123F" w:rsidRDefault="00FF5BCB" w:rsidP="00EA63C3">
            <w:pPr>
              <w:pStyle w:val="40"/>
              <w:rPr>
                <w:noProof/>
                <w:sz w:val="22"/>
                <w:szCs w:val="22"/>
              </w:rPr>
            </w:pPr>
            <w:r w:rsidRPr="00972C0D">
              <w:rPr>
                <w:noProof/>
                <w:sz w:val="22"/>
                <w:szCs w:val="22"/>
              </w:rPr>
              <w:drawing>
                <wp:inline distT="0" distB="0" distL="0" distR="0" wp14:anchorId="5625B35B" wp14:editId="67421D5C">
                  <wp:extent cx="148590" cy="116840"/>
                  <wp:effectExtent l="0" t="0" r="0" b="0"/>
                  <wp:docPr id="72" name="Рисунок 7" descr="Отпайка ВЛЗ 10кВ на ТП №498 (ВЛ-10 кВ №1 Синдякино ПС Синдякино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Отпайка ВЛЗ 10кВ на ТП №498 (ВЛ-10 кВ №1 Синдякино ПС Синдякино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F128D" w:rsidRPr="00E0123F">
              <w:rPr>
                <w:b w:val="0"/>
                <w:noProof/>
                <w:sz w:val="22"/>
                <w:szCs w:val="22"/>
              </w:rPr>
              <w:t>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C7948DB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характерная точка границы публичного сервитута </w:t>
            </w:r>
          </w:p>
        </w:tc>
      </w:tr>
      <w:tr w:rsidR="002F128D" w:rsidRPr="007952FA" w14:paraId="0A788D50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B12D44B" w14:textId="16111BED" w:rsidR="002F128D" w:rsidRPr="00107143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591680" behindDoc="0" locked="0" layoutInCell="1" allowOverlap="1" wp14:anchorId="767C1800" wp14:editId="4A0AA963">
                      <wp:simplePos x="0" y="0"/>
                      <wp:positionH relativeFrom="column">
                        <wp:posOffset>52070</wp:posOffset>
                      </wp:positionH>
                      <wp:positionV relativeFrom="paragraph">
                        <wp:posOffset>88264</wp:posOffset>
                      </wp:positionV>
                      <wp:extent cx="800100" cy="0"/>
                      <wp:effectExtent l="0" t="0" r="0" b="0"/>
                      <wp:wrapNone/>
                      <wp:docPr id="1301260702" name="Прямая со стрелкой 5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5F39F5" id="Прямая со стрелкой 591" o:spid="_x0000_s1026" type="#_x0000_t32" style="position:absolute;margin-left:4.1pt;margin-top:6.95pt;width:63pt;height:0;z-index:25159168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" strokecolor="red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C671AB6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проектная граница  публичного сервитута </w:t>
            </w:r>
          </w:p>
        </w:tc>
      </w:tr>
      <w:tr w:rsidR="002F128D" w:rsidRPr="007952FA" w14:paraId="390310D1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DD1FDB2" w14:textId="780CEB27" w:rsidR="002F128D" w:rsidRPr="00D1216B" w:rsidRDefault="00FF5BCB" w:rsidP="00EA63C3">
            <w:pPr>
              <w:pStyle w:val="40"/>
              <w:rPr>
                <w:color w:val="33CC33"/>
              </w:rPr>
            </w:pPr>
            <w:r>
              <w:rPr>
                <w:noProof/>
              </w:rPr>
              <w:drawing>
                <wp:anchor distT="0" distB="0" distL="114300" distR="114300" simplePos="0" relativeHeight="251593728" behindDoc="1" locked="0" layoutInCell="1" allowOverlap="1" wp14:anchorId="11B1AFE3" wp14:editId="44F7F8B4">
                  <wp:simplePos x="0" y="0"/>
                  <wp:positionH relativeFrom="column">
                    <wp:posOffset>575310</wp:posOffset>
                  </wp:positionH>
                  <wp:positionV relativeFrom="paragraph">
                    <wp:posOffset>29845</wp:posOffset>
                  </wp:positionV>
                  <wp:extent cx="104775" cy="104775"/>
                  <wp:effectExtent l="0" t="0" r="0" b="0"/>
                  <wp:wrapNone/>
                  <wp:docPr id="1933397307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10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592704" behindDoc="0" locked="0" layoutInCell="1" allowOverlap="1" wp14:anchorId="68B562EA" wp14:editId="49B88974">
                      <wp:simplePos x="0" y="0"/>
                      <wp:positionH relativeFrom="column">
                        <wp:posOffset>29210</wp:posOffset>
                      </wp:positionH>
                      <wp:positionV relativeFrom="paragraph">
                        <wp:posOffset>63499</wp:posOffset>
                      </wp:positionV>
                      <wp:extent cx="447675" cy="0"/>
                      <wp:effectExtent l="0" t="0" r="0" b="0"/>
                      <wp:wrapNone/>
                      <wp:docPr id="1609550076" name="Прямая соединительная линия 5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4767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92D05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07349EE" id="Прямая соединительная линия 589" o:spid="_x0000_s1026" style="position:absolute;z-index:25159270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" strokecolor="#92d050" strokeweight="1.5pt">
                      <o:lock v:ext="edit" shapetype="f"/>
                    </v:line>
                  </w:pict>
                </mc:Fallback>
              </mc:AlternateContent>
            </w:r>
            <w:r w:rsidR="002F128D">
              <w:t xml:space="preserve">          </w:t>
            </w:r>
            <w:r w:rsidR="002F128D" w:rsidRPr="00D1216B">
              <w:rPr>
                <w:color w:val="33CC33"/>
              </w:rPr>
              <w:t xml:space="preserve">74   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BFE6205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линия электропередачи и опора с её номером</w:t>
            </w:r>
          </w:p>
        </w:tc>
      </w:tr>
      <w:tr w:rsidR="002F128D" w:rsidRPr="007952FA" w14:paraId="6972CF98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5A8E1D7" w14:textId="77777777" w:rsidR="002F128D" w:rsidRPr="007952FA" w:rsidRDefault="002F128D" w:rsidP="00EA63C3">
            <w:pPr>
              <w:pStyle w:val="40"/>
              <w:rPr>
                <w:b w:val="0"/>
                <w:sz w:val="20"/>
                <w:szCs w:val="20"/>
              </w:rPr>
            </w:pPr>
            <w:r w:rsidRPr="007952FA">
              <w:rPr>
                <w:b w:val="0"/>
                <w:sz w:val="20"/>
                <w:szCs w:val="20"/>
              </w:rPr>
              <w:t>46:23:220701:55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AECCC9E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кадастровый номер земельного участка</w:t>
            </w:r>
          </w:p>
        </w:tc>
      </w:tr>
      <w:tr w:rsidR="002F128D" w:rsidRPr="007952FA" w14:paraId="6AF8F5DE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492E058" w14:textId="6933FEE1" w:rsidR="002F128D" w:rsidRPr="00E0123F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594752" behindDoc="0" locked="0" layoutInCell="1" allowOverlap="1" wp14:anchorId="11A0A7D7" wp14:editId="444D6BF9">
                      <wp:simplePos x="0" y="0"/>
                      <wp:positionH relativeFrom="column">
                        <wp:posOffset>63500</wp:posOffset>
                      </wp:positionH>
                      <wp:positionV relativeFrom="paragraph">
                        <wp:posOffset>67309</wp:posOffset>
                      </wp:positionV>
                      <wp:extent cx="752475" cy="0"/>
                      <wp:effectExtent l="0" t="0" r="0" b="0"/>
                      <wp:wrapNone/>
                      <wp:docPr id="524378064" name="Прямая со стрелкой 5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524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987CE8" id="Прямая со стрелкой 587" o:spid="_x0000_s1026" type="#_x0000_t32" style="position:absolute;margin-left:5pt;margin-top:5.3pt;width:59.25pt;height:0;z-index:25159475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1B57FE9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существующая часть границы земельного участка</w:t>
            </w:r>
          </w:p>
        </w:tc>
      </w:tr>
      <w:tr w:rsidR="002F128D" w:rsidRPr="007952FA" w14:paraId="765887C4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FD38E3" w14:textId="77777777" w:rsidR="002F128D" w:rsidRPr="007952FA" w:rsidRDefault="002F128D" w:rsidP="00EA63C3">
            <w:pPr>
              <w:pStyle w:val="40"/>
              <w:rPr>
                <w:b w:val="0"/>
                <w:color w:val="0070C0"/>
                <w:sz w:val="20"/>
                <w:szCs w:val="20"/>
              </w:rPr>
            </w:pPr>
            <w:r w:rsidRPr="00D37130">
              <w:rPr>
                <w:b w:val="0"/>
                <w:color w:val="0033CC"/>
                <w:sz w:val="20"/>
                <w:szCs w:val="20"/>
              </w:rPr>
              <w:t>46:23:220701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C7C4463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номер кадастрового квартала</w:t>
            </w:r>
          </w:p>
        </w:tc>
      </w:tr>
      <w:tr w:rsidR="002F128D" w:rsidRPr="007952FA" w14:paraId="3C09C9B7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D5D6982" w14:textId="51DB0CB1" w:rsidR="002F128D" w:rsidRPr="00A54E38" w:rsidRDefault="00FF5BCB" w:rsidP="00EA63C3">
            <w:pPr>
              <w:pStyle w:val="40"/>
              <w:rPr>
                <w:b w:val="0"/>
                <w:color w:val="00B0F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595776" behindDoc="0" locked="0" layoutInCell="1" allowOverlap="1" wp14:anchorId="5B53AE1B" wp14:editId="2096BCF0">
                      <wp:simplePos x="0" y="0"/>
                      <wp:positionH relativeFrom="column">
                        <wp:posOffset>59690</wp:posOffset>
                      </wp:positionH>
                      <wp:positionV relativeFrom="paragraph">
                        <wp:posOffset>71119</wp:posOffset>
                      </wp:positionV>
                      <wp:extent cx="850265" cy="0"/>
                      <wp:effectExtent l="0" t="0" r="0" b="0"/>
                      <wp:wrapNone/>
                      <wp:docPr id="1947808015" name="Прямая со стрелкой 5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5026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1025FD" id="Прямая со стрелкой 585" o:spid="_x0000_s1026" type="#_x0000_t32" style="position:absolute;margin-left:4.7pt;margin-top:5.6pt;width:66.95pt;height:0;z-index:25159577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" strokecolor="blue" strokeweight="1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3A56B14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граница кадастрового квартала</w:t>
            </w:r>
          </w:p>
        </w:tc>
      </w:tr>
      <w:tr w:rsidR="002F128D" w:rsidRPr="007952FA" w14:paraId="23818BC8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E8C3716" w14:textId="1CBEAFF2" w:rsidR="002F128D" w:rsidRPr="00846CCB" w:rsidRDefault="00FF5BCB" w:rsidP="00EA63C3">
            <w:pPr>
              <w:pStyle w:val="40"/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596800" behindDoc="0" locked="0" layoutInCell="1" allowOverlap="1" wp14:anchorId="344B3B32" wp14:editId="498C0C3F">
                      <wp:simplePos x="0" y="0"/>
                      <wp:positionH relativeFrom="column">
                        <wp:posOffset>139700</wp:posOffset>
                      </wp:positionH>
                      <wp:positionV relativeFrom="paragraph">
                        <wp:posOffset>75564</wp:posOffset>
                      </wp:positionV>
                      <wp:extent cx="800100" cy="0"/>
                      <wp:effectExtent l="0" t="0" r="0" b="0"/>
                      <wp:wrapNone/>
                      <wp:docPr id="2111096174" name="Прямая со стрелкой 5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D57FF1" id="Прямая со стрелкой 583" o:spid="_x0000_s1026" type="#_x0000_t32" style="position:absolute;margin-left:11pt;margin-top:5.95pt;width:63pt;height:0;z-index:25159680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" strokecolor="red" strokeweight="1.5pt">
                      <v:stroke dashstyle="longDashDot"/>
                    </v:shape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14:paraId="442A3D61" w14:textId="77777777" w:rsidR="002F128D" w:rsidRPr="005E3E3F" w:rsidRDefault="002F128D" w:rsidP="00EA63C3">
            <w:pPr>
              <w:pStyle w:val="40"/>
              <w:jc w:val="left"/>
              <w:rPr>
                <w:b w:val="0"/>
                <w:sz w:val="20"/>
                <w:szCs w:val="20"/>
              </w:rPr>
            </w:pPr>
            <w:r w:rsidRPr="005E3E3F">
              <w:rPr>
                <w:b w:val="0"/>
                <w:sz w:val="20"/>
                <w:szCs w:val="20"/>
              </w:rPr>
              <w:t>- граница муниципального образования</w:t>
            </w:r>
          </w:p>
        </w:tc>
      </w:tr>
    </w:tbl>
    <w:p w14:paraId="3BDC2D75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p w14:paraId="0E70598E" w14:textId="77777777" w:rsidR="002F128D" w:rsidRDefault="002F128D" w:rsidP="00EA63C3">
      <w:pPr>
        <w:pStyle w:val="30"/>
        <w:jc w:val="left"/>
        <w:rPr>
          <w:sz w:val="10"/>
          <w:szCs w:val="10"/>
        </w:rPr>
      </w:pPr>
    </w:p>
    <w:p w14:paraId="072847E6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tbl>
      <w:tblPr>
        <w:tblW w:w="9640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271"/>
        <w:gridCol w:w="7369"/>
      </w:tblGrid>
      <w:tr w:rsidR="002F128D" w:rsidRPr="004F7259" w14:paraId="6357D204" w14:textId="77777777" w:rsidTr="00746F08">
        <w:trPr>
          <w:trHeight w:val="368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4A1D04AE" w14:textId="77777777" w:rsidR="002F128D" w:rsidRPr="002F254A" w:rsidRDefault="002F128D" w:rsidP="00EA63C3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2F254A">
              <w:rPr>
                <w:sz w:val="24"/>
                <w:szCs w:val="24"/>
              </w:rPr>
              <w:lastRenderedPageBreak/>
              <w:t>СХЕМА РАСПОЛОЖЕНИЯ ГРАНИЦ   ПУБЛИЧНОГО СЕРВИТУТА</w:t>
            </w:r>
          </w:p>
          <w:p w14:paraId="29C9984C" w14:textId="170D7EE0" w:rsidR="00FF1EA7" w:rsidRDefault="00FF1EA7" w:rsidP="00FF1EA7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>для использования земельных участков в целях эксплуатации существующего объекта энергетики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воздушная линия электропередачи высокого напряжения вл-35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         </w:t>
            </w:r>
            <w:r>
              <w:rPr>
                <w:b w:val="0"/>
                <w:bCs/>
                <w:caps w:val="0"/>
                <w:sz w:val="24"/>
                <w:szCs w:val="24"/>
              </w:rPr>
              <w:t>«Дмитриев-Матвеевка»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протяженность по трассе 12000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 от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</w:p>
          <w:p w14:paraId="56496AF1" w14:textId="35E46BEF" w:rsidR="002F128D" w:rsidRDefault="00FF1EA7" w:rsidP="00FF1EA7">
            <w:pPr>
              <w:pStyle w:val="12"/>
              <w:rPr>
                <w:bCs/>
                <w:caps w:val="0"/>
                <w:sz w:val="24"/>
                <w:szCs w:val="24"/>
                <w:u w:val="single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«Куток»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до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Матвеевка</w:t>
            </w:r>
            <w:r>
              <w:rPr>
                <w:b w:val="0"/>
                <w:bCs/>
                <w:caps w:val="0"/>
                <w:sz w:val="24"/>
                <w:szCs w:val="24"/>
              </w:rPr>
              <w:t>»</w:t>
            </w:r>
          </w:p>
          <w:p w14:paraId="59987052" w14:textId="77777777" w:rsidR="002F128D" w:rsidRDefault="002F128D" w:rsidP="00EA63C3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0C1BF3">
              <w:rPr>
                <w:b w:val="0"/>
                <w:caps w:val="0"/>
                <w:sz w:val="24"/>
                <w:szCs w:val="20"/>
              </w:rPr>
              <w:t>(наименование объекта)</w:t>
            </w:r>
          </w:p>
          <w:p w14:paraId="4819F2A6" w14:textId="77777777" w:rsidR="002F128D" w:rsidRDefault="002F128D" w:rsidP="00EA63C3">
            <w:pPr>
              <w:pStyle w:val="12"/>
              <w:rPr>
                <w:bCs/>
                <w:caps w:val="0"/>
                <w:sz w:val="24"/>
                <w:szCs w:val="24"/>
              </w:rPr>
            </w:pPr>
            <w:r w:rsidRPr="000C1BF3">
              <w:rPr>
                <w:bCs/>
                <w:caps w:val="0"/>
                <w:sz w:val="24"/>
                <w:szCs w:val="24"/>
              </w:rPr>
              <w:t>План границ объекта</w:t>
            </w:r>
          </w:p>
          <w:p w14:paraId="267EA39F" w14:textId="77777777" w:rsidR="002F128D" w:rsidRPr="000C1BF3" w:rsidRDefault="002F128D" w:rsidP="00EA63C3">
            <w:pPr>
              <w:pStyle w:val="12"/>
              <w:rPr>
                <w:bCs/>
                <w:sz w:val="24"/>
                <w:szCs w:val="24"/>
                <w:u w:val="single"/>
              </w:rPr>
            </w:pPr>
          </w:p>
        </w:tc>
      </w:tr>
      <w:tr w:rsidR="002F128D" w:rsidRPr="003A423E" w14:paraId="764C26E7" w14:textId="77777777" w:rsidTr="00746F08">
        <w:trPr>
          <w:trHeight w:val="9365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3B20D9B1" w14:textId="7D35BD78" w:rsidR="002F128D" w:rsidRDefault="00EA26D1" w:rsidP="00EA63C3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24385D6" wp14:editId="2B52FD22">
                  <wp:extent cx="5943600" cy="5943600"/>
                  <wp:effectExtent l="0" t="0" r="0" b="0"/>
                  <wp:docPr id="1524500638" name="Рисунок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59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28D" w:rsidRPr="00D57CDB" w14:paraId="7C7F42E9" w14:textId="77777777" w:rsidTr="00746F08">
        <w:trPr>
          <w:trHeight w:val="65"/>
        </w:trPr>
        <w:tc>
          <w:tcPr>
            <w:tcW w:w="5000" w:type="pct"/>
            <w:gridSpan w:val="2"/>
            <w:shd w:val="clear" w:color="auto" w:fill="auto"/>
          </w:tcPr>
          <w:p w14:paraId="627D5052" w14:textId="77777777" w:rsidR="002F128D" w:rsidRPr="00D57CDB" w:rsidRDefault="002F128D" w:rsidP="00EA63C3">
            <w:pPr>
              <w:pStyle w:val="50"/>
              <w:rPr>
                <w:sz w:val="22"/>
                <w:szCs w:val="22"/>
                <w:lang w:val="ru-RU"/>
              </w:rPr>
            </w:pPr>
            <w:r w:rsidRPr="00217A27">
              <w:rPr>
                <w:sz w:val="22"/>
                <w:szCs w:val="22"/>
              </w:rPr>
              <w:t>Масштаб 1</w:t>
            </w:r>
            <w:r>
              <w:rPr>
                <w:sz w:val="22"/>
                <w:szCs w:val="22"/>
              </w:rPr>
              <w:t>:</w:t>
            </w:r>
            <w:r>
              <w:rPr>
                <w:sz w:val="22"/>
                <w:szCs w:val="22"/>
                <w:lang w:val="ru-RU"/>
              </w:rPr>
              <w:t>2</w:t>
            </w:r>
            <w:r w:rsidRPr="00D57CDB">
              <w:rPr>
                <w:sz w:val="22"/>
                <w:szCs w:val="22"/>
                <w:lang w:val="ru-RU"/>
              </w:rPr>
              <w:t>000</w:t>
            </w:r>
          </w:p>
        </w:tc>
      </w:tr>
      <w:tr w:rsidR="002F128D" w:rsidRPr="00217A27" w14:paraId="090D5522" w14:textId="77777777" w:rsidTr="00746F08">
        <w:trPr>
          <w:trHeight w:val="65"/>
        </w:trPr>
        <w:tc>
          <w:tcPr>
            <w:tcW w:w="5000" w:type="pct"/>
            <w:gridSpan w:val="2"/>
            <w:tcBorders>
              <w:bottom w:val="single" w:sz="4" w:space="0" w:color="auto"/>
            </w:tcBorders>
            <w:shd w:val="clear" w:color="auto" w:fill="auto"/>
            <w:vAlign w:val="bottom"/>
          </w:tcPr>
          <w:p w14:paraId="3936DEC7" w14:textId="77777777" w:rsidR="002F128D" w:rsidRPr="00217A27" w:rsidRDefault="002F128D" w:rsidP="00EA63C3">
            <w:pPr>
              <w:pStyle w:val="30"/>
              <w:jc w:val="left"/>
              <w:rPr>
                <w:sz w:val="22"/>
                <w:szCs w:val="22"/>
                <w:vertAlign w:val="baseline"/>
              </w:rPr>
            </w:pPr>
            <w:r>
              <w:rPr>
                <w:b/>
                <w:sz w:val="22"/>
                <w:szCs w:val="22"/>
                <w:vertAlign w:val="baseline"/>
              </w:rPr>
              <w:t xml:space="preserve">                                     </w:t>
            </w:r>
            <w:r w:rsidRPr="00925CD6">
              <w:rPr>
                <w:b/>
                <w:sz w:val="22"/>
                <w:szCs w:val="22"/>
                <w:vertAlign w:val="baseline"/>
              </w:rPr>
              <w:t>Используемые условные знаки и обозначения:</w:t>
            </w:r>
          </w:p>
        </w:tc>
      </w:tr>
      <w:tr w:rsidR="002F128D" w:rsidRPr="007952FA" w14:paraId="398CEE60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F87AED9" w14:textId="058C6494" w:rsidR="002F128D" w:rsidRPr="00E0123F" w:rsidRDefault="00FF5BCB" w:rsidP="00EA63C3">
            <w:pPr>
              <w:pStyle w:val="40"/>
              <w:rPr>
                <w:noProof/>
                <w:sz w:val="22"/>
                <w:szCs w:val="22"/>
              </w:rPr>
            </w:pPr>
            <w:r w:rsidRPr="00972C0D">
              <w:rPr>
                <w:noProof/>
                <w:sz w:val="22"/>
                <w:szCs w:val="22"/>
              </w:rPr>
              <w:drawing>
                <wp:inline distT="0" distB="0" distL="0" distR="0" wp14:anchorId="7F5E86E4" wp14:editId="6D72C6D0">
                  <wp:extent cx="148590" cy="116840"/>
                  <wp:effectExtent l="0" t="0" r="0" b="0"/>
                  <wp:docPr id="73" name="Рисунок 7" descr="Отпайка ВЛЗ 10кВ на ТП №498 (ВЛ-10 кВ №1 Синдякино ПС Синдякино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Отпайка ВЛЗ 10кВ на ТП №498 (ВЛ-10 кВ №1 Синдякино ПС Синдякино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F128D" w:rsidRPr="00E0123F">
              <w:rPr>
                <w:b w:val="0"/>
                <w:noProof/>
                <w:sz w:val="22"/>
                <w:szCs w:val="22"/>
              </w:rPr>
              <w:t>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34BAF31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характерная точка границы публичного сервитута </w:t>
            </w:r>
          </w:p>
        </w:tc>
      </w:tr>
      <w:tr w:rsidR="002F128D" w:rsidRPr="007952FA" w14:paraId="5FC3B3E4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A1B137" w14:textId="55E492A3" w:rsidR="002F128D" w:rsidRPr="00107143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597824" behindDoc="0" locked="0" layoutInCell="1" allowOverlap="1" wp14:anchorId="2AC11895" wp14:editId="1E419B03">
                      <wp:simplePos x="0" y="0"/>
                      <wp:positionH relativeFrom="column">
                        <wp:posOffset>52070</wp:posOffset>
                      </wp:positionH>
                      <wp:positionV relativeFrom="paragraph">
                        <wp:posOffset>88264</wp:posOffset>
                      </wp:positionV>
                      <wp:extent cx="800100" cy="0"/>
                      <wp:effectExtent l="0" t="0" r="0" b="0"/>
                      <wp:wrapNone/>
                      <wp:docPr id="1518294984" name="Прямая со стрелкой 5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B5A091" id="Прямая со стрелкой 581" o:spid="_x0000_s1026" type="#_x0000_t32" style="position:absolute;margin-left:4.1pt;margin-top:6.95pt;width:63pt;height:0;z-index:25159782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" strokecolor="red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C186ABD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проектная граница  публичного сервитута </w:t>
            </w:r>
          </w:p>
        </w:tc>
      </w:tr>
      <w:tr w:rsidR="002F128D" w:rsidRPr="007952FA" w14:paraId="564A32C6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D92CDC" w14:textId="743A7F1D" w:rsidR="002F128D" w:rsidRPr="00D1216B" w:rsidRDefault="00FF5BCB" w:rsidP="00EA63C3">
            <w:pPr>
              <w:pStyle w:val="40"/>
              <w:rPr>
                <w:color w:val="33CC33"/>
              </w:rPr>
            </w:pPr>
            <w:r>
              <w:rPr>
                <w:noProof/>
              </w:rPr>
              <w:drawing>
                <wp:anchor distT="0" distB="0" distL="114300" distR="114300" simplePos="0" relativeHeight="251599872" behindDoc="1" locked="0" layoutInCell="1" allowOverlap="1" wp14:anchorId="4CD8D70F" wp14:editId="1F8CB64E">
                  <wp:simplePos x="0" y="0"/>
                  <wp:positionH relativeFrom="column">
                    <wp:posOffset>575310</wp:posOffset>
                  </wp:positionH>
                  <wp:positionV relativeFrom="paragraph">
                    <wp:posOffset>29845</wp:posOffset>
                  </wp:positionV>
                  <wp:extent cx="104775" cy="104775"/>
                  <wp:effectExtent l="0" t="0" r="0" b="0"/>
                  <wp:wrapNone/>
                  <wp:docPr id="64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10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598848" behindDoc="0" locked="0" layoutInCell="1" allowOverlap="1" wp14:anchorId="35BF2681" wp14:editId="2EACDDDF">
                      <wp:simplePos x="0" y="0"/>
                      <wp:positionH relativeFrom="column">
                        <wp:posOffset>29210</wp:posOffset>
                      </wp:positionH>
                      <wp:positionV relativeFrom="paragraph">
                        <wp:posOffset>63499</wp:posOffset>
                      </wp:positionV>
                      <wp:extent cx="447675" cy="0"/>
                      <wp:effectExtent l="0" t="0" r="0" b="0"/>
                      <wp:wrapNone/>
                      <wp:docPr id="1600804474" name="Прямая соединительная линия 5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4767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92D05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DBA6491" id="Прямая соединительная линия 579" o:spid="_x0000_s1026" style="position:absolute;z-index:25159884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" strokecolor="#92d050" strokeweight="1.5pt">
                      <o:lock v:ext="edit" shapetype="f"/>
                    </v:line>
                  </w:pict>
                </mc:Fallback>
              </mc:AlternateContent>
            </w:r>
            <w:r w:rsidR="002F128D">
              <w:t xml:space="preserve">          </w:t>
            </w:r>
            <w:r w:rsidR="002F128D" w:rsidRPr="00D1216B">
              <w:rPr>
                <w:color w:val="33CC33"/>
              </w:rPr>
              <w:t xml:space="preserve">74   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39AD781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линия электропередачи и опора с её номером</w:t>
            </w:r>
          </w:p>
        </w:tc>
      </w:tr>
      <w:tr w:rsidR="002F128D" w:rsidRPr="007952FA" w14:paraId="4D596E25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8AB7A2" w14:textId="77777777" w:rsidR="002F128D" w:rsidRPr="007952FA" w:rsidRDefault="002F128D" w:rsidP="00EA63C3">
            <w:pPr>
              <w:pStyle w:val="40"/>
              <w:rPr>
                <w:b w:val="0"/>
                <w:sz w:val="20"/>
                <w:szCs w:val="20"/>
              </w:rPr>
            </w:pPr>
            <w:r w:rsidRPr="007952FA">
              <w:rPr>
                <w:b w:val="0"/>
                <w:sz w:val="20"/>
                <w:szCs w:val="20"/>
              </w:rPr>
              <w:t>46:23:220701:55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FB3BCA9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кадастровый номер земельного участка</w:t>
            </w:r>
          </w:p>
        </w:tc>
      </w:tr>
      <w:tr w:rsidR="002F128D" w:rsidRPr="007952FA" w14:paraId="13F91BD7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E3579B" w14:textId="4631C15F" w:rsidR="002F128D" w:rsidRPr="00E0123F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00896" behindDoc="0" locked="0" layoutInCell="1" allowOverlap="1" wp14:anchorId="0134E45B" wp14:editId="643AFE11">
                      <wp:simplePos x="0" y="0"/>
                      <wp:positionH relativeFrom="column">
                        <wp:posOffset>63500</wp:posOffset>
                      </wp:positionH>
                      <wp:positionV relativeFrom="paragraph">
                        <wp:posOffset>67309</wp:posOffset>
                      </wp:positionV>
                      <wp:extent cx="752475" cy="0"/>
                      <wp:effectExtent l="0" t="0" r="0" b="0"/>
                      <wp:wrapNone/>
                      <wp:docPr id="169903972" name="Прямая со стрелкой 5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524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F1F7F3" id="Прямая со стрелкой 577" o:spid="_x0000_s1026" type="#_x0000_t32" style="position:absolute;margin-left:5pt;margin-top:5.3pt;width:59.25pt;height:0;z-index:25160089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EA4D129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существующая часть границы земельного участка</w:t>
            </w:r>
          </w:p>
        </w:tc>
      </w:tr>
      <w:tr w:rsidR="002F128D" w:rsidRPr="007952FA" w14:paraId="01D04258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6ADCA04" w14:textId="77777777" w:rsidR="002F128D" w:rsidRPr="007952FA" w:rsidRDefault="002F128D" w:rsidP="00EA63C3">
            <w:pPr>
              <w:pStyle w:val="40"/>
              <w:rPr>
                <w:b w:val="0"/>
                <w:color w:val="0070C0"/>
                <w:sz w:val="20"/>
                <w:szCs w:val="20"/>
              </w:rPr>
            </w:pPr>
            <w:r w:rsidRPr="00D37130">
              <w:rPr>
                <w:b w:val="0"/>
                <w:color w:val="0033CC"/>
                <w:sz w:val="20"/>
                <w:szCs w:val="20"/>
              </w:rPr>
              <w:t>46:23:220701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42BDD28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номер кадастрового квартала</w:t>
            </w:r>
          </w:p>
        </w:tc>
      </w:tr>
      <w:tr w:rsidR="002F128D" w:rsidRPr="007952FA" w14:paraId="19C70AAE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D8DD248" w14:textId="79826996" w:rsidR="002F128D" w:rsidRPr="00A54E38" w:rsidRDefault="00FF5BCB" w:rsidP="00EA63C3">
            <w:pPr>
              <w:pStyle w:val="40"/>
              <w:rPr>
                <w:b w:val="0"/>
                <w:color w:val="00B0F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01920" behindDoc="0" locked="0" layoutInCell="1" allowOverlap="1" wp14:anchorId="65292117" wp14:editId="7B5B52BF">
                      <wp:simplePos x="0" y="0"/>
                      <wp:positionH relativeFrom="column">
                        <wp:posOffset>59690</wp:posOffset>
                      </wp:positionH>
                      <wp:positionV relativeFrom="paragraph">
                        <wp:posOffset>71119</wp:posOffset>
                      </wp:positionV>
                      <wp:extent cx="850265" cy="0"/>
                      <wp:effectExtent l="0" t="0" r="0" b="0"/>
                      <wp:wrapNone/>
                      <wp:docPr id="819409429" name="Прямая со стрелкой 5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5026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C5E6CF" id="Прямая со стрелкой 575" o:spid="_x0000_s1026" type="#_x0000_t32" style="position:absolute;margin-left:4.7pt;margin-top:5.6pt;width:66.95pt;height:0;z-index:25160192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" strokecolor="blue" strokeweight="1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4C8E35C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граница кадастрового квартала</w:t>
            </w:r>
          </w:p>
        </w:tc>
      </w:tr>
      <w:tr w:rsidR="002F128D" w:rsidRPr="007952FA" w14:paraId="7ECCECBB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3F168EA" w14:textId="3540058C" w:rsidR="002F128D" w:rsidRPr="00846CCB" w:rsidRDefault="00FF5BCB" w:rsidP="00EA63C3">
            <w:pPr>
              <w:pStyle w:val="40"/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02944" behindDoc="0" locked="0" layoutInCell="1" allowOverlap="1" wp14:anchorId="75E76BBC" wp14:editId="301BCACE">
                      <wp:simplePos x="0" y="0"/>
                      <wp:positionH relativeFrom="column">
                        <wp:posOffset>139700</wp:posOffset>
                      </wp:positionH>
                      <wp:positionV relativeFrom="paragraph">
                        <wp:posOffset>75564</wp:posOffset>
                      </wp:positionV>
                      <wp:extent cx="800100" cy="0"/>
                      <wp:effectExtent l="0" t="0" r="0" b="0"/>
                      <wp:wrapNone/>
                      <wp:docPr id="1627067496" name="Прямая со стрелкой 5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5E5DA9" id="Прямая со стрелкой 573" o:spid="_x0000_s1026" type="#_x0000_t32" style="position:absolute;margin-left:11pt;margin-top:5.95pt;width:63pt;height:0;z-index:25160294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" strokecolor="red" strokeweight="1.5pt">
                      <v:stroke dashstyle="longDashDot"/>
                    </v:shape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14:paraId="5F529938" w14:textId="77777777" w:rsidR="002F128D" w:rsidRPr="005E3E3F" w:rsidRDefault="002F128D" w:rsidP="00EA63C3">
            <w:pPr>
              <w:pStyle w:val="40"/>
              <w:jc w:val="left"/>
              <w:rPr>
                <w:b w:val="0"/>
                <w:sz w:val="20"/>
                <w:szCs w:val="20"/>
              </w:rPr>
            </w:pPr>
            <w:r w:rsidRPr="005E3E3F">
              <w:rPr>
                <w:b w:val="0"/>
                <w:sz w:val="20"/>
                <w:szCs w:val="20"/>
              </w:rPr>
              <w:t>- граница муниципального образования</w:t>
            </w:r>
          </w:p>
        </w:tc>
      </w:tr>
    </w:tbl>
    <w:p w14:paraId="16A2B7A6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p w14:paraId="3669EBF0" w14:textId="77777777" w:rsidR="002F128D" w:rsidRDefault="002F128D" w:rsidP="00EA63C3">
      <w:pPr>
        <w:pStyle w:val="30"/>
        <w:jc w:val="left"/>
        <w:rPr>
          <w:sz w:val="10"/>
          <w:szCs w:val="10"/>
        </w:rPr>
      </w:pPr>
    </w:p>
    <w:p w14:paraId="188D2AA2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tbl>
      <w:tblPr>
        <w:tblW w:w="9640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271"/>
        <w:gridCol w:w="7369"/>
      </w:tblGrid>
      <w:tr w:rsidR="002F128D" w:rsidRPr="004F7259" w14:paraId="1BF1C5B8" w14:textId="77777777" w:rsidTr="00746F08">
        <w:trPr>
          <w:trHeight w:val="368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4F5D5DCD" w14:textId="77777777" w:rsidR="002F128D" w:rsidRPr="002F254A" w:rsidRDefault="002F128D" w:rsidP="00EA63C3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2F254A">
              <w:rPr>
                <w:sz w:val="24"/>
                <w:szCs w:val="24"/>
              </w:rPr>
              <w:lastRenderedPageBreak/>
              <w:t>СХЕМА РАСПОЛОЖЕНИЯ ГРАНИЦ   ПУБЛИЧНОГО СЕРВИТУТА</w:t>
            </w:r>
          </w:p>
          <w:p w14:paraId="7BC9230D" w14:textId="1F3B1D92" w:rsidR="00FF1EA7" w:rsidRDefault="00FF1EA7" w:rsidP="00FF1EA7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>для использования земельных участков в целях эксплуатации существующего объекта энергетики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воздушная линия электропередачи высокого напряжения вл-35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          </w:t>
            </w:r>
            <w:r>
              <w:rPr>
                <w:b w:val="0"/>
                <w:bCs/>
                <w:caps w:val="0"/>
                <w:sz w:val="24"/>
                <w:szCs w:val="24"/>
              </w:rPr>
              <w:t>«Дмитриев-Матвеевка»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протяженность по трассе 12000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 от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</w:p>
          <w:p w14:paraId="248ED34D" w14:textId="77777777" w:rsidR="00FF1EA7" w:rsidRDefault="00FF1EA7" w:rsidP="00FF1EA7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«Куток»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до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Матвеевка</w:t>
            </w:r>
            <w:r>
              <w:rPr>
                <w:b w:val="0"/>
                <w:bCs/>
                <w:caps w:val="0"/>
                <w:sz w:val="24"/>
                <w:szCs w:val="24"/>
              </w:rPr>
              <w:t>»</w:t>
            </w:r>
            <w:r w:rsidRPr="000C1BF3">
              <w:rPr>
                <w:b w:val="0"/>
                <w:caps w:val="0"/>
                <w:sz w:val="24"/>
                <w:szCs w:val="20"/>
              </w:rPr>
              <w:t xml:space="preserve"> </w:t>
            </w:r>
          </w:p>
          <w:p w14:paraId="11F1C4DA" w14:textId="164CE6B3" w:rsidR="002F128D" w:rsidRDefault="002F128D" w:rsidP="00FF1EA7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0C1BF3">
              <w:rPr>
                <w:b w:val="0"/>
                <w:caps w:val="0"/>
                <w:sz w:val="24"/>
                <w:szCs w:val="20"/>
              </w:rPr>
              <w:t>(наименование объекта)</w:t>
            </w:r>
          </w:p>
          <w:p w14:paraId="03198EB4" w14:textId="77777777" w:rsidR="002F128D" w:rsidRDefault="002F128D" w:rsidP="00EA63C3">
            <w:pPr>
              <w:pStyle w:val="12"/>
              <w:rPr>
                <w:bCs/>
                <w:caps w:val="0"/>
                <w:sz w:val="24"/>
                <w:szCs w:val="24"/>
              </w:rPr>
            </w:pPr>
            <w:r w:rsidRPr="000C1BF3">
              <w:rPr>
                <w:bCs/>
                <w:caps w:val="0"/>
                <w:sz w:val="24"/>
                <w:szCs w:val="24"/>
              </w:rPr>
              <w:t>План границ объекта</w:t>
            </w:r>
          </w:p>
          <w:p w14:paraId="06844904" w14:textId="77777777" w:rsidR="002F128D" w:rsidRPr="000C1BF3" w:rsidRDefault="002F128D" w:rsidP="00EA63C3">
            <w:pPr>
              <w:pStyle w:val="12"/>
              <w:rPr>
                <w:bCs/>
                <w:sz w:val="24"/>
                <w:szCs w:val="24"/>
                <w:u w:val="single"/>
              </w:rPr>
            </w:pPr>
          </w:p>
        </w:tc>
      </w:tr>
      <w:tr w:rsidR="002F128D" w:rsidRPr="003A423E" w14:paraId="61DDC6E2" w14:textId="77777777" w:rsidTr="00746F08">
        <w:trPr>
          <w:trHeight w:val="9365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253AF535" w14:textId="0AF75FF4" w:rsidR="002F128D" w:rsidRDefault="00EA26D1" w:rsidP="00EA63C3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6130FDE" wp14:editId="4599760F">
                  <wp:extent cx="5943600" cy="5943600"/>
                  <wp:effectExtent l="0" t="0" r="0" b="0"/>
                  <wp:docPr id="2061810239" name="Рисунок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59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28D" w:rsidRPr="00D57CDB" w14:paraId="3A71C45B" w14:textId="77777777" w:rsidTr="00746F08">
        <w:trPr>
          <w:trHeight w:val="65"/>
        </w:trPr>
        <w:tc>
          <w:tcPr>
            <w:tcW w:w="5000" w:type="pct"/>
            <w:gridSpan w:val="2"/>
            <w:shd w:val="clear" w:color="auto" w:fill="auto"/>
          </w:tcPr>
          <w:p w14:paraId="1423BF62" w14:textId="77777777" w:rsidR="002F128D" w:rsidRPr="00D57CDB" w:rsidRDefault="002F128D" w:rsidP="00EA63C3">
            <w:pPr>
              <w:pStyle w:val="50"/>
              <w:rPr>
                <w:sz w:val="22"/>
                <w:szCs w:val="22"/>
                <w:lang w:val="ru-RU"/>
              </w:rPr>
            </w:pPr>
            <w:r w:rsidRPr="00217A27">
              <w:rPr>
                <w:sz w:val="22"/>
                <w:szCs w:val="22"/>
              </w:rPr>
              <w:t>Масштаб 1</w:t>
            </w:r>
            <w:r>
              <w:rPr>
                <w:sz w:val="22"/>
                <w:szCs w:val="22"/>
              </w:rPr>
              <w:t>:</w:t>
            </w:r>
            <w:r>
              <w:rPr>
                <w:sz w:val="22"/>
                <w:szCs w:val="22"/>
                <w:lang w:val="ru-RU"/>
              </w:rPr>
              <w:t>2</w:t>
            </w:r>
            <w:r w:rsidRPr="00D57CDB">
              <w:rPr>
                <w:sz w:val="22"/>
                <w:szCs w:val="22"/>
                <w:lang w:val="ru-RU"/>
              </w:rPr>
              <w:t>000</w:t>
            </w:r>
          </w:p>
        </w:tc>
      </w:tr>
      <w:tr w:rsidR="002F128D" w:rsidRPr="00217A27" w14:paraId="7CFE5317" w14:textId="77777777" w:rsidTr="00746F08">
        <w:trPr>
          <w:trHeight w:val="65"/>
        </w:trPr>
        <w:tc>
          <w:tcPr>
            <w:tcW w:w="5000" w:type="pct"/>
            <w:gridSpan w:val="2"/>
            <w:tcBorders>
              <w:bottom w:val="single" w:sz="4" w:space="0" w:color="auto"/>
            </w:tcBorders>
            <w:shd w:val="clear" w:color="auto" w:fill="auto"/>
            <w:vAlign w:val="bottom"/>
          </w:tcPr>
          <w:p w14:paraId="3986A1EA" w14:textId="77777777" w:rsidR="002F128D" w:rsidRPr="00217A27" w:rsidRDefault="002F128D" w:rsidP="00EA63C3">
            <w:pPr>
              <w:pStyle w:val="30"/>
              <w:jc w:val="left"/>
              <w:rPr>
                <w:sz w:val="22"/>
                <w:szCs w:val="22"/>
                <w:vertAlign w:val="baseline"/>
              </w:rPr>
            </w:pPr>
            <w:r>
              <w:rPr>
                <w:b/>
                <w:sz w:val="22"/>
                <w:szCs w:val="22"/>
                <w:vertAlign w:val="baseline"/>
              </w:rPr>
              <w:t xml:space="preserve">                                     </w:t>
            </w:r>
            <w:r w:rsidRPr="00925CD6">
              <w:rPr>
                <w:b/>
                <w:sz w:val="22"/>
                <w:szCs w:val="22"/>
                <w:vertAlign w:val="baseline"/>
              </w:rPr>
              <w:t>Используемые условные знаки и обозначения:</w:t>
            </w:r>
          </w:p>
        </w:tc>
      </w:tr>
      <w:tr w:rsidR="002F128D" w:rsidRPr="007952FA" w14:paraId="3A91E28B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C68554" w14:textId="59FCB787" w:rsidR="002F128D" w:rsidRPr="00E0123F" w:rsidRDefault="00FF5BCB" w:rsidP="00EA63C3">
            <w:pPr>
              <w:pStyle w:val="40"/>
              <w:rPr>
                <w:noProof/>
                <w:sz w:val="22"/>
                <w:szCs w:val="22"/>
              </w:rPr>
            </w:pPr>
            <w:r w:rsidRPr="00972C0D">
              <w:rPr>
                <w:noProof/>
                <w:sz w:val="22"/>
                <w:szCs w:val="22"/>
              </w:rPr>
              <w:drawing>
                <wp:inline distT="0" distB="0" distL="0" distR="0" wp14:anchorId="6869DB0D" wp14:editId="793E7DF3">
                  <wp:extent cx="148590" cy="116840"/>
                  <wp:effectExtent l="0" t="0" r="0" b="0"/>
                  <wp:docPr id="74" name="Рисунок 7" descr="Отпайка ВЛЗ 10кВ на ТП №498 (ВЛ-10 кВ №1 Синдякино ПС Синдякино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Отпайка ВЛЗ 10кВ на ТП №498 (ВЛ-10 кВ №1 Синдякино ПС Синдякино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F128D" w:rsidRPr="00E0123F">
              <w:rPr>
                <w:b w:val="0"/>
                <w:noProof/>
                <w:sz w:val="22"/>
                <w:szCs w:val="22"/>
              </w:rPr>
              <w:t>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1F5B79D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характерная точка границы публичного сервитута </w:t>
            </w:r>
          </w:p>
        </w:tc>
      </w:tr>
      <w:tr w:rsidR="002F128D" w:rsidRPr="007952FA" w14:paraId="4DF56905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ACC68A" w14:textId="16132B4A" w:rsidR="002F128D" w:rsidRPr="00107143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03968" behindDoc="0" locked="0" layoutInCell="1" allowOverlap="1" wp14:anchorId="18883E5B" wp14:editId="5070E522">
                      <wp:simplePos x="0" y="0"/>
                      <wp:positionH relativeFrom="column">
                        <wp:posOffset>52070</wp:posOffset>
                      </wp:positionH>
                      <wp:positionV relativeFrom="paragraph">
                        <wp:posOffset>88264</wp:posOffset>
                      </wp:positionV>
                      <wp:extent cx="800100" cy="0"/>
                      <wp:effectExtent l="0" t="0" r="0" b="0"/>
                      <wp:wrapNone/>
                      <wp:docPr id="1310687220" name="Прямая со стрелкой 5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E03CA0" id="Прямая со стрелкой 571" o:spid="_x0000_s1026" type="#_x0000_t32" style="position:absolute;margin-left:4.1pt;margin-top:6.95pt;width:63pt;height:0;z-index:25160396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" strokecolor="red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4496005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проектная граница  публичного сервитута </w:t>
            </w:r>
          </w:p>
        </w:tc>
      </w:tr>
      <w:tr w:rsidR="002F128D" w:rsidRPr="007952FA" w14:paraId="6C4E4EDD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CAD06A" w14:textId="22735036" w:rsidR="002F128D" w:rsidRPr="00D1216B" w:rsidRDefault="00FF5BCB" w:rsidP="00EA63C3">
            <w:pPr>
              <w:pStyle w:val="40"/>
              <w:rPr>
                <w:color w:val="33CC33"/>
              </w:rPr>
            </w:pPr>
            <w:r>
              <w:rPr>
                <w:noProof/>
              </w:rPr>
              <w:drawing>
                <wp:anchor distT="0" distB="0" distL="114300" distR="114300" simplePos="0" relativeHeight="251606016" behindDoc="1" locked="0" layoutInCell="1" allowOverlap="1" wp14:anchorId="3DCCE6CD" wp14:editId="6CF231F4">
                  <wp:simplePos x="0" y="0"/>
                  <wp:positionH relativeFrom="column">
                    <wp:posOffset>575310</wp:posOffset>
                  </wp:positionH>
                  <wp:positionV relativeFrom="paragraph">
                    <wp:posOffset>29845</wp:posOffset>
                  </wp:positionV>
                  <wp:extent cx="104775" cy="104775"/>
                  <wp:effectExtent l="0" t="0" r="0" b="0"/>
                  <wp:wrapNone/>
                  <wp:docPr id="1763635313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10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04992" behindDoc="0" locked="0" layoutInCell="1" allowOverlap="1" wp14:anchorId="78BF13B8" wp14:editId="4972B3C8">
                      <wp:simplePos x="0" y="0"/>
                      <wp:positionH relativeFrom="column">
                        <wp:posOffset>29210</wp:posOffset>
                      </wp:positionH>
                      <wp:positionV relativeFrom="paragraph">
                        <wp:posOffset>63499</wp:posOffset>
                      </wp:positionV>
                      <wp:extent cx="447675" cy="0"/>
                      <wp:effectExtent l="0" t="0" r="0" b="0"/>
                      <wp:wrapNone/>
                      <wp:docPr id="102211911" name="Прямая соединительная линия 5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4767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92D05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8DC02E3" id="Прямая соединительная линия 569" o:spid="_x0000_s1026" style="position:absolute;z-index:25160499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" strokecolor="#92d050" strokeweight="1.5pt">
                      <o:lock v:ext="edit" shapetype="f"/>
                    </v:line>
                  </w:pict>
                </mc:Fallback>
              </mc:AlternateContent>
            </w:r>
            <w:r w:rsidR="002F128D">
              <w:t xml:space="preserve">          </w:t>
            </w:r>
            <w:r w:rsidR="002F128D" w:rsidRPr="00D1216B">
              <w:rPr>
                <w:color w:val="33CC33"/>
              </w:rPr>
              <w:t xml:space="preserve">74   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1AA460E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линия электропередачи и опора с её номером</w:t>
            </w:r>
          </w:p>
        </w:tc>
      </w:tr>
      <w:tr w:rsidR="002F128D" w:rsidRPr="007952FA" w14:paraId="13F0A73C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3474F1" w14:textId="77777777" w:rsidR="002F128D" w:rsidRPr="007952FA" w:rsidRDefault="002F128D" w:rsidP="00EA63C3">
            <w:pPr>
              <w:pStyle w:val="40"/>
              <w:rPr>
                <w:b w:val="0"/>
                <w:sz w:val="20"/>
                <w:szCs w:val="20"/>
              </w:rPr>
            </w:pPr>
            <w:r w:rsidRPr="007952FA">
              <w:rPr>
                <w:b w:val="0"/>
                <w:sz w:val="20"/>
                <w:szCs w:val="20"/>
              </w:rPr>
              <w:t>46:23:220701:55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E76F061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кадастровый номер земельного участка</w:t>
            </w:r>
          </w:p>
        </w:tc>
      </w:tr>
      <w:tr w:rsidR="002F128D" w:rsidRPr="007952FA" w14:paraId="4D740189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24C7527" w14:textId="55C2531B" w:rsidR="002F128D" w:rsidRPr="00E0123F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07040" behindDoc="0" locked="0" layoutInCell="1" allowOverlap="1" wp14:anchorId="55648476" wp14:editId="58231AA7">
                      <wp:simplePos x="0" y="0"/>
                      <wp:positionH relativeFrom="column">
                        <wp:posOffset>63500</wp:posOffset>
                      </wp:positionH>
                      <wp:positionV relativeFrom="paragraph">
                        <wp:posOffset>67309</wp:posOffset>
                      </wp:positionV>
                      <wp:extent cx="752475" cy="0"/>
                      <wp:effectExtent l="0" t="0" r="0" b="0"/>
                      <wp:wrapNone/>
                      <wp:docPr id="928749177" name="Прямая со стрелкой 5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524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3AC239" id="Прямая со стрелкой 567" o:spid="_x0000_s1026" type="#_x0000_t32" style="position:absolute;margin-left:5pt;margin-top:5.3pt;width:59.25pt;height:0;z-index:25160704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A37102B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существующая часть границы земельного участка</w:t>
            </w:r>
          </w:p>
        </w:tc>
      </w:tr>
      <w:tr w:rsidR="002F128D" w:rsidRPr="007952FA" w14:paraId="44038ED3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6BBC48" w14:textId="77777777" w:rsidR="002F128D" w:rsidRPr="007952FA" w:rsidRDefault="002F128D" w:rsidP="00EA63C3">
            <w:pPr>
              <w:pStyle w:val="40"/>
              <w:rPr>
                <w:b w:val="0"/>
                <w:color w:val="0070C0"/>
                <w:sz w:val="20"/>
                <w:szCs w:val="20"/>
              </w:rPr>
            </w:pPr>
            <w:r w:rsidRPr="00D37130">
              <w:rPr>
                <w:b w:val="0"/>
                <w:color w:val="0033CC"/>
                <w:sz w:val="20"/>
                <w:szCs w:val="20"/>
              </w:rPr>
              <w:t>46:23:220701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E231C5B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номер кадастрового квартала</w:t>
            </w:r>
          </w:p>
        </w:tc>
      </w:tr>
      <w:tr w:rsidR="002F128D" w:rsidRPr="007952FA" w14:paraId="08083189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8AFE3B" w14:textId="41DAFDCF" w:rsidR="002F128D" w:rsidRPr="00A54E38" w:rsidRDefault="00FF5BCB" w:rsidP="00EA63C3">
            <w:pPr>
              <w:pStyle w:val="40"/>
              <w:rPr>
                <w:b w:val="0"/>
                <w:color w:val="00B0F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08064" behindDoc="0" locked="0" layoutInCell="1" allowOverlap="1" wp14:anchorId="0C3A7E35" wp14:editId="0DD86658">
                      <wp:simplePos x="0" y="0"/>
                      <wp:positionH relativeFrom="column">
                        <wp:posOffset>59690</wp:posOffset>
                      </wp:positionH>
                      <wp:positionV relativeFrom="paragraph">
                        <wp:posOffset>71119</wp:posOffset>
                      </wp:positionV>
                      <wp:extent cx="850265" cy="0"/>
                      <wp:effectExtent l="0" t="0" r="0" b="0"/>
                      <wp:wrapNone/>
                      <wp:docPr id="1196858720" name="Прямая со стрелкой 5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5026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C98778" id="Прямая со стрелкой 565" o:spid="_x0000_s1026" type="#_x0000_t32" style="position:absolute;margin-left:4.7pt;margin-top:5.6pt;width:66.95pt;height:0;z-index:2516080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" strokecolor="blue" strokeweight="1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A480583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граница кадастрового квартала</w:t>
            </w:r>
          </w:p>
        </w:tc>
      </w:tr>
      <w:tr w:rsidR="002F128D" w:rsidRPr="007952FA" w14:paraId="00B230F6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D60F810" w14:textId="0460AEE5" w:rsidR="002F128D" w:rsidRPr="00846CCB" w:rsidRDefault="00FF5BCB" w:rsidP="00EA63C3">
            <w:pPr>
              <w:pStyle w:val="40"/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09088" behindDoc="0" locked="0" layoutInCell="1" allowOverlap="1" wp14:anchorId="3B087AD7" wp14:editId="07312B8F">
                      <wp:simplePos x="0" y="0"/>
                      <wp:positionH relativeFrom="column">
                        <wp:posOffset>139700</wp:posOffset>
                      </wp:positionH>
                      <wp:positionV relativeFrom="paragraph">
                        <wp:posOffset>75564</wp:posOffset>
                      </wp:positionV>
                      <wp:extent cx="800100" cy="0"/>
                      <wp:effectExtent l="0" t="0" r="0" b="0"/>
                      <wp:wrapNone/>
                      <wp:docPr id="1071537580" name="Прямая со стрелкой 5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6A010C" id="Прямая со стрелкой 563" o:spid="_x0000_s1026" type="#_x0000_t32" style="position:absolute;margin-left:11pt;margin-top:5.95pt;width:63pt;height:0;z-index:25160908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" strokecolor="red" strokeweight="1.5pt">
                      <v:stroke dashstyle="longDashDot"/>
                    </v:shape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14:paraId="4C19467E" w14:textId="77777777" w:rsidR="002F128D" w:rsidRPr="005E3E3F" w:rsidRDefault="002F128D" w:rsidP="00EA63C3">
            <w:pPr>
              <w:pStyle w:val="40"/>
              <w:jc w:val="left"/>
              <w:rPr>
                <w:b w:val="0"/>
                <w:sz w:val="20"/>
                <w:szCs w:val="20"/>
              </w:rPr>
            </w:pPr>
            <w:r w:rsidRPr="005E3E3F">
              <w:rPr>
                <w:b w:val="0"/>
                <w:sz w:val="20"/>
                <w:szCs w:val="20"/>
              </w:rPr>
              <w:t>- граница муниципального образования</w:t>
            </w:r>
          </w:p>
        </w:tc>
      </w:tr>
    </w:tbl>
    <w:p w14:paraId="75C87300" w14:textId="77777777" w:rsidR="002F128D" w:rsidRDefault="002F128D" w:rsidP="00EA63C3">
      <w:pPr>
        <w:pStyle w:val="30"/>
        <w:jc w:val="left"/>
        <w:rPr>
          <w:sz w:val="10"/>
          <w:szCs w:val="10"/>
        </w:rPr>
      </w:pPr>
    </w:p>
    <w:p w14:paraId="25F0B140" w14:textId="77777777" w:rsidR="002F128D" w:rsidRDefault="002F128D" w:rsidP="00EA63C3">
      <w:pPr>
        <w:pStyle w:val="30"/>
        <w:jc w:val="left"/>
        <w:rPr>
          <w:sz w:val="10"/>
          <w:szCs w:val="10"/>
        </w:rPr>
      </w:pPr>
    </w:p>
    <w:p w14:paraId="1DCCAD9B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tbl>
      <w:tblPr>
        <w:tblW w:w="9640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271"/>
        <w:gridCol w:w="7369"/>
      </w:tblGrid>
      <w:tr w:rsidR="002F128D" w:rsidRPr="004F7259" w14:paraId="4BD5E1CA" w14:textId="77777777" w:rsidTr="00746F08">
        <w:trPr>
          <w:trHeight w:val="368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2D3CB516" w14:textId="77777777" w:rsidR="002F128D" w:rsidRPr="002F254A" w:rsidRDefault="002F128D" w:rsidP="00EA63C3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2F254A">
              <w:rPr>
                <w:sz w:val="24"/>
                <w:szCs w:val="24"/>
              </w:rPr>
              <w:lastRenderedPageBreak/>
              <w:t>СХЕМА РАСПОЛОЖЕНИЯ ГРАНИЦ   ПУБЛИЧНОГО СЕРВИТУТА</w:t>
            </w:r>
          </w:p>
          <w:p w14:paraId="5914AB9B" w14:textId="77777777" w:rsidR="00FF1EA7" w:rsidRDefault="00FF1EA7" w:rsidP="00FF1EA7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>для использования земельных участков в целях эксплуатации существующего объекта энергетики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воздушная линия электропередачи высокого напряжения вл-35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</w:p>
          <w:p w14:paraId="39EA3AE3" w14:textId="0908468F" w:rsidR="00FF1EA7" w:rsidRDefault="00FF1EA7" w:rsidP="00FF1EA7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>
              <w:rPr>
                <w:b w:val="0"/>
                <w:bCs/>
                <w:caps w:val="0"/>
                <w:sz w:val="24"/>
                <w:szCs w:val="24"/>
              </w:rPr>
              <w:t>«Дмитриев-Матвеевка»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протяженность по трассе 12000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 от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</w:p>
          <w:p w14:paraId="6F75BEA9" w14:textId="77777777" w:rsidR="00FF1EA7" w:rsidRDefault="00FF1EA7" w:rsidP="00FF1EA7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«Куток»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до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Матвеевка</w:t>
            </w:r>
            <w:r>
              <w:rPr>
                <w:b w:val="0"/>
                <w:bCs/>
                <w:caps w:val="0"/>
                <w:sz w:val="24"/>
                <w:szCs w:val="24"/>
              </w:rPr>
              <w:t>»</w:t>
            </w:r>
            <w:r w:rsidRPr="000C1BF3">
              <w:rPr>
                <w:b w:val="0"/>
                <w:caps w:val="0"/>
                <w:sz w:val="24"/>
                <w:szCs w:val="20"/>
              </w:rPr>
              <w:t xml:space="preserve"> </w:t>
            </w:r>
          </w:p>
          <w:p w14:paraId="327ADD1A" w14:textId="13204C1D" w:rsidR="002F128D" w:rsidRDefault="002F128D" w:rsidP="00FF1EA7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0C1BF3">
              <w:rPr>
                <w:b w:val="0"/>
                <w:caps w:val="0"/>
                <w:sz w:val="24"/>
                <w:szCs w:val="20"/>
              </w:rPr>
              <w:t>(наименование объекта)</w:t>
            </w:r>
          </w:p>
          <w:p w14:paraId="2E80F76D" w14:textId="77777777" w:rsidR="002F128D" w:rsidRDefault="002F128D" w:rsidP="00EA63C3">
            <w:pPr>
              <w:pStyle w:val="12"/>
              <w:rPr>
                <w:bCs/>
                <w:caps w:val="0"/>
                <w:sz w:val="24"/>
                <w:szCs w:val="24"/>
              </w:rPr>
            </w:pPr>
            <w:r w:rsidRPr="000C1BF3">
              <w:rPr>
                <w:bCs/>
                <w:caps w:val="0"/>
                <w:sz w:val="24"/>
                <w:szCs w:val="24"/>
              </w:rPr>
              <w:t>План границ объекта</w:t>
            </w:r>
          </w:p>
          <w:p w14:paraId="24A0E74B" w14:textId="77777777" w:rsidR="002F128D" w:rsidRPr="000C1BF3" w:rsidRDefault="002F128D" w:rsidP="00EA63C3">
            <w:pPr>
              <w:pStyle w:val="12"/>
              <w:rPr>
                <w:bCs/>
                <w:sz w:val="24"/>
                <w:szCs w:val="24"/>
                <w:u w:val="single"/>
              </w:rPr>
            </w:pPr>
          </w:p>
        </w:tc>
      </w:tr>
      <w:tr w:rsidR="002F128D" w:rsidRPr="003A423E" w14:paraId="34442746" w14:textId="77777777" w:rsidTr="00746F08">
        <w:trPr>
          <w:trHeight w:val="9365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6743EF67" w14:textId="02ADCADA" w:rsidR="002F128D" w:rsidRDefault="00EA26D1" w:rsidP="00EA63C3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58B2B98" wp14:editId="75E3F777">
                  <wp:extent cx="5943600" cy="5943600"/>
                  <wp:effectExtent l="0" t="0" r="0" b="0"/>
                  <wp:docPr id="2017236200" name="Рисунок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59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28D" w:rsidRPr="00D57CDB" w14:paraId="59D8449F" w14:textId="77777777" w:rsidTr="00746F08">
        <w:trPr>
          <w:trHeight w:val="65"/>
        </w:trPr>
        <w:tc>
          <w:tcPr>
            <w:tcW w:w="5000" w:type="pct"/>
            <w:gridSpan w:val="2"/>
            <w:shd w:val="clear" w:color="auto" w:fill="auto"/>
          </w:tcPr>
          <w:p w14:paraId="35A36EA3" w14:textId="77777777" w:rsidR="002F128D" w:rsidRPr="00D57CDB" w:rsidRDefault="002F128D" w:rsidP="00EA63C3">
            <w:pPr>
              <w:pStyle w:val="50"/>
              <w:rPr>
                <w:sz w:val="22"/>
                <w:szCs w:val="22"/>
                <w:lang w:val="ru-RU"/>
              </w:rPr>
            </w:pPr>
            <w:r w:rsidRPr="00217A27">
              <w:rPr>
                <w:sz w:val="22"/>
                <w:szCs w:val="22"/>
              </w:rPr>
              <w:t>Масштаб 1</w:t>
            </w:r>
            <w:r>
              <w:rPr>
                <w:sz w:val="22"/>
                <w:szCs w:val="22"/>
              </w:rPr>
              <w:t>:</w:t>
            </w:r>
            <w:r>
              <w:rPr>
                <w:sz w:val="22"/>
                <w:szCs w:val="22"/>
                <w:lang w:val="ru-RU"/>
              </w:rPr>
              <w:t>2</w:t>
            </w:r>
            <w:r w:rsidRPr="00D57CDB">
              <w:rPr>
                <w:sz w:val="22"/>
                <w:szCs w:val="22"/>
                <w:lang w:val="ru-RU"/>
              </w:rPr>
              <w:t>000</w:t>
            </w:r>
          </w:p>
        </w:tc>
      </w:tr>
      <w:tr w:rsidR="002F128D" w:rsidRPr="00217A27" w14:paraId="5AE999D2" w14:textId="77777777" w:rsidTr="00746F08">
        <w:trPr>
          <w:trHeight w:val="65"/>
        </w:trPr>
        <w:tc>
          <w:tcPr>
            <w:tcW w:w="5000" w:type="pct"/>
            <w:gridSpan w:val="2"/>
            <w:tcBorders>
              <w:bottom w:val="single" w:sz="4" w:space="0" w:color="auto"/>
            </w:tcBorders>
            <w:shd w:val="clear" w:color="auto" w:fill="auto"/>
            <w:vAlign w:val="bottom"/>
          </w:tcPr>
          <w:p w14:paraId="58CD66B2" w14:textId="77777777" w:rsidR="002F128D" w:rsidRPr="00217A27" w:rsidRDefault="002F128D" w:rsidP="00EA63C3">
            <w:pPr>
              <w:pStyle w:val="30"/>
              <w:jc w:val="left"/>
              <w:rPr>
                <w:sz w:val="22"/>
                <w:szCs w:val="22"/>
                <w:vertAlign w:val="baseline"/>
              </w:rPr>
            </w:pPr>
            <w:r>
              <w:rPr>
                <w:b/>
                <w:sz w:val="22"/>
                <w:szCs w:val="22"/>
                <w:vertAlign w:val="baseline"/>
              </w:rPr>
              <w:t xml:space="preserve">                                     </w:t>
            </w:r>
            <w:r w:rsidRPr="00925CD6">
              <w:rPr>
                <w:b/>
                <w:sz w:val="22"/>
                <w:szCs w:val="22"/>
                <w:vertAlign w:val="baseline"/>
              </w:rPr>
              <w:t>Используемые условные знаки и обозначения:</w:t>
            </w:r>
          </w:p>
        </w:tc>
      </w:tr>
      <w:tr w:rsidR="002F128D" w:rsidRPr="007952FA" w14:paraId="753F2883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EBF015A" w14:textId="614D9595" w:rsidR="002F128D" w:rsidRPr="00E0123F" w:rsidRDefault="00FF5BCB" w:rsidP="00EA63C3">
            <w:pPr>
              <w:pStyle w:val="40"/>
              <w:rPr>
                <w:noProof/>
                <w:sz w:val="22"/>
                <w:szCs w:val="22"/>
              </w:rPr>
            </w:pPr>
            <w:r w:rsidRPr="00972C0D">
              <w:rPr>
                <w:noProof/>
                <w:sz w:val="22"/>
                <w:szCs w:val="22"/>
              </w:rPr>
              <w:drawing>
                <wp:inline distT="0" distB="0" distL="0" distR="0" wp14:anchorId="4005763D" wp14:editId="66D7A0BE">
                  <wp:extent cx="148590" cy="116840"/>
                  <wp:effectExtent l="0" t="0" r="0" b="0"/>
                  <wp:docPr id="75" name="Рисунок 7" descr="Отпайка ВЛЗ 10кВ на ТП №498 (ВЛ-10 кВ №1 Синдякино ПС Синдякино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Отпайка ВЛЗ 10кВ на ТП №498 (ВЛ-10 кВ №1 Синдякино ПС Синдякино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F128D" w:rsidRPr="00E0123F">
              <w:rPr>
                <w:b w:val="0"/>
                <w:noProof/>
                <w:sz w:val="22"/>
                <w:szCs w:val="22"/>
              </w:rPr>
              <w:t>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0A3C166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характерная точка границы публичного сервитута </w:t>
            </w:r>
          </w:p>
        </w:tc>
      </w:tr>
      <w:tr w:rsidR="002F128D" w:rsidRPr="007952FA" w14:paraId="6B17638C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022E37" w14:textId="3F1FBFA6" w:rsidR="002F128D" w:rsidRPr="00107143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10112" behindDoc="0" locked="0" layoutInCell="1" allowOverlap="1" wp14:anchorId="2D8E33EE" wp14:editId="785A669E">
                      <wp:simplePos x="0" y="0"/>
                      <wp:positionH relativeFrom="column">
                        <wp:posOffset>52070</wp:posOffset>
                      </wp:positionH>
                      <wp:positionV relativeFrom="paragraph">
                        <wp:posOffset>88264</wp:posOffset>
                      </wp:positionV>
                      <wp:extent cx="800100" cy="0"/>
                      <wp:effectExtent l="0" t="0" r="0" b="0"/>
                      <wp:wrapNone/>
                      <wp:docPr id="1816418594" name="Прямая со стрелкой 5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72323B" id="Прямая со стрелкой 561" o:spid="_x0000_s1026" type="#_x0000_t32" style="position:absolute;margin-left:4.1pt;margin-top:6.95pt;width:63pt;height:0;z-index:25161011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" strokecolor="red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5B3BAF0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проектная граница  публичного сервитута </w:t>
            </w:r>
          </w:p>
        </w:tc>
      </w:tr>
      <w:tr w:rsidR="002F128D" w:rsidRPr="007952FA" w14:paraId="3CDDB41A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B52F44E" w14:textId="15B231A6" w:rsidR="002F128D" w:rsidRPr="00D1216B" w:rsidRDefault="00FF5BCB" w:rsidP="00EA63C3">
            <w:pPr>
              <w:pStyle w:val="40"/>
              <w:rPr>
                <w:color w:val="33CC33"/>
              </w:rPr>
            </w:pPr>
            <w:r>
              <w:rPr>
                <w:noProof/>
              </w:rPr>
              <w:drawing>
                <wp:anchor distT="0" distB="0" distL="114300" distR="114300" simplePos="0" relativeHeight="251612160" behindDoc="1" locked="0" layoutInCell="1" allowOverlap="1" wp14:anchorId="436AF772" wp14:editId="3C3699AC">
                  <wp:simplePos x="0" y="0"/>
                  <wp:positionH relativeFrom="column">
                    <wp:posOffset>575310</wp:posOffset>
                  </wp:positionH>
                  <wp:positionV relativeFrom="paragraph">
                    <wp:posOffset>29845</wp:posOffset>
                  </wp:positionV>
                  <wp:extent cx="104775" cy="104775"/>
                  <wp:effectExtent l="0" t="0" r="0" b="0"/>
                  <wp:wrapNone/>
                  <wp:docPr id="1794100557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10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11136" behindDoc="0" locked="0" layoutInCell="1" allowOverlap="1" wp14:anchorId="79A39CEA" wp14:editId="3F7D972E">
                      <wp:simplePos x="0" y="0"/>
                      <wp:positionH relativeFrom="column">
                        <wp:posOffset>29210</wp:posOffset>
                      </wp:positionH>
                      <wp:positionV relativeFrom="paragraph">
                        <wp:posOffset>63499</wp:posOffset>
                      </wp:positionV>
                      <wp:extent cx="447675" cy="0"/>
                      <wp:effectExtent l="0" t="0" r="0" b="0"/>
                      <wp:wrapNone/>
                      <wp:docPr id="1809254903" name="Прямая соединительная линия 5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4767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92D05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CA220E7" id="Прямая соединительная линия 559" o:spid="_x0000_s1026" style="position:absolute;z-index:25161113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" strokecolor="#92d050" strokeweight="1.5pt">
                      <o:lock v:ext="edit" shapetype="f"/>
                    </v:line>
                  </w:pict>
                </mc:Fallback>
              </mc:AlternateContent>
            </w:r>
            <w:r w:rsidR="002F128D">
              <w:t xml:space="preserve">          </w:t>
            </w:r>
            <w:r w:rsidR="002F128D" w:rsidRPr="00D1216B">
              <w:rPr>
                <w:color w:val="33CC33"/>
              </w:rPr>
              <w:t xml:space="preserve">74   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8735DAE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линия электропередачи и опора с её номером</w:t>
            </w:r>
          </w:p>
        </w:tc>
      </w:tr>
      <w:tr w:rsidR="002F128D" w:rsidRPr="007952FA" w14:paraId="0FB2CC96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5325C2" w14:textId="77777777" w:rsidR="002F128D" w:rsidRPr="007952FA" w:rsidRDefault="002F128D" w:rsidP="00EA63C3">
            <w:pPr>
              <w:pStyle w:val="40"/>
              <w:rPr>
                <w:b w:val="0"/>
                <w:sz w:val="20"/>
                <w:szCs w:val="20"/>
              </w:rPr>
            </w:pPr>
            <w:r w:rsidRPr="007952FA">
              <w:rPr>
                <w:b w:val="0"/>
                <w:sz w:val="20"/>
                <w:szCs w:val="20"/>
              </w:rPr>
              <w:t>46:23:220701:55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0DC54ED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кадастровый номер земельного участка</w:t>
            </w:r>
          </w:p>
        </w:tc>
      </w:tr>
      <w:tr w:rsidR="002F128D" w:rsidRPr="007952FA" w14:paraId="3209DB80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95F4AB7" w14:textId="70FD72C6" w:rsidR="002F128D" w:rsidRPr="00E0123F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13184" behindDoc="0" locked="0" layoutInCell="1" allowOverlap="1" wp14:anchorId="14C7A84F" wp14:editId="5C98E7B2">
                      <wp:simplePos x="0" y="0"/>
                      <wp:positionH relativeFrom="column">
                        <wp:posOffset>63500</wp:posOffset>
                      </wp:positionH>
                      <wp:positionV relativeFrom="paragraph">
                        <wp:posOffset>67309</wp:posOffset>
                      </wp:positionV>
                      <wp:extent cx="752475" cy="0"/>
                      <wp:effectExtent l="0" t="0" r="0" b="0"/>
                      <wp:wrapNone/>
                      <wp:docPr id="489741303" name="Прямая со стрелкой 5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524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F0B83A" id="Прямая со стрелкой 557" o:spid="_x0000_s1026" type="#_x0000_t32" style="position:absolute;margin-left:5pt;margin-top:5.3pt;width:59.25pt;height:0;z-index:25161318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7C23F79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существующая часть границы земельного участка</w:t>
            </w:r>
          </w:p>
        </w:tc>
      </w:tr>
      <w:tr w:rsidR="002F128D" w:rsidRPr="007952FA" w14:paraId="27742CAA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F368F79" w14:textId="77777777" w:rsidR="002F128D" w:rsidRPr="007952FA" w:rsidRDefault="002F128D" w:rsidP="00EA63C3">
            <w:pPr>
              <w:pStyle w:val="40"/>
              <w:rPr>
                <w:b w:val="0"/>
                <w:color w:val="0070C0"/>
                <w:sz w:val="20"/>
                <w:szCs w:val="20"/>
              </w:rPr>
            </w:pPr>
            <w:r w:rsidRPr="00D37130">
              <w:rPr>
                <w:b w:val="0"/>
                <w:color w:val="0033CC"/>
                <w:sz w:val="20"/>
                <w:szCs w:val="20"/>
              </w:rPr>
              <w:t>46:23:220701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B2AE3DC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номер кадастрового квартала</w:t>
            </w:r>
          </w:p>
        </w:tc>
      </w:tr>
      <w:tr w:rsidR="002F128D" w:rsidRPr="007952FA" w14:paraId="3C3A835F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EE24303" w14:textId="24ED46D8" w:rsidR="002F128D" w:rsidRPr="00A54E38" w:rsidRDefault="00FF5BCB" w:rsidP="00EA63C3">
            <w:pPr>
              <w:pStyle w:val="40"/>
              <w:rPr>
                <w:b w:val="0"/>
                <w:color w:val="00B0F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14208" behindDoc="0" locked="0" layoutInCell="1" allowOverlap="1" wp14:anchorId="4A90965F" wp14:editId="58BB4FB2">
                      <wp:simplePos x="0" y="0"/>
                      <wp:positionH relativeFrom="column">
                        <wp:posOffset>59690</wp:posOffset>
                      </wp:positionH>
                      <wp:positionV relativeFrom="paragraph">
                        <wp:posOffset>71119</wp:posOffset>
                      </wp:positionV>
                      <wp:extent cx="850265" cy="0"/>
                      <wp:effectExtent l="0" t="0" r="0" b="0"/>
                      <wp:wrapNone/>
                      <wp:docPr id="442112013" name="Прямая со стрелкой 5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5026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DBCEF7" id="Прямая со стрелкой 555" o:spid="_x0000_s1026" type="#_x0000_t32" style="position:absolute;margin-left:4.7pt;margin-top:5.6pt;width:66.95pt;height:0;z-index:25161420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" strokecolor="blue" strokeweight="1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93187FB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граница кадастрового квартала</w:t>
            </w:r>
          </w:p>
        </w:tc>
      </w:tr>
      <w:tr w:rsidR="002F128D" w:rsidRPr="007952FA" w14:paraId="6736195D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CEAF86" w14:textId="3F3CB9DF" w:rsidR="002F128D" w:rsidRPr="00846CCB" w:rsidRDefault="00FF5BCB" w:rsidP="00EA63C3">
            <w:pPr>
              <w:pStyle w:val="40"/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15232" behindDoc="0" locked="0" layoutInCell="1" allowOverlap="1" wp14:anchorId="27E592C7" wp14:editId="5A67127A">
                      <wp:simplePos x="0" y="0"/>
                      <wp:positionH relativeFrom="column">
                        <wp:posOffset>139700</wp:posOffset>
                      </wp:positionH>
                      <wp:positionV relativeFrom="paragraph">
                        <wp:posOffset>75564</wp:posOffset>
                      </wp:positionV>
                      <wp:extent cx="800100" cy="0"/>
                      <wp:effectExtent l="0" t="0" r="0" b="0"/>
                      <wp:wrapNone/>
                      <wp:docPr id="1374806032" name="Прямая со стрелкой 5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F010CA" id="Прямая со стрелкой 553" o:spid="_x0000_s1026" type="#_x0000_t32" style="position:absolute;margin-left:11pt;margin-top:5.95pt;width:63pt;height:0;z-index:2516152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" strokecolor="red" strokeweight="1.5pt">
                      <v:stroke dashstyle="longDashDot"/>
                    </v:shape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14:paraId="3330839E" w14:textId="77777777" w:rsidR="002F128D" w:rsidRPr="005E3E3F" w:rsidRDefault="002F128D" w:rsidP="00EA63C3">
            <w:pPr>
              <w:pStyle w:val="40"/>
              <w:jc w:val="left"/>
              <w:rPr>
                <w:b w:val="0"/>
                <w:sz w:val="20"/>
                <w:szCs w:val="20"/>
              </w:rPr>
            </w:pPr>
            <w:r w:rsidRPr="005E3E3F">
              <w:rPr>
                <w:b w:val="0"/>
                <w:sz w:val="20"/>
                <w:szCs w:val="20"/>
              </w:rPr>
              <w:t>- граница муниципального образования</w:t>
            </w:r>
          </w:p>
        </w:tc>
      </w:tr>
    </w:tbl>
    <w:p w14:paraId="2178043E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p w14:paraId="18F6DA84" w14:textId="77777777" w:rsidR="002F128D" w:rsidRDefault="002F128D" w:rsidP="00EA63C3">
      <w:pPr>
        <w:pStyle w:val="30"/>
        <w:jc w:val="left"/>
        <w:rPr>
          <w:sz w:val="10"/>
          <w:szCs w:val="10"/>
        </w:rPr>
      </w:pPr>
    </w:p>
    <w:p w14:paraId="5129C28F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tbl>
      <w:tblPr>
        <w:tblW w:w="9640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271"/>
        <w:gridCol w:w="7369"/>
      </w:tblGrid>
      <w:tr w:rsidR="002F128D" w:rsidRPr="004F7259" w14:paraId="503A4C83" w14:textId="77777777" w:rsidTr="00746F08">
        <w:trPr>
          <w:trHeight w:val="368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506A3E6E" w14:textId="77777777" w:rsidR="002F128D" w:rsidRPr="002F254A" w:rsidRDefault="002F128D" w:rsidP="00EA63C3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2F254A">
              <w:rPr>
                <w:sz w:val="24"/>
                <w:szCs w:val="24"/>
              </w:rPr>
              <w:lastRenderedPageBreak/>
              <w:t>СХЕМА РАСПОЛОЖЕНИЯ ГРАНИЦ   ПУБЛИЧНОГО СЕРВИТУТА</w:t>
            </w:r>
          </w:p>
          <w:p w14:paraId="09143F5F" w14:textId="77777777" w:rsidR="00FF1EA7" w:rsidRDefault="00FF1EA7" w:rsidP="00FF1EA7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>для использования земельных участков в целях эксплуатации существующего объекта энергетики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воздушная линия электропередачи высокого напряжения вл-35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</w:p>
          <w:p w14:paraId="739EE564" w14:textId="68CFC7D2" w:rsidR="00FF1EA7" w:rsidRDefault="00FF1EA7" w:rsidP="00FF1EA7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>
              <w:rPr>
                <w:b w:val="0"/>
                <w:bCs/>
                <w:caps w:val="0"/>
                <w:sz w:val="24"/>
                <w:szCs w:val="24"/>
              </w:rPr>
              <w:t>«Дмитриев-Матвеевка»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протяженность по трассе 12000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 от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</w:p>
          <w:p w14:paraId="16E9DF8D" w14:textId="31D30FDC" w:rsidR="002F128D" w:rsidRDefault="00FF1EA7" w:rsidP="00FF1EA7">
            <w:pPr>
              <w:pStyle w:val="12"/>
              <w:rPr>
                <w:bCs/>
                <w:caps w:val="0"/>
                <w:sz w:val="24"/>
                <w:szCs w:val="24"/>
                <w:u w:val="single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«Куток»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до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Матвеевка</w:t>
            </w:r>
            <w:r>
              <w:rPr>
                <w:b w:val="0"/>
                <w:bCs/>
                <w:caps w:val="0"/>
                <w:sz w:val="24"/>
                <w:szCs w:val="24"/>
              </w:rPr>
              <w:t>»</w:t>
            </w:r>
          </w:p>
          <w:p w14:paraId="2531D2AE" w14:textId="77777777" w:rsidR="002F128D" w:rsidRDefault="002F128D" w:rsidP="00EA63C3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0C1BF3">
              <w:rPr>
                <w:b w:val="0"/>
                <w:caps w:val="0"/>
                <w:sz w:val="24"/>
                <w:szCs w:val="20"/>
              </w:rPr>
              <w:t>(наименование объекта)</w:t>
            </w:r>
          </w:p>
          <w:p w14:paraId="036C285E" w14:textId="77777777" w:rsidR="002F128D" w:rsidRDefault="002F128D" w:rsidP="00EA63C3">
            <w:pPr>
              <w:pStyle w:val="12"/>
              <w:rPr>
                <w:bCs/>
                <w:caps w:val="0"/>
                <w:sz w:val="24"/>
                <w:szCs w:val="24"/>
              </w:rPr>
            </w:pPr>
            <w:r w:rsidRPr="000C1BF3">
              <w:rPr>
                <w:bCs/>
                <w:caps w:val="0"/>
                <w:sz w:val="24"/>
                <w:szCs w:val="24"/>
              </w:rPr>
              <w:t>План границ объекта</w:t>
            </w:r>
          </w:p>
          <w:p w14:paraId="675558BE" w14:textId="77777777" w:rsidR="002F128D" w:rsidRPr="000C1BF3" w:rsidRDefault="002F128D" w:rsidP="00EA63C3">
            <w:pPr>
              <w:pStyle w:val="12"/>
              <w:rPr>
                <w:bCs/>
                <w:sz w:val="24"/>
                <w:szCs w:val="24"/>
                <w:u w:val="single"/>
              </w:rPr>
            </w:pPr>
          </w:p>
        </w:tc>
      </w:tr>
      <w:tr w:rsidR="002F128D" w:rsidRPr="003A423E" w14:paraId="02CE96FE" w14:textId="77777777" w:rsidTr="00746F08">
        <w:trPr>
          <w:trHeight w:val="9365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67960F1C" w14:textId="6DA4528D" w:rsidR="002F128D" w:rsidRDefault="00EA26D1" w:rsidP="00EA63C3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2E521CC" wp14:editId="0124A53E">
                  <wp:extent cx="5943600" cy="5943600"/>
                  <wp:effectExtent l="0" t="0" r="0" b="0"/>
                  <wp:docPr id="147294991" name="Рисунок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59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28D" w:rsidRPr="00D57CDB" w14:paraId="27FCDA3F" w14:textId="77777777" w:rsidTr="00746F08">
        <w:trPr>
          <w:trHeight w:val="65"/>
        </w:trPr>
        <w:tc>
          <w:tcPr>
            <w:tcW w:w="5000" w:type="pct"/>
            <w:gridSpan w:val="2"/>
            <w:shd w:val="clear" w:color="auto" w:fill="auto"/>
          </w:tcPr>
          <w:p w14:paraId="4A833E61" w14:textId="77777777" w:rsidR="002F128D" w:rsidRPr="00D57CDB" w:rsidRDefault="002F128D" w:rsidP="00EA63C3">
            <w:pPr>
              <w:pStyle w:val="50"/>
              <w:rPr>
                <w:sz w:val="22"/>
                <w:szCs w:val="22"/>
                <w:lang w:val="ru-RU"/>
              </w:rPr>
            </w:pPr>
            <w:r w:rsidRPr="00217A27">
              <w:rPr>
                <w:sz w:val="22"/>
                <w:szCs w:val="22"/>
              </w:rPr>
              <w:t>Масштаб 1</w:t>
            </w:r>
            <w:r>
              <w:rPr>
                <w:sz w:val="22"/>
                <w:szCs w:val="22"/>
              </w:rPr>
              <w:t>:</w:t>
            </w:r>
            <w:r>
              <w:rPr>
                <w:sz w:val="22"/>
                <w:szCs w:val="22"/>
                <w:lang w:val="ru-RU"/>
              </w:rPr>
              <w:t>2</w:t>
            </w:r>
            <w:r w:rsidRPr="00D57CDB">
              <w:rPr>
                <w:sz w:val="22"/>
                <w:szCs w:val="22"/>
                <w:lang w:val="ru-RU"/>
              </w:rPr>
              <w:t>000</w:t>
            </w:r>
          </w:p>
        </w:tc>
      </w:tr>
      <w:tr w:rsidR="002F128D" w:rsidRPr="00217A27" w14:paraId="7663E385" w14:textId="77777777" w:rsidTr="00746F08">
        <w:trPr>
          <w:trHeight w:val="65"/>
        </w:trPr>
        <w:tc>
          <w:tcPr>
            <w:tcW w:w="5000" w:type="pct"/>
            <w:gridSpan w:val="2"/>
            <w:tcBorders>
              <w:bottom w:val="single" w:sz="4" w:space="0" w:color="auto"/>
            </w:tcBorders>
            <w:shd w:val="clear" w:color="auto" w:fill="auto"/>
            <w:vAlign w:val="bottom"/>
          </w:tcPr>
          <w:p w14:paraId="2A4D668C" w14:textId="77777777" w:rsidR="002F128D" w:rsidRPr="00217A27" w:rsidRDefault="002F128D" w:rsidP="00EA63C3">
            <w:pPr>
              <w:pStyle w:val="30"/>
              <w:jc w:val="left"/>
              <w:rPr>
                <w:sz w:val="22"/>
                <w:szCs w:val="22"/>
                <w:vertAlign w:val="baseline"/>
              </w:rPr>
            </w:pPr>
            <w:r>
              <w:rPr>
                <w:b/>
                <w:sz w:val="22"/>
                <w:szCs w:val="22"/>
                <w:vertAlign w:val="baseline"/>
              </w:rPr>
              <w:t xml:space="preserve">                                     </w:t>
            </w:r>
            <w:r w:rsidRPr="00925CD6">
              <w:rPr>
                <w:b/>
                <w:sz w:val="22"/>
                <w:szCs w:val="22"/>
                <w:vertAlign w:val="baseline"/>
              </w:rPr>
              <w:t>Используемые условные знаки и обозначения:</w:t>
            </w:r>
          </w:p>
        </w:tc>
      </w:tr>
      <w:tr w:rsidR="002F128D" w:rsidRPr="007952FA" w14:paraId="110FD347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1C5D46" w14:textId="16A32A55" w:rsidR="002F128D" w:rsidRPr="00E0123F" w:rsidRDefault="00FF5BCB" w:rsidP="00EA63C3">
            <w:pPr>
              <w:pStyle w:val="40"/>
              <w:rPr>
                <w:noProof/>
                <w:sz w:val="22"/>
                <w:szCs w:val="22"/>
              </w:rPr>
            </w:pPr>
            <w:r w:rsidRPr="00972C0D">
              <w:rPr>
                <w:noProof/>
                <w:sz w:val="22"/>
                <w:szCs w:val="22"/>
              </w:rPr>
              <w:drawing>
                <wp:inline distT="0" distB="0" distL="0" distR="0" wp14:anchorId="2C95C6F2" wp14:editId="76BDB50D">
                  <wp:extent cx="148590" cy="116840"/>
                  <wp:effectExtent l="0" t="0" r="0" b="0"/>
                  <wp:docPr id="76" name="Рисунок 7" descr="Отпайка ВЛЗ 10кВ на ТП №498 (ВЛ-10 кВ №1 Синдякино ПС Синдякино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Отпайка ВЛЗ 10кВ на ТП №498 (ВЛ-10 кВ №1 Синдякино ПС Синдякино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F128D" w:rsidRPr="00E0123F">
              <w:rPr>
                <w:b w:val="0"/>
                <w:noProof/>
                <w:sz w:val="22"/>
                <w:szCs w:val="22"/>
              </w:rPr>
              <w:t>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8333F49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характерная точка границы публичного сервитута </w:t>
            </w:r>
          </w:p>
        </w:tc>
      </w:tr>
      <w:tr w:rsidR="002F128D" w:rsidRPr="007952FA" w14:paraId="22960500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28F2A8" w14:textId="756EE182" w:rsidR="002F128D" w:rsidRPr="00107143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16256" behindDoc="0" locked="0" layoutInCell="1" allowOverlap="1" wp14:anchorId="370022FE" wp14:editId="07C3966F">
                      <wp:simplePos x="0" y="0"/>
                      <wp:positionH relativeFrom="column">
                        <wp:posOffset>52070</wp:posOffset>
                      </wp:positionH>
                      <wp:positionV relativeFrom="paragraph">
                        <wp:posOffset>88264</wp:posOffset>
                      </wp:positionV>
                      <wp:extent cx="800100" cy="0"/>
                      <wp:effectExtent l="0" t="0" r="0" b="0"/>
                      <wp:wrapNone/>
                      <wp:docPr id="590899188" name="Прямая со стрелкой 5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D25841" id="Прямая со стрелкой 551" o:spid="_x0000_s1026" type="#_x0000_t32" style="position:absolute;margin-left:4.1pt;margin-top:6.95pt;width:63pt;height:0;z-index:25161625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" strokecolor="red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8F1E2C8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проектная граница  публичного сервитута </w:t>
            </w:r>
          </w:p>
        </w:tc>
      </w:tr>
      <w:tr w:rsidR="002F128D" w:rsidRPr="007952FA" w14:paraId="3B058463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04A8B84" w14:textId="0CEA4827" w:rsidR="002F128D" w:rsidRPr="00D1216B" w:rsidRDefault="00FF5BCB" w:rsidP="00EA63C3">
            <w:pPr>
              <w:pStyle w:val="40"/>
              <w:rPr>
                <w:color w:val="33CC33"/>
              </w:rPr>
            </w:pPr>
            <w:r>
              <w:rPr>
                <w:noProof/>
              </w:rPr>
              <w:drawing>
                <wp:anchor distT="0" distB="0" distL="114300" distR="114300" simplePos="0" relativeHeight="251618304" behindDoc="1" locked="0" layoutInCell="1" allowOverlap="1" wp14:anchorId="1B4B3F8B" wp14:editId="13ED2D29">
                  <wp:simplePos x="0" y="0"/>
                  <wp:positionH relativeFrom="column">
                    <wp:posOffset>575310</wp:posOffset>
                  </wp:positionH>
                  <wp:positionV relativeFrom="paragraph">
                    <wp:posOffset>29845</wp:posOffset>
                  </wp:positionV>
                  <wp:extent cx="104775" cy="104775"/>
                  <wp:effectExtent l="0" t="0" r="0" b="0"/>
                  <wp:wrapNone/>
                  <wp:docPr id="1768887181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10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17280" behindDoc="0" locked="0" layoutInCell="1" allowOverlap="1" wp14:anchorId="30D18619" wp14:editId="09A6EDC1">
                      <wp:simplePos x="0" y="0"/>
                      <wp:positionH relativeFrom="column">
                        <wp:posOffset>29210</wp:posOffset>
                      </wp:positionH>
                      <wp:positionV relativeFrom="paragraph">
                        <wp:posOffset>63499</wp:posOffset>
                      </wp:positionV>
                      <wp:extent cx="447675" cy="0"/>
                      <wp:effectExtent l="0" t="0" r="0" b="0"/>
                      <wp:wrapNone/>
                      <wp:docPr id="440052413" name="Прямая соединительная линия 5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4767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92D05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FDF0409" id="Прямая соединительная линия 549" o:spid="_x0000_s1026" style="position:absolute;z-index:25161728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" strokecolor="#92d050" strokeweight="1.5pt">
                      <o:lock v:ext="edit" shapetype="f"/>
                    </v:line>
                  </w:pict>
                </mc:Fallback>
              </mc:AlternateContent>
            </w:r>
            <w:r w:rsidR="002F128D">
              <w:t xml:space="preserve">          </w:t>
            </w:r>
            <w:r w:rsidR="002F128D" w:rsidRPr="00D1216B">
              <w:rPr>
                <w:color w:val="33CC33"/>
              </w:rPr>
              <w:t xml:space="preserve">74   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6D741D5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линия электропередачи и опора с её номером</w:t>
            </w:r>
          </w:p>
        </w:tc>
      </w:tr>
      <w:tr w:rsidR="002F128D" w:rsidRPr="007952FA" w14:paraId="14612D0D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DB4951E" w14:textId="77777777" w:rsidR="002F128D" w:rsidRPr="007952FA" w:rsidRDefault="002F128D" w:rsidP="00EA63C3">
            <w:pPr>
              <w:pStyle w:val="40"/>
              <w:rPr>
                <w:b w:val="0"/>
                <w:sz w:val="20"/>
                <w:szCs w:val="20"/>
              </w:rPr>
            </w:pPr>
            <w:r w:rsidRPr="007952FA">
              <w:rPr>
                <w:b w:val="0"/>
                <w:sz w:val="20"/>
                <w:szCs w:val="20"/>
              </w:rPr>
              <w:t>46:23:220701:55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3C980DA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кадастровый номер земельного участка</w:t>
            </w:r>
          </w:p>
        </w:tc>
      </w:tr>
      <w:tr w:rsidR="002F128D" w:rsidRPr="007952FA" w14:paraId="69E212F1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F09F6F4" w14:textId="57ECA13B" w:rsidR="002F128D" w:rsidRPr="00E0123F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19328" behindDoc="0" locked="0" layoutInCell="1" allowOverlap="1" wp14:anchorId="7112354F" wp14:editId="109C516E">
                      <wp:simplePos x="0" y="0"/>
                      <wp:positionH relativeFrom="column">
                        <wp:posOffset>63500</wp:posOffset>
                      </wp:positionH>
                      <wp:positionV relativeFrom="paragraph">
                        <wp:posOffset>67309</wp:posOffset>
                      </wp:positionV>
                      <wp:extent cx="752475" cy="0"/>
                      <wp:effectExtent l="0" t="0" r="0" b="0"/>
                      <wp:wrapNone/>
                      <wp:docPr id="156965882" name="Прямая со стрелкой 5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524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C41B99" id="Прямая со стрелкой 547" o:spid="_x0000_s1026" type="#_x0000_t32" style="position:absolute;margin-left:5pt;margin-top:5.3pt;width:59.25pt;height:0;z-index:25161932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C53E76C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существующая часть границы земельного участка</w:t>
            </w:r>
          </w:p>
        </w:tc>
      </w:tr>
      <w:tr w:rsidR="002F128D" w:rsidRPr="007952FA" w14:paraId="3B065567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FD995E" w14:textId="77777777" w:rsidR="002F128D" w:rsidRPr="007952FA" w:rsidRDefault="002F128D" w:rsidP="00EA63C3">
            <w:pPr>
              <w:pStyle w:val="40"/>
              <w:rPr>
                <w:b w:val="0"/>
                <w:color w:val="0070C0"/>
                <w:sz w:val="20"/>
                <w:szCs w:val="20"/>
              </w:rPr>
            </w:pPr>
            <w:r w:rsidRPr="00D37130">
              <w:rPr>
                <w:b w:val="0"/>
                <w:color w:val="0033CC"/>
                <w:sz w:val="20"/>
                <w:szCs w:val="20"/>
              </w:rPr>
              <w:t>46:23:220701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BF1819E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номер кадастрового квартала</w:t>
            </w:r>
          </w:p>
        </w:tc>
      </w:tr>
      <w:tr w:rsidR="002F128D" w:rsidRPr="007952FA" w14:paraId="68DDD0B7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D07236F" w14:textId="11D17C97" w:rsidR="002F128D" w:rsidRPr="00A54E38" w:rsidRDefault="00FF5BCB" w:rsidP="00EA63C3">
            <w:pPr>
              <w:pStyle w:val="40"/>
              <w:rPr>
                <w:b w:val="0"/>
                <w:color w:val="00B0F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20352" behindDoc="0" locked="0" layoutInCell="1" allowOverlap="1" wp14:anchorId="62941BCC" wp14:editId="7513C09F">
                      <wp:simplePos x="0" y="0"/>
                      <wp:positionH relativeFrom="column">
                        <wp:posOffset>59690</wp:posOffset>
                      </wp:positionH>
                      <wp:positionV relativeFrom="paragraph">
                        <wp:posOffset>71119</wp:posOffset>
                      </wp:positionV>
                      <wp:extent cx="850265" cy="0"/>
                      <wp:effectExtent l="0" t="0" r="0" b="0"/>
                      <wp:wrapNone/>
                      <wp:docPr id="2047924681" name="Прямая со стрелкой 5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5026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B56BF6" id="Прямая со стрелкой 545" o:spid="_x0000_s1026" type="#_x0000_t32" style="position:absolute;margin-left:4.7pt;margin-top:5.6pt;width:66.95pt;height:0;z-index:25162035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" strokecolor="blue" strokeweight="1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5E7636C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граница кадастрового квартала</w:t>
            </w:r>
          </w:p>
        </w:tc>
      </w:tr>
      <w:tr w:rsidR="002F128D" w:rsidRPr="007952FA" w14:paraId="21D513D3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9CFC4F" w14:textId="61B67568" w:rsidR="002F128D" w:rsidRPr="00846CCB" w:rsidRDefault="00FF5BCB" w:rsidP="00EA63C3">
            <w:pPr>
              <w:pStyle w:val="40"/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21376" behindDoc="0" locked="0" layoutInCell="1" allowOverlap="1" wp14:anchorId="66FB43F0" wp14:editId="23006885">
                      <wp:simplePos x="0" y="0"/>
                      <wp:positionH relativeFrom="column">
                        <wp:posOffset>139700</wp:posOffset>
                      </wp:positionH>
                      <wp:positionV relativeFrom="paragraph">
                        <wp:posOffset>75564</wp:posOffset>
                      </wp:positionV>
                      <wp:extent cx="800100" cy="0"/>
                      <wp:effectExtent l="0" t="0" r="0" b="0"/>
                      <wp:wrapNone/>
                      <wp:docPr id="1685169802" name="Прямая со стрелкой 5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EEA011" id="Прямая со стрелкой 543" o:spid="_x0000_s1026" type="#_x0000_t32" style="position:absolute;margin-left:11pt;margin-top:5.95pt;width:63pt;height:0;z-index:25162137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" strokecolor="red" strokeweight="1.5pt">
                      <v:stroke dashstyle="longDashDot"/>
                    </v:shape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14:paraId="418837E5" w14:textId="77777777" w:rsidR="002F128D" w:rsidRPr="005E3E3F" w:rsidRDefault="002F128D" w:rsidP="00EA63C3">
            <w:pPr>
              <w:pStyle w:val="40"/>
              <w:jc w:val="left"/>
              <w:rPr>
                <w:b w:val="0"/>
                <w:sz w:val="20"/>
                <w:szCs w:val="20"/>
              </w:rPr>
            </w:pPr>
            <w:r w:rsidRPr="005E3E3F">
              <w:rPr>
                <w:b w:val="0"/>
                <w:sz w:val="20"/>
                <w:szCs w:val="20"/>
              </w:rPr>
              <w:t>- граница муниципального образования</w:t>
            </w:r>
          </w:p>
        </w:tc>
      </w:tr>
    </w:tbl>
    <w:p w14:paraId="06665202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p w14:paraId="1E64CDBA" w14:textId="77777777" w:rsidR="002F128D" w:rsidRDefault="002F128D" w:rsidP="00EA63C3">
      <w:pPr>
        <w:pStyle w:val="30"/>
        <w:jc w:val="left"/>
        <w:rPr>
          <w:sz w:val="10"/>
          <w:szCs w:val="10"/>
        </w:rPr>
      </w:pPr>
    </w:p>
    <w:p w14:paraId="5FFC8825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tbl>
      <w:tblPr>
        <w:tblW w:w="9640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271"/>
        <w:gridCol w:w="7369"/>
      </w:tblGrid>
      <w:tr w:rsidR="002F128D" w:rsidRPr="004F7259" w14:paraId="0714E552" w14:textId="77777777" w:rsidTr="00746F08">
        <w:trPr>
          <w:trHeight w:val="368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67BC864B" w14:textId="77777777" w:rsidR="002F128D" w:rsidRPr="002F254A" w:rsidRDefault="002F128D" w:rsidP="00EA63C3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2F254A">
              <w:rPr>
                <w:sz w:val="24"/>
                <w:szCs w:val="24"/>
              </w:rPr>
              <w:lastRenderedPageBreak/>
              <w:t>СХЕМА РАСПОЛОЖЕНИЯ ГРАНИЦ   ПУБЛИЧНОГО СЕРВИТУТА</w:t>
            </w:r>
          </w:p>
          <w:p w14:paraId="59E95BF0" w14:textId="77777777" w:rsidR="00FF1EA7" w:rsidRDefault="00FF1EA7" w:rsidP="00FF1EA7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>для использования земельных участков в целях эксплуатации существующего объекта энергетики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воздушная линия электропередачи высокого напряжения вл-35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</w:p>
          <w:p w14:paraId="0631B8DB" w14:textId="6878E99D" w:rsidR="00FF1EA7" w:rsidRDefault="00FF1EA7" w:rsidP="00FF1EA7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>
              <w:rPr>
                <w:b w:val="0"/>
                <w:bCs/>
                <w:caps w:val="0"/>
                <w:sz w:val="24"/>
                <w:szCs w:val="24"/>
              </w:rPr>
              <w:t>«Дмитриев-Матвеевка»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протяженность по трассе 12000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 от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</w:p>
          <w:p w14:paraId="0A660046" w14:textId="77777777" w:rsidR="00FF1EA7" w:rsidRDefault="00FF1EA7" w:rsidP="00FF1EA7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«Куток»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до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Матвеевка</w:t>
            </w:r>
            <w:r>
              <w:rPr>
                <w:b w:val="0"/>
                <w:bCs/>
                <w:caps w:val="0"/>
                <w:sz w:val="24"/>
                <w:szCs w:val="24"/>
              </w:rPr>
              <w:t>»</w:t>
            </w:r>
            <w:r w:rsidRPr="000C1BF3">
              <w:rPr>
                <w:b w:val="0"/>
                <w:caps w:val="0"/>
                <w:sz w:val="24"/>
                <w:szCs w:val="20"/>
              </w:rPr>
              <w:t xml:space="preserve"> </w:t>
            </w:r>
          </w:p>
          <w:p w14:paraId="2332E6E3" w14:textId="0625242C" w:rsidR="002F128D" w:rsidRDefault="002F128D" w:rsidP="00FF1EA7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0C1BF3">
              <w:rPr>
                <w:b w:val="0"/>
                <w:caps w:val="0"/>
                <w:sz w:val="24"/>
                <w:szCs w:val="20"/>
              </w:rPr>
              <w:t>(наименование объекта)</w:t>
            </w:r>
          </w:p>
          <w:p w14:paraId="72D04C02" w14:textId="77777777" w:rsidR="002F128D" w:rsidRDefault="002F128D" w:rsidP="00EA63C3">
            <w:pPr>
              <w:pStyle w:val="12"/>
              <w:rPr>
                <w:bCs/>
                <w:caps w:val="0"/>
                <w:sz w:val="24"/>
                <w:szCs w:val="24"/>
              </w:rPr>
            </w:pPr>
            <w:r w:rsidRPr="000C1BF3">
              <w:rPr>
                <w:bCs/>
                <w:caps w:val="0"/>
                <w:sz w:val="24"/>
                <w:szCs w:val="24"/>
              </w:rPr>
              <w:t>План границ объекта</w:t>
            </w:r>
          </w:p>
          <w:p w14:paraId="3C00D5BF" w14:textId="77777777" w:rsidR="002F128D" w:rsidRPr="000C1BF3" w:rsidRDefault="002F128D" w:rsidP="00EA63C3">
            <w:pPr>
              <w:pStyle w:val="12"/>
              <w:rPr>
                <w:bCs/>
                <w:sz w:val="24"/>
                <w:szCs w:val="24"/>
                <w:u w:val="single"/>
              </w:rPr>
            </w:pPr>
          </w:p>
        </w:tc>
      </w:tr>
      <w:tr w:rsidR="002F128D" w:rsidRPr="003A423E" w14:paraId="7E4BEE3A" w14:textId="77777777" w:rsidTr="00746F08">
        <w:trPr>
          <w:trHeight w:val="9365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47AE219A" w14:textId="274F8A4F" w:rsidR="002F128D" w:rsidRDefault="00EA26D1" w:rsidP="00EA63C3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EF6838E" wp14:editId="1461A5DC">
                  <wp:extent cx="5943600" cy="5943600"/>
                  <wp:effectExtent l="0" t="0" r="0" b="0"/>
                  <wp:docPr id="1023715155" name="Рисунок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59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28D" w:rsidRPr="00D57CDB" w14:paraId="756450A8" w14:textId="77777777" w:rsidTr="00746F08">
        <w:trPr>
          <w:trHeight w:val="65"/>
        </w:trPr>
        <w:tc>
          <w:tcPr>
            <w:tcW w:w="5000" w:type="pct"/>
            <w:gridSpan w:val="2"/>
            <w:shd w:val="clear" w:color="auto" w:fill="auto"/>
          </w:tcPr>
          <w:p w14:paraId="41FF2CBE" w14:textId="77777777" w:rsidR="002F128D" w:rsidRPr="00D57CDB" w:rsidRDefault="002F128D" w:rsidP="00EA63C3">
            <w:pPr>
              <w:pStyle w:val="50"/>
              <w:rPr>
                <w:sz w:val="22"/>
                <w:szCs w:val="22"/>
                <w:lang w:val="ru-RU"/>
              </w:rPr>
            </w:pPr>
            <w:r w:rsidRPr="00217A27">
              <w:rPr>
                <w:sz w:val="22"/>
                <w:szCs w:val="22"/>
              </w:rPr>
              <w:t>Масштаб 1</w:t>
            </w:r>
            <w:r>
              <w:rPr>
                <w:sz w:val="22"/>
                <w:szCs w:val="22"/>
              </w:rPr>
              <w:t>:</w:t>
            </w:r>
            <w:r>
              <w:rPr>
                <w:sz w:val="22"/>
                <w:szCs w:val="22"/>
                <w:lang w:val="ru-RU"/>
              </w:rPr>
              <w:t>2</w:t>
            </w:r>
            <w:r w:rsidRPr="00D57CDB">
              <w:rPr>
                <w:sz w:val="22"/>
                <w:szCs w:val="22"/>
                <w:lang w:val="ru-RU"/>
              </w:rPr>
              <w:t>000</w:t>
            </w:r>
          </w:p>
        </w:tc>
      </w:tr>
      <w:tr w:rsidR="002F128D" w:rsidRPr="00217A27" w14:paraId="0E4C8EEC" w14:textId="77777777" w:rsidTr="00746F08">
        <w:trPr>
          <w:trHeight w:val="65"/>
        </w:trPr>
        <w:tc>
          <w:tcPr>
            <w:tcW w:w="5000" w:type="pct"/>
            <w:gridSpan w:val="2"/>
            <w:tcBorders>
              <w:bottom w:val="single" w:sz="4" w:space="0" w:color="auto"/>
            </w:tcBorders>
            <w:shd w:val="clear" w:color="auto" w:fill="auto"/>
            <w:vAlign w:val="bottom"/>
          </w:tcPr>
          <w:p w14:paraId="247742DB" w14:textId="77777777" w:rsidR="002F128D" w:rsidRPr="00217A27" w:rsidRDefault="002F128D" w:rsidP="00EA63C3">
            <w:pPr>
              <w:pStyle w:val="30"/>
              <w:jc w:val="left"/>
              <w:rPr>
                <w:sz w:val="22"/>
                <w:szCs w:val="22"/>
                <w:vertAlign w:val="baseline"/>
              </w:rPr>
            </w:pPr>
            <w:r>
              <w:rPr>
                <w:b/>
                <w:sz w:val="22"/>
                <w:szCs w:val="22"/>
                <w:vertAlign w:val="baseline"/>
              </w:rPr>
              <w:t xml:space="preserve">                                     </w:t>
            </w:r>
            <w:r w:rsidRPr="00925CD6">
              <w:rPr>
                <w:b/>
                <w:sz w:val="22"/>
                <w:szCs w:val="22"/>
                <w:vertAlign w:val="baseline"/>
              </w:rPr>
              <w:t>Используемые условные знаки и обозначения:</w:t>
            </w:r>
          </w:p>
        </w:tc>
      </w:tr>
      <w:tr w:rsidR="002F128D" w:rsidRPr="007952FA" w14:paraId="3C8829C3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A13B287" w14:textId="6DEF9DF6" w:rsidR="002F128D" w:rsidRPr="00E0123F" w:rsidRDefault="00FF5BCB" w:rsidP="00EA63C3">
            <w:pPr>
              <w:pStyle w:val="40"/>
              <w:rPr>
                <w:noProof/>
                <w:sz w:val="22"/>
                <w:szCs w:val="22"/>
              </w:rPr>
            </w:pPr>
            <w:r w:rsidRPr="00972C0D">
              <w:rPr>
                <w:noProof/>
                <w:sz w:val="22"/>
                <w:szCs w:val="22"/>
              </w:rPr>
              <w:drawing>
                <wp:inline distT="0" distB="0" distL="0" distR="0" wp14:anchorId="08FE0204" wp14:editId="3CC1ED69">
                  <wp:extent cx="148590" cy="116840"/>
                  <wp:effectExtent l="0" t="0" r="0" b="0"/>
                  <wp:docPr id="77" name="Рисунок 7" descr="Отпайка ВЛЗ 10кВ на ТП №498 (ВЛ-10 кВ №1 Синдякино ПС Синдякино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Отпайка ВЛЗ 10кВ на ТП №498 (ВЛ-10 кВ №1 Синдякино ПС Синдякино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F128D" w:rsidRPr="00E0123F">
              <w:rPr>
                <w:b w:val="0"/>
                <w:noProof/>
                <w:sz w:val="22"/>
                <w:szCs w:val="22"/>
              </w:rPr>
              <w:t>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0B4A0C3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характерная точка границы публичного сервитута </w:t>
            </w:r>
          </w:p>
        </w:tc>
      </w:tr>
      <w:tr w:rsidR="002F128D" w:rsidRPr="007952FA" w14:paraId="515EE0DE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EB6FE46" w14:textId="6E0B2248" w:rsidR="002F128D" w:rsidRPr="00107143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22400" behindDoc="0" locked="0" layoutInCell="1" allowOverlap="1" wp14:anchorId="513FC63A" wp14:editId="31BE568D">
                      <wp:simplePos x="0" y="0"/>
                      <wp:positionH relativeFrom="column">
                        <wp:posOffset>52070</wp:posOffset>
                      </wp:positionH>
                      <wp:positionV relativeFrom="paragraph">
                        <wp:posOffset>88264</wp:posOffset>
                      </wp:positionV>
                      <wp:extent cx="800100" cy="0"/>
                      <wp:effectExtent l="0" t="0" r="0" b="0"/>
                      <wp:wrapNone/>
                      <wp:docPr id="2052804815" name="Прямая со стрелкой 5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0C4452" id="Прямая со стрелкой 541" o:spid="_x0000_s1026" type="#_x0000_t32" style="position:absolute;margin-left:4.1pt;margin-top:6.95pt;width:63pt;height:0;z-index:25162240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" strokecolor="red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D459480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проектная граница  публичного сервитута </w:t>
            </w:r>
          </w:p>
        </w:tc>
      </w:tr>
      <w:tr w:rsidR="002F128D" w:rsidRPr="007952FA" w14:paraId="040E08DD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FE593D8" w14:textId="17676EA1" w:rsidR="002F128D" w:rsidRPr="00D1216B" w:rsidRDefault="00FF5BCB" w:rsidP="00EA63C3">
            <w:pPr>
              <w:pStyle w:val="40"/>
              <w:rPr>
                <w:color w:val="33CC33"/>
              </w:rPr>
            </w:pPr>
            <w:r>
              <w:rPr>
                <w:noProof/>
              </w:rPr>
              <w:drawing>
                <wp:anchor distT="0" distB="0" distL="114300" distR="114300" simplePos="0" relativeHeight="251624448" behindDoc="1" locked="0" layoutInCell="1" allowOverlap="1" wp14:anchorId="16A47FA8" wp14:editId="141226CE">
                  <wp:simplePos x="0" y="0"/>
                  <wp:positionH relativeFrom="column">
                    <wp:posOffset>575310</wp:posOffset>
                  </wp:positionH>
                  <wp:positionV relativeFrom="paragraph">
                    <wp:posOffset>29845</wp:posOffset>
                  </wp:positionV>
                  <wp:extent cx="104775" cy="104775"/>
                  <wp:effectExtent l="0" t="0" r="0" b="0"/>
                  <wp:wrapNone/>
                  <wp:docPr id="1036251321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10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23424" behindDoc="0" locked="0" layoutInCell="1" allowOverlap="1" wp14:anchorId="3FC208AD" wp14:editId="3610A627">
                      <wp:simplePos x="0" y="0"/>
                      <wp:positionH relativeFrom="column">
                        <wp:posOffset>29210</wp:posOffset>
                      </wp:positionH>
                      <wp:positionV relativeFrom="paragraph">
                        <wp:posOffset>63499</wp:posOffset>
                      </wp:positionV>
                      <wp:extent cx="447675" cy="0"/>
                      <wp:effectExtent l="0" t="0" r="0" b="0"/>
                      <wp:wrapNone/>
                      <wp:docPr id="376514548" name="Прямая соединительная линия 5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4767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92D05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E6CB265" id="Прямая соединительная линия 539" o:spid="_x0000_s1026" style="position:absolute;z-index:25162342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" strokecolor="#92d050" strokeweight="1.5pt">
                      <o:lock v:ext="edit" shapetype="f"/>
                    </v:line>
                  </w:pict>
                </mc:Fallback>
              </mc:AlternateContent>
            </w:r>
            <w:r w:rsidR="002F128D">
              <w:t xml:space="preserve">          </w:t>
            </w:r>
            <w:r w:rsidR="002F128D" w:rsidRPr="00D1216B">
              <w:rPr>
                <w:color w:val="33CC33"/>
              </w:rPr>
              <w:t xml:space="preserve">74   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5658E39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линия электропередачи и опора с её номером</w:t>
            </w:r>
          </w:p>
        </w:tc>
      </w:tr>
      <w:tr w:rsidR="002F128D" w:rsidRPr="007952FA" w14:paraId="5D845710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976A5D5" w14:textId="77777777" w:rsidR="002F128D" w:rsidRPr="007952FA" w:rsidRDefault="002F128D" w:rsidP="00EA63C3">
            <w:pPr>
              <w:pStyle w:val="40"/>
              <w:rPr>
                <w:b w:val="0"/>
                <w:sz w:val="20"/>
                <w:szCs w:val="20"/>
              </w:rPr>
            </w:pPr>
            <w:r w:rsidRPr="007952FA">
              <w:rPr>
                <w:b w:val="0"/>
                <w:sz w:val="20"/>
                <w:szCs w:val="20"/>
              </w:rPr>
              <w:t>46:23:220701:55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7C4A1EA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кадастровый номер земельного участка</w:t>
            </w:r>
          </w:p>
        </w:tc>
      </w:tr>
      <w:tr w:rsidR="002F128D" w:rsidRPr="007952FA" w14:paraId="7BF99D6A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90CDE79" w14:textId="171DB2AE" w:rsidR="002F128D" w:rsidRPr="00E0123F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25472" behindDoc="0" locked="0" layoutInCell="1" allowOverlap="1" wp14:anchorId="11D3BAFA" wp14:editId="5EEF22FA">
                      <wp:simplePos x="0" y="0"/>
                      <wp:positionH relativeFrom="column">
                        <wp:posOffset>63500</wp:posOffset>
                      </wp:positionH>
                      <wp:positionV relativeFrom="paragraph">
                        <wp:posOffset>67309</wp:posOffset>
                      </wp:positionV>
                      <wp:extent cx="752475" cy="0"/>
                      <wp:effectExtent l="0" t="0" r="0" b="0"/>
                      <wp:wrapNone/>
                      <wp:docPr id="2010250453" name="Прямая со стрелкой 5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524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D7FDBC" id="Прямая со стрелкой 537" o:spid="_x0000_s1026" type="#_x0000_t32" style="position:absolute;margin-left:5pt;margin-top:5.3pt;width:59.25pt;height:0;z-index:25162547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DBFA3BF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существующая часть границы земельного участка</w:t>
            </w:r>
          </w:p>
        </w:tc>
      </w:tr>
      <w:tr w:rsidR="002F128D" w:rsidRPr="007952FA" w14:paraId="0FB939B6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18F334" w14:textId="77777777" w:rsidR="002F128D" w:rsidRPr="007952FA" w:rsidRDefault="002F128D" w:rsidP="00EA63C3">
            <w:pPr>
              <w:pStyle w:val="40"/>
              <w:rPr>
                <w:b w:val="0"/>
                <w:color w:val="0070C0"/>
                <w:sz w:val="20"/>
                <w:szCs w:val="20"/>
              </w:rPr>
            </w:pPr>
            <w:r w:rsidRPr="00D37130">
              <w:rPr>
                <w:b w:val="0"/>
                <w:color w:val="0033CC"/>
                <w:sz w:val="20"/>
                <w:szCs w:val="20"/>
              </w:rPr>
              <w:t>46:23:220701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236E9EF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номер кадастрового квартала</w:t>
            </w:r>
          </w:p>
        </w:tc>
      </w:tr>
      <w:tr w:rsidR="002F128D" w:rsidRPr="007952FA" w14:paraId="494146CE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FE7C453" w14:textId="0359BB21" w:rsidR="002F128D" w:rsidRPr="00A54E38" w:rsidRDefault="00FF5BCB" w:rsidP="00EA63C3">
            <w:pPr>
              <w:pStyle w:val="40"/>
              <w:rPr>
                <w:b w:val="0"/>
                <w:color w:val="00B0F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26496" behindDoc="0" locked="0" layoutInCell="1" allowOverlap="1" wp14:anchorId="02B8D267" wp14:editId="065844F2">
                      <wp:simplePos x="0" y="0"/>
                      <wp:positionH relativeFrom="column">
                        <wp:posOffset>59690</wp:posOffset>
                      </wp:positionH>
                      <wp:positionV relativeFrom="paragraph">
                        <wp:posOffset>71119</wp:posOffset>
                      </wp:positionV>
                      <wp:extent cx="850265" cy="0"/>
                      <wp:effectExtent l="0" t="0" r="0" b="0"/>
                      <wp:wrapNone/>
                      <wp:docPr id="1420337457" name="Прямая со стрелкой 5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5026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DC44AF" id="Прямая со стрелкой 535" o:spid="_x0000_s1026" type="#_x0000_t32" style="position:absolute;margin-left:4.7pt;margin-top:5.6pt;width:66.95pt;height:0;z-index:25162649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" strokecolor="blue" strokeweight="1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9638065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граница кадастрового квартала</w:t>
            </w:r>
          </w:p>
        </w:tc>
      </w:tr>
      <w:tr w:rsidR="002F128D" w:rsidRPr="007952FA" w14:paraId="351A48E0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463BCD" w14:textId="52ADCF01" w:rsidR="002F128D" w:rsidRPr="00846CCB" w:rsidRDefault="00FF5BCB" w:rsidP="00EA63C3">
            <w:pPr>
              <w:pStyle w:val="40"/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27520" behindDoc="0" locked="0" layoutInCell="1" allowOverlap="1" wp14:anchorId="076C7B22" wp14:editId="6FD4D2F4">
                      <wp:simplePos x="0" y="0"/>
                      <wp:positionH relativeFrom="column">
                        <wp:posOffset>139700</wp:posOffset>
                      </wp:positionH>
                      <wp:positionV relativeFrom="paragraph">
                        <wp:posOffset>75564</wp:posOffset>
                      </wp:positionV>
                      <wp:extent cx="800100" cy="0"/>
                      <wp:effectExtent l="0" t="0" r="0" b="0"/>
                      <wp:wrapNone/>
                      <wp:docPr id="360623299" name="Прямая со стрелкой 5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4866EB2" id="Прямая со стрелкой 533" o:spid="_x0000_s1026" type="#_x0000_t32" style="position:absolute;margin-left:11pt;margin-top:5.95pt;width:63pt;height:0;z-index:25162752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" strokecolor="red" strokeweight="1.5pt">
                      <v:stroke dashstyle="longDashDot"/>
                    </v:shape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14:paraId="6971280C" w14:textId="77777777" w:rsidR="002F128D" w:rsidRPr="005E3E3F" w:rsidRDefault="002F128D" w:rsidP="00EA63C3">
            <w:pPr>
              <w:pStyle w:val="40"/>
              <w:jc w:val="left"/>
              <w:rPr>
                <w:b w:val="0"/>
                <w:sz w:val="20"/>
                <w:szCs w:val="20"/>
              </w:rPr>
            </w:pPr>
            <w:r w:rsidRPr="005E3E3F">
              <w:rPr>
                <w:b w:val="0"/>
                <w:sz w:val="20"/>
                <w:szCs w:val="20"/>
              </w:rPr>
              <w:t>- граница муниципального образования</w:t>
            </w:r>
          </w:p>
        </w:tc>
      </w:tr>
    </w:tbl>
    <w:p w14:paraId="4C6A7E29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p w14:paraId="2C76BAFF" w14:textId="77777777" w:rsidR="002F128D" w:rsidRDefault="002F128D" w:rsidP="00EA63C3">
      <w:pPr>
        <w:pStyle w:val="30"/>
        <w:jc w:val="left"/>
        <w:rPr>
          <w:sz w:val="10"/>
          <w:szCs w:val="10"/>
        </w:rPr>
      </w:pPr>
    </w:p>
    <w:p w14:paraId="486538EA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tbl>
      <w:tblPr>
        <w:tblW w:w="9640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271"/>
        <w:gridCol w:w="7369"/>
      </w:tblGrid>
      <w:tr w:rsidR="002F128D" w:rsidRPr="004F7259" w14:paraId="33723FD7" w14:textId="77777777" w:rsidTr="00746F08">
        <w:trPr>
          <w:trHeight w:val="368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24DAB510" w14:textId="77777777" w:rsidR="002F128D" w:rsidRPr="002F254A" w:rsidRDefault="002F128D" w:rsidP="00EA63C3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2F254A">
              <w:rPr>
                <w:sz w:val="24"/>
                <w:szCs w:val="24"/>
              </w:rPr>
              <w:lastRenderedPageBreak/>
              <w:t>СХЕМА РАСПОЛОЖЕНИЯ ГРАНИЦ   ПУБЛИЧНОГО СЕРВИТУТА</w:t>
            </w:r>
          </w:p>
          <w:p w14:paraId="30018A21" w14:textId="77777777" w:rsidR="00FF1EA7" w:rsidRDefault="00FF1EA7" w:rsidP="00FF1EA7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>для использования земельных участков в целях эксплуатации существующего объекта энергетики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воздушная линия электропередачи высокого напряжения вл-35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</w:p>
          <w:p w14:paraId="01A72DAA" w14:textId="461CEA3B" w:rsidR="00FF1EA7" w:rsidRDefault="00FF1EA7" w:rsidP="00FF1EA7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>
              <w:rPr>
                <w:b w:val="0"/>
                <w:bCs/>
                <w:caps w:val="0"/>
                <w:sz w:val="24"/>
                <w:szCs w:val="24"/>
              </w:rPr>
              <w:t>«Дмитриев-Матвеевка»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протяженность по трассе 12000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 от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</w:p>
          <w:p w14:paraId="09F1C025" w14:textId="77777777" w:rsidR="00FF1EA7" w:rsidRDefault="00FF1EA7" w:rsidP="00FF1EA7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«Куток»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до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Матвеевка</w:t>
            </w:r>
            <w:r>
              <w:rPr>
                <w:b w:val="0"/>
                <w:bCs/>
                <w:caps w:val="0"/>
                <w:sz w:val="24"/>
                <w:szCs w:val="24"/>
              </w:rPr>
              <w:t>»</w:t>
            </w:r>
            <w:r w:rsidRPr="000C1BF3">
              <w:rPr>
                <w:b w:val="0"/>
                <w:caps w:val="0"/>
                <w:sz w:val="24"/>
                <w:szCs w:val="20"/>
              </w:rPr>
              <w:t xml:space="preserve"> </w:t>
            </w:r>
          </w:p>
          <w:p w14:paraId="2194642F" w14:textId="1A6501C4" w:rsidR="002F128D" w:rsidRDefault="002F128D" w:rsidP="00FF1EA7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0C1BF3">
              <w:rPr>
                <w:b w:val="0"/>
                <w:caps w:val="0"/>
                <w:sz w:val="24"/>
                <w:szCs w:val="20"/>
              </w:rPr>
              <w:t>(наименование объекта)</w:t>
            </w:r>
          </w:p>
          <w:p w14:paraId="54D42222" w14:textId="77777777" w:rsidR="002F128D" w:rsidRDefault="002F128D" w:rsidP="00EA63C3">
            <w:pPr>
              <w:pStyle w:val="12"/>
              <w:rPr>
                <w:bCs/>
                <w:caps w:val="0"/>
                <w:sz w:val="24"/>
                <w:szCs w:val="24"/>
              </w:rPr>
            </w:pPr>
            <w:r w:rsidRPr="000C1BF3">
              <w:rPr>
                <w:bCs/>
                <w:caps w:val="0"/>
                <w:sz w:val="24"/>
                <w:szCs w:val="24"/>
              </w:rPr>
              <w:t>План границ объекта</w:t>
            </w:r>
          </w:p>
          <w:p w14:paraId="692E61FE" w14:textId="77777777" w:rsidR="002F128D" w:rsidRPr="000C1BF3" w:rsidRDefault="002F128D" w:rsidP="00EA63C3">
            <w:pPr>
              <w:pStyle w:val="12"/>
              <w:rPr>
                <w:bCs/>
                <w:sz w:val="24"/>
                <w:szCs w:val="24"/>
                <w:u w:val="single"/>
              </w:rPr>
            </w:pPr>
          </w:p>
        </w:tc>
      </w:tr>
      <w:tr w:rsidR="002F128D" w:rsidRPr="003A423E" w14:paraId="67BD2B8F" w14:textId="77777777" w:rsidTr="00746F08">
        <w:trPr>
          <w:trHeight w:val="9365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4107EA88" w14:textId="6D89EA3E" w:rsidR="002F128D" w:rsidRDefault="00EA26D1" w:rsidP="00EA63C3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4333BB0" wp14:editId="78D166CC">
                  <wp:extent cx="5943600" cy="5943600"/>
                  <wp:effectExtent l="0" t="0" r="0" b="0"/>
                  <wp:docPr id="784215571" name="Рисунок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59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28D" w:rsidRPr="00D57CDB" w14:paraId="43B88824" w14:textId="77777777" w:rsidTr="00746F08">
        <w:trPr>
          <w:trHeight w:val="65"/>
        </w:trPr>
        <w:tc>
          <w:tcPr>
            <w:tcW w:w="5000" w:type="pct"/>
            <w:gridSpan w:val="2"/>
            <w:shd w:val="clear" w:color="auto" w:fill="auto"/>
          </w:tcPr>
          <w:p w14:paraId="5F3D0A14" w14:textId="77777777" w:rsidR="002F128D" w:rsidRPr="00D57CDB" w:rsidRDefault="002F128D" w:rsidP="00EA63C3">
            <w:pPr>
              <w:pStyle w:val="50"/>
              <w:rPr>
                <w:sz w:val="22"/>
                <w:szCs w:val="22"/>
                <w:lang w:val="ru-RU"/>
              </w:rPr>
            </w:pPr>
            <w:r w:rsidRPr="00217A27">
              <w:rPr>
                <w:sz w:val="22"/>
                <w:szCs w:val="22"/>
              </w:rPr>
              <w:t>Масштаб 1</w:t>
            </w:r>
            <w:r>
              <w:rPr>
                <w:sz w:val="22"/>
                <w:szCs w:val="22"/>
              </w:rPr>
              <w:t>:</w:t>
            </w:r>
            <w:r>
              <w:rPr>
                <w:sz w:val="22"/>
                <w:szCs w:val="22"/>
                <w:lang w:val="ru-RU"/>
              </w:rPr>
              <w:t>2</w:t>
            </w:r>
            <w:r w:rsidRPr="00D57CDB">
              <w:rPr>
                <w:sz w:val="22"/>
                <w:szCs w:val="22"/>
                <w:lang w:val="ru-RU"/>
              </w:rPr>
              <w:t>000</w:t>
            </w:r>
          </w:p>
        </w:tc>
      </w:tr>
      <w:tr w:rsidR="002F128D" w:rsidRPr="00217A27" w14:paraId="08911D0D" w14:textId="77777777" w:rsidTr="00746F08">
        <w:trPr>
          <w:trHeight w:val="65"/>
        </w:trPr>
        <w:tc>
          <w:tcPr>
            <w:tcW w:w="5000" w:type="pct"/>
            <w:gridSpan w:val="2"/>
            <w:tcBorders>
              <w:bottom w:val="single" w:sz="4" w:space="0" w:color="auto"/>
            </w:tcBorders>
            <w:shd w:val="clear" w:color="auto" w:fill="auto"/>
            <w:vAlign w:val="bottom"/>
          </w:tcPr>
          <w:p w14:paraId="194BB5FB" w14:textId="77777777" w:rsidR="002F128D" w:rsidRPr="00217A27" w:rsidRDefault="002F128D" w:rsidP="00EA63C3">
            <w:pPr>
              <w:pStyle w:val="30"/>
              <w:jc w:val="left"/>
              <w:rPr>
                <w:sz w:val="22"/>
                <w:szCs w:val="22"/>
                <w:vertAlign w:val="baseline"/>
              </w:rPr>
            </w:pPr>
            <w:r>
              <w:rPr>
                <w:b/>
                <w:sz w:val="22"/>
                <w:szCs w:val="22"/>
                <w:vertAlign w:val="baseline"/>
              </w:rPr>
              <w:t xml:space="preserve">                                     </w:t>
            </w:r>
            <w:r w:rsidRPr="00925CD6">
              <w:rPr>
                <w:b/>
                <w:sz w:val="22"/>
                <w:szCs w:val="22"/>
                <w:vertAlign w:val="baseline"/>
              </w:rPr>
              <w:t>Используемые условные знаки и обозначения:</w:t>
            </w:r>
          </w:p>
        </w:tc>
      </w:tr>
      <w:tr w:rsidR="002F128D" w:rsidRPr="007952FA" w14:paraId="46693AB9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143E69" w14:textId="45586DAC" w:rsidR="002F128D" w:rsidRPr="00E0123F" w:rsidRDefault="00FF5BCB" w:rsidP="00EA63C3">
            <w:pPr>
              <w:pStyle w:val="40"/>
              <w:rPr>
                <w:noProof/>
                <w:sz w:val="22"/>
                <w:szCs w:val="22"/>
              </w:rPr>
            </w:pPr>
            <w:r w:rsidRPr="00972C0D">
              <w:rPr>
                <w:noProof/>
                <w:sz w:val="22"/>
                <w:szCs w:val="22"/>
              </w:rPr>
              <w:drawing>
                <wp:inline distT="0" distB="0" distL="0" distR="0" wp14:anchorId="13A00D9A" wp14:editId="36A39618">
                  <wp:extent cx="148590" cy="116840"/>
                  <wp:effectExtent l="0" t="0" r="0" b="0"/>
                  <wp:docPr id="78" name="Рисунок 7" descr="Отпайка ВЛЗ 10кВ на ТП №498 (ВЛ-10 кВ №1 Синдякино ПС Синдякино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Отпайка ВЛЗ 10кВ на ТП №498 (ВЛ-10 кВ №1 Синдякино ПС Синдякино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F128D" w:rsidRPr="00E0123F">
              <w:rPr>
                <w:b w:val="0"/>
                <w:noProof/>
                <w:sz w:val="22"/>
                <w:szCs w:val="22"/>
              </w:rPr>
              <w:t>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DAB0EF3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характерная точка границы публичного сервитута </w:t>
            </w:r>
          </w:p>
        </w:tc>
      </w:tr>
      <w:tr w:rsidR="002F128D" w:rsidRPr="007952FA" w14:paraId="4D76293A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DFE98C2" w14:textId="21C5DF6A" w:rsidR="002F128D" w:rsidRPr="00107143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28544" behindDoc="0" locked="0" layoutInCell="1" allowOverlap="1" wp14:anchorId="5E72581B" wp14:editId="2020B4D4">
                      <wp:simplePos x="0" y="0"/>
                      <wp:positionH relativeFrom="column">
                        <wp:posOffset>52070</wp:posOffset>
                      </wp:positionH>
                      <wp:positionV relativeFrom="paragraph">
                        <wp:posOffset>88264</wp:posOffset>
                      </wp:positionV>
                      <wp:extent cx="800100" cy="0"/>
                      <wp:effectExtent l="0" t="0" r="0" b="0"/>
                      <wp:wrapNone/>
                      <wp:docPr id="1826058930" name="Прямая со стрелкой 5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D7EC4B" id="Прямая со стрелкой 531" o:spid="_x0000_s1026" type="#_x0000_t32" style="position:absolute;margin-left:4.1pt;margin-top:6.95pt;width:63pt;height:0;z-index:25162854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" strokecolor="red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B37243E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проектная граница  публичного сервитута </w:t>
            </w:r>
          </w:p>
        </w:tc>
      </w:tr>
      <w:tr w:rsidR="002F128D" w:rsidRPr="007952FA" w14:paraId="6BF4B475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9187395" w14:textId="4725A276" w:rsidR="002F128D" w:rsidRPr="00D1216B" w:rsidRDefault="00FF5BCB" w:rsidP="00EA63C3">
            <w:pPr>
              <w:pStyle w:val="40"/>
              <w:rPr>
                <w:color w:val="33CC33"/>
              </w:rPr>
            </w:pPr>
            <w:r>
              <w:rPr>
                <w:noProof/>
              </w:rPr>
              <w:drawing>
                <wp:anchor distT="0" distB="0" distL="114300" distR="114300" simplePos="0" relativeHeight="251630592" behindDoc="1" locked="0" layoutInCell="1" allowOverlap="1" wp14:anchorId="63AAEA29" wp14:editId="1F597D38">
                  <wp:simplePos x="0" y="0"/>
                  <wp:positionH relativeFrom="column">
                    <wp:posOffset>575310</wp:posOffset>
                  </wp:positionH>
                  <wp:positionV relativeFrom="paragraph">
                    <wp:posOffset>29845</wp:posOffset>
                  </wp:positionV>
                  <wp:extent cx="104775" cy="104775"/>
                  <wp:effectExtent l="0" t="0" r="0" b="0"/>
                  <wp:wrapNone/>
                  <wp:docPr id="816595267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10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29568" behindDoc="0" locked="0" layoutInCell="1" allowOverlap="1" wp14:anchorId="2EE60561" wp14:editId="508AAD80">
                      <wp:simplePos x="0" y="0"/>
                      <wp:positionH relativeFrom="column">
                        <wp:posOffset>29210</wp:posOffset>
                      </wp:positionH>
                      <wp:positionV relativeFrom="paragraph">
                        <wp:posOffset>63499</wp:posOffset>
                      </wp:positionV>
                      <wp:extent cx="447675" cy="0"/>
                      <wp:effectExtent l="0" t="0" r="0" b="0"/>
                      <wp:wrapNone/>
                      <wp:docPr id="535255351" name="Прямая соединительная линия 5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4767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92D05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5619E62" id="Прямая соединительная линия 529" o:spid="_x0000_s1026" style="position:absolute;z-index:25162956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" strokecolor="#92d050" strokeweight="1.5pt">
                      <o:lock v:ext="edit" shapetype="f"/>
                    </v:line>
                  </w:pict>
                </mc:Fallback>
              </mc:AlternateContent>
            </w:r>
            <w:r w:rsidR="002F128D">
              <w:t xml:space="preserve">          </w:t>
            </w:r>
            <w:r w:rsidR="002F128D" w:rsidRPr="00D1216B">
              <w:rPr>
                <w:color w:val="33CC33"/>
              </w:rPr>
              <w:t xml:space="preserve">74   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A16E8FB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линия электропередачи и опора с её номером</w:t>
            </w:r>
          </w:p>
        </w:tc>
      </w:tr>
      <w:tr w:rsidR="002F128D" w:rsidRPr="007952FA" w14:paraId="101E5A00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BBCD17" w14:textId="77777777" w:rsidR="002F128D" w:rsidRPr="007952FA" w:rsidRDefault="002F128D" w:rsidP="00EA63C3">
            <w:pPr>
              <w:pStyle w:val="40"/>
              <w:rPr>
                <w:b w:val="0"/>
                <w:sz w:val="20"/>
                <w:szCs w:val="20"/>
              </w:rPr>
            </w:pPr>
            <w:r w:rsidRPr="007952FA">
              <w:rPr>
                <w:b w:val="0"/>
                <w:sz w:val="20"/>
                <w:szCs w:val="20"/>
              </w:rPr>
              <w:t>46:23:220701:55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0B7A414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кадастровый номер земельного участка</w:t>
            </w:r>
          </w:p>
        </w:tc>
      </w:tr>
      <w:tr w:rsidR="002F128D" w:rsidRPr="007952FA" w14:paraId="543F9192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6F7775" w14:textId="3FC3015E" w:rsidR="002F128D" w:rsidRPr="00E0123F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31616" behindDoc="0" locked="0" layoutInCell="1" allowOverlap="1" wp14:anchorId="496935F3" wp14:editId="1D0E1186">
                      <wp:simplePos x="0" y="0"/>
                      <wp:positionH relativeFrom="column">
                        <wp:posOffset>63500</wp:posOffset>
                      </wp:positionH>
                      <wp:positionV relativeFrom="paragraph">
                        <wp:posOffset>67309</wp:posOffset>
                      </wp:positionV>
                      <wp:extent cx="752475" cy="0"/>
                      <wp:effectExtent l="0" t="0" r="0" b="0"/>
                      <wp:wrapNone/>
                      <wp:docPr id="1776074678" name="Прямая со стрелкой 5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524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934639" id="Прямая со стрелкой 527" o:spid="_x0000_s1026" type="#_x0000_t32" style="position:absolute;margin-left:5pt;margin-top:5.3pt;width:59.25pt;height:0;z-index:25163161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A46ABF5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существующая часть границы земельного участка</w:t>
            </w:r>
          </w:p>
        </w:tc>
      </w:tr>
      <w:tr w:rsidR="002F128D" w:rsidRPr="007952FA" w14:paraId="1765D8E7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C07764" w14:textId="77777777" w:rsidR="002F128D" w:rsidRPr="007952FA" w:rsidRDefault="002F128D" w:rsidP="00EA63C3">
            <w:pPr>
              <w:pStyle w:val="40"/>
              <w:rPr>
                <w:b w:val="0"/>
                <w:color w:val="0070C0"/>
                <w:sz w:val="20"/>
                <w:szCs w:val="20"/>
              </w:rPr>
            </w:pPr>
            <w:r w:rsidRPr="00D37130">
              <w:rPr>
                <w:b w:val="0"/>
                <w:color w:val="0033CC"/>
                <w:sz w:val="20"/>
                <w:szCs w:val="20"/>
              </w:rPr>
              <w:t>46:23:220701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3B0F9A3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номер кадастрового квартала</w:t>
            </w:r>
          </w:p>
        </w:tc>
      </w:tr>
      <w:tr w:rsidR="002F128D" w:rsidRPr="007952FA" w14:paraId="636375F0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93EE4F8" w14:textId="7D28D9BD" w:rsidR="002F128D" w:rsidRPr="00A54E38" w:rsidRDefault="00FF5BCB" w:rsidP="00EA63C3">
            <w:pPr>
              <w:pStyle w:val="40"/>
              <w:rPr>
                <w:b w:val="0"/>
                <w:color w:val="00B0F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32640" behindDoc="0" locked="0" layoutInCell="1" allowOverlap="1" wp14:anchorId="644791B4" wp14:editId="559CD875">
                      <wp:simplePos x="0" y="0"/>
                      <wp:positionH relativeFrom="column">
                        <wp:posOffset>59690</wp:posOffset>
                      </wp:positionH>
                      <wp:positionV relativeFrom="paragraph">
                        <wp:posOffset>71119</wp:posOffset>
                      </wp:positionV>
                      <wp:extent cx="850265" cy="0"/>
                      <wp:effectExtent l="0" t="0" r="0" b="0"/>
                      <wp:wrapNone/>
                      <wp:docPr id="1670320170" name="Прямая со стрелкой 5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5026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8100C5" id="Прямая со стрелкой 525" o:spid="_x0000_s1026" type="#_x0000_t32" style="position:absolute;margin-left:4.7pt;margin-top:5.6pt;width:66.95pt;height:0;z-index:25163264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" strokecolor="blue" strokeweight="1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CE2C9C6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граница кадастрового квартала</w:t>
            </w:r>
          </w:p>
        </w:tc>
      </w:tr>
      <w:tr w:rsidR="002F128D" w:rsidRPr="007952FA" w14:paraId="1308C128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B05D30" w14:textId="7609E3FC" w:rsidR="002F128D" w:rsidRPr="00846CCB" w:rsidRDefault="00FF5BCB" w:rsidP="00EA63C3">
            <w:pPr>
              <w:pStyle w:val="40"/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33664" behindDoc="0" locked="0" layoutInCell="1" allowOverlap="1" wp14:anchorId="28AD8BD8" wp14:editId="75F2934D">
                      <wp:simplePos x="0" y="0"/>
                      <wp:positionH relativeFrom="column">
                        <wp:posOffset>139700</wp:posOffset>
                      </wp:positionH>
                      <wp:positionV relativeFrom="paragraph">
                        <wp:posOffset>75564</wp:posOffset>
                      </wp:positionV>
                      <wp:extent cx="800100" cy="0"/>
                      <wp:effectExtent l="0" t="0" r="0" b="0"/>
                      <wp:wrapNone/>
                      <wp:docPr id="522938003" name="Прямая со стрелкой 5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F42D2E" id="Прямая со стрелкой 523" o:spid="_x0000_s1026" type="#_x0000_t32" style="position:absolute;margin-left:11pt;margin-top:5.95pt;width:63pt;height:0;z-index:2516336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" strokecolor="red" strokeweight="1.5pt">
                      <v:stroke dashstyle="longDashDot"/>
                    </v:shape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14:paraId="7DF3F4F1" w14:textId="77777777" w:rsidR="002F128D" w:rsidRPr="005E3E3F" w:rsidRDefault="002F128D" w:rsidP="00EA63C3">
            <w:pPr>
              <w:pStyle w:val="40"/>
              <w:jc w:val="left"/>
              <w:rPr>
                <w:b w:val="0"/>
                <w:sz w:val="20"/>
                <w:szCs w:val="20"/>
              </w:rPr>
            </w:pPr>
            <w:r w:rsidRPr="005E3E3F">
              <w:rPr>
                <w:b w:val="0"/>
                <w:sz w:val="20"/>
                <w:szCs w:val="20"/>
              </w:rPr>
              <w:t>- граница муниципального образования</w:t>
            </w:r>
          </w:p>
        </w:tc>
      </w:tr>
    </w:tbl>
    <w:p w14:paraId="51E6DBE5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p w14:paraId="2F54B984" w14:textId="77777777" w:rsidR="002F128D" w:rsidRDefault="002F128D" w:rsidP="00EA63C3">
      <w:pPr>
        <w:pStyle w:val="30"/>
        <w:jc w:val="left"/>
        <w:rPr>
          <w:sz w:val="10"/>
          <w:szCs w:val="10"/>
        </w:rPr>
      </w:pPr>
    </w:p>
    <w:p w14:paraId="605DD0CC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tbl>
      <w:tblPr>
        <w:tblW w:w="9640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271"/>
        <w:gridCol w:w="7369"/>
      </w:tblGrid>
      <w:tr w:rsidR="002F128D" w:rsidRPr="004F7259" w14:paraId="67C9A1C4" w14:textId="77777777" w:rsidTr="00746F08">
        <w:trPr>
          <w:trHeight w:val="368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0F652A8C" w14:textId="77777777" w:rsidR="002F128D" w:rsidRPr="002F254A" w:rsidRDefault="002F128D" w:rsidP="00EA63C3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2F254A">
              <w:rPr>
                <w:sz w:val="24"/>
                <w:szCs w:val="24"/>
              </w:rPr>
              <w:lastRenderedPageBreak/>
              <w:t>СХЕМА РАСПОЛОЖЕНИЯ ГРАНИЦ   ПУБЛИЧНОГО СЕРВИТУТА</w:t>
            </w:r>
          </w:p>
          <w:p w14:paraId="71227A88" w14:textId="77777777" w:rsidR="00FF1EA7" w:rsidRDefault="00FF1EA7" w:rsidP="00FF1EA7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>для использования земельных участков в целях эксплуатации существующего объекта энергетики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воздушная линия электропередачи высокого напряжения вл-35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</w:p>
          <w:p w14:paraId="5E52B5E5" w14:textId="52C3AF90" w:rsidR="00FF1EA7" w:rsidRDefault="00FF1EA7" w:rsidP="00FF1EA7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>
              <w:rPr>
                <w:b w:val="0"/>
                <w:bCs/>
                <w:caps w:val="0"/>
                <w:sz w:val="24"/>
                <w:szCs w:val="24"/>
              </w:rPr>
              <w:t>«Дмитриев-Матвеевка»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протяженность по трассе 12000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 от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</w:p>
          <w:p w14:paraId="47FA6310" w14:textId="77777777" w:rsidR="00FF1EA7" w:rsidRDefault="00FF1EA7" w:rsidP="00FF1EA7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«Куток»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до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Матвеевка</w:t>
            </w:r>
            <w:r>
              <w:rPr>
                <w:b w:val="0"/>
                <w:bCs/>
                <w:caps w:val="0"/>
                <w:sz w:val="24"/>
                <w:szCs w:val="24"/>
              </w:rPr>
              <w:t>»</w:t>
            </w:r>
            <w:r w:rsidRPr="000C1BF3">
              <w:rPr>
                <w:b w:val="0"/>
                <w:caps w:val="0"/>
                <w:sz w:val="24"/>
                <w:szCs w:val="20"/>
              </w:rPr>
              <w:t xml:space="preserve"> </w:t>
            </w:r>
          </w:p>
          <w:p w14:paraId="14F869A1" w14:textId="6BB746C2" w:rsidR="002F128D" w:rsidRDefault="002F128D" w:rsidP="00FF1EA7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0C1BF3">
              <w:rPr>
                <w:b w:val="0"/>
                <w:caps w:val="0"/>
                <w:sz w:val="24"/>
                <w:szCs w:val="20"/>
              </w:rPr>
              <w:t>(наименование объекта)</w:t>
            </w:r>
          </w:p>
          <w:p w14:paraId="18F90554" w14:textId="77777777" w:rsidR="002F128D" w:rsidRDefault="002F128D" w:rsidP="00EA63C3">
            <w:pPr>
              <w:pStyle w:val="12"/>
              <w:rPr>
                <w:bCs/>
                <w:caps w:val="0"/>
                <w:sz w:val="24"/>
                <w:szCs w:val="24"/>
              </w:rPr>
            </w:pPr>
            <w:r w:rsidRPr="000C1BF3">
              <w:rPr>
                <w:bCs/>
                <w:caps w:val="0"/>
                <w:sz w:val="24"/>
                <w:szCs w:val="24"/>
              </w:rPr>
              <w:t>План границ объекта</w:t>
            </w:r>
          </w:p>
          <w:p w14:paraId="244E3811" w14:textId="77777777" w:rsidR="002F128D" w:rsidRPr="000C1BF3" w:rsidRDefault="002F128D" w:rsidP="00EA63C3">
            <w:pPr>
              <w:pStyle w:val="12"/>
              <w:rPr>
                <w:bCs/>
                <w:sz w:val="24"/>
                <w:szCs w:val="24"/>
                <w:u w:val="single"/>
              </w:rPr>
            </w:pPr>
          </w:p>
        </w:tc>
      </w:tr>
      <w:tr w:rsidR="002F128D" w:rsidRPr="003A423E" w14:paraId="37CDC13C" w14:textId="77777777" w:rsidTr="00746F08">
        <w:trPr>
          <w:trHeight w:val="9365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3D4FC1E2" w14:textId="44601445" w:rsidR="002F128D" w:rsidRDefault="00EA26D1" w:rsidP="00EA63C3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FF11235" wp14:editId="33FC8043">
                  <wp:extent cx="5943600" cy="5943600"/>
                  <wp:effectExtent l="0" t="0" r="0" b="0"/>
                  <wp:docPr id="1116038568" name="Рисунок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59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28D" w:rsidRPr="00D57CDB" w14:paraId="671EE1DA" w14:textId="77777777" w:rsidTr="00746F08">
        <w:trPr>
          <w:trHeight w:val="65"/>
        </w:trPr>
        <w:tc>
          <w:tcPr>
            <w:tcW w:w="5000" w:type="pct"/>
            <w:gridSpan w:val="2"/>
            <w:shd w:val="clear" w:color="auto" w:fill="auto"/>
          </w:tcPr>
          <w:p w14:paraId="6B7AF53C" w14:textId="77777777" w:rsidR="002F128D" w:rsidRPr="00D57CDB" w:rsidRDefault="002F128D" w:rsidP="00EA63C3">
            <w:pPr>
              <w:pStyle w:val="50"/>
              <w:rPr>
                <w:sz w:val="22"/>
                <w:szCs w:val="22"/>
                <w:lang w:val="ru-RU"/>
              </w:rPr>
            </w:pPr>
            <w:r w:rsidRPr="00217A27">
              <w:rPr>
                <w:sz w:val="22"/>
                <w:szCs w:val="22"/>
              </w:rPr>
              <w:t>Масштаб 1</w:t>
            </w:r>
            <w:r>
              <w:rPr>
                <w:sz w:val="22"/>
                <w:szCs w:val="22"/>
              </w:rPr>
              <w:t>:</w:t>
            </w:r>
            <w:r>
              <w:rPr>
                <w:sz w:val="22"/>
                <w:szCs w:val="22"/>
                <w:lang w:val="ru-RU"/>
              </w:rPr>
              <w:t>2</w:t>
            </w:r>
            <w:r w:rsidRPr="00D57CDB">
              <w:rPr>
                <w:sz w:val="22"/>
                <w:szCs w:val="22"/>
                <w:lang w:val="ru-RU"/>
              </w:rPr>
              <w:t>000</w:t>
            </w:r>
          </w:p>
        </w:tc>
      </w:tr>
      <w:tr w:rsidR="002F128D" w:rsidRPr="00217A27" w14:paraId="5F749C25" w14:textId="77777777" w:rsidTr="00746F08">
        <w:trPr>
          <w:trHeight w:val="65"/>
        </w:trPr>
        <w:tc>
          <w:tcPr>
            <w:tcW w:w="5000" w:type="pct"/>
            <w:gridSpan w:val="2"/>
            <w:tcBorders>
              <w:bottom w:val="single" w:sz="4" w:space="0" w:color="auto"/>
            </w:tcBorders>
            <w:shd w:val="clear" w:color="auto" w:fill="auto"/>
            <w:vAlign w:val="bottom"/>
          </w:tcPr>
          <w:p w14:paraId="26CB4722" w14:textId="77777777" w:rsidR="002F128D" w:rsidRPr="00217A27" w:rsidRDefault="002F128D" w:rsidP="00EA63C3">
            <w:pPr>
              <w:pStyle w:val="30"/>
              <w:jc w:val="left"/>
              <w:rPr>
                <w:sz w:val="22"/>
                <w:szCs w:val="22"/>
                <w:vertAlign w:val="baseline"/>
              </w:rPr>
            </w:pPr>
            <w:r>
              <w:rPr>
                <w:b/>
                <w:sz w:val="22"/>
                <w:szCs w:val="22"/>
                <w:vertAlign w:val="baseline"/>
              </w:rPr>
              <w:t xml:space="preserve">                                     </w:t>
            </w:r>
            <w:r w:rsidRPr="00925CD6">
              <w:rPr>
                <w:b/>
                <w:sz w:val="22"/>
                <w:szCs w:val="22"/>
                <w:vertAlign w:val="baseline"/>
              </w:rPr>
              <w:t>Используемые условные знаки и обозначения:</w:t>
            </w:r>
          </w:p>
        </w:tc>
      </w:tr>
      <w:tr w:rsidR="002F128D" w:rsidRPr="007952FA" w14:paraId="74300C22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7972B82" w14:textId="1A2D16F8" w:rsidR="002F128D" w:rsidRPr="00E0123F" w:rsidRDefault="00FF5BCB" w:rsidP="00EA63C3">
            <w:pPr>
              <w:pStyle w:val="40"/>
              <w:rPr>
                <w:noProof/>
                <w:sz w:val="22"/>
                <w:szCs w:val="22"/>
              </w:rPr>
            </w:pPr>
            <w:r w:rsidRPr="00972C0D">
              <w:rPr>
                <w:noProof/>
                <w:sz w:val="22"/>
                <w:szCs w:val="22"/>
              </w:rPr>
              <w:drawing>
                <wp:inline distT="0" distB="0" distL="0" distR="0" wp14:anchorId="7E367E9F" wp14:editId="756B763A">
                  <wp:extent cx="148590" cy="116840"/>
                  <wp:effectExtent l="0" t="0" r="0" b="0"/>
                  <wp:docPr id="79" name="Рисунок 7" descr="Отпайка ВЛЗ 10кВ на ТП №498 (ВЛ-10 кВ №1 Синдякино ПС Синдякино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Отпайка ВЛЗ 10кВ на ТП №498 (ВЛ-10 кВ №1 Синдякино ПС Синдякино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F128D" w:rsidRPr="00E0123F">
              <w:rPr>
                <w:b w:val="0"/>
                <w:noProof/>
                <w:sz w:val="22"/>
                <w:szCs w:val="22"/>
              </w:rPr>
              <w:t>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D6CDB91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характерная точка границы публичного сервитута </w:t>
            </w:r>
          </w:p>
        </w:tc>
      </w:tr>
      <w:tr w:rsidR="002F128D" w:rsidRPr="007952FA" w14:paraId="27AD0DBC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4E78F9" w14:textId="3055BB98" w:rsidR="002F128D" w:rsidRPr="00107143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34688" behindDoc="0" locked="0" layoutInCell="1" allowOverlap="1" wp14:anchorId="728F8D80" wp14:editId="3093C768">
                      <wp:simplePos x="0" y="0"/>
                      <wp:positionH relativeFrom="column">
                        <wp:posOffset>52070</wp:posOffset>
                      </wp:positionH>
                      <wp:positionV relativeFrom="paragraph">
                        <wp:posOffset>88264</wp:posOffset>
                      </wp:positionV>
                      <wp:extent cx="800100" cy="0"/>
                      <wp:effectExtent l="0" t="0" r="0" b="0"/>
                      <wp:wrapNone/>
                      <wp:docPr id="1903058922" name="Прямая со стрелкой 5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959349" id="Прямая со стрелкой 521" o:spid="_x0000_s1026" type="#_x0000_t32" style="position:absolute;margin-left:4.1pt;margin-top:6.95pt;width:63pt;height:0;z-index:25163468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" strokecolor="red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783D5C7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проектная граница  публичного сервитута </w:t>
            </w:r>
          </w:p>
        </w:tc>
      </w:tr>
      <w:tr w:rsidR="002F128D" w:rsidRPr="007952FA" w14:paraId="54398EE3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F4A1FD" w14:textId="7586C62C" w:rsidR="002F128D" w:rsidRPr="00D1216B" w:rsidRDefault="00FF5BCB" w:rsidP="00EA63C3">
            <w:pPr>
              <w:pStyle w:val="40"/>
              <w:rPr>
                <w:color w:val="33CC33"/>
              </w:rPr>
            </w:pPr>
            <w:r>
              <w:rPr>
                <w:noProof/>
              </w:rPr>
              <w:drawing>
                <wp:anchor distT="0" distB="0" distL="114300" distR="114300" simplePos="0" relativeHeight="251636736" behindDoc="1" locked="0" layoutInCell="1" allowOverlap="1" wp14:anchorId="08345127" wp14:editId="64A3A892">
                  <wp:simplePos x="0" y="0"/>
                  <wp:positionH relativeFrom="column">
                    <wp:posOffset>575310</wp:posOffset>
                  </wp:positionH>
                  <wp:positionV relativeFrom="paragraph">
                    <wp:posOffset>29845</wp:posOffset>
                  </wp:positionV>
                  <wp:extent cx="104775" cy="104775"/>
                  <wp:effectExtent l="0" t="0" r="0" b="0"/>
                  <wp:wrapNone/>
                  <wp:docPr id="170767284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10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35712" behindDoc="0" locked="0" layoutInCell="1" allowOverlap="1" wp14:anchorId="5A19FD23" wp14:editId="2B4C539F">
                      <wp:simplePos x="0" y="0"/>
                      <wp:positionH relativeFrom="column">
                        <wp:posOffset>29210</wp:posOffset>
                      </wp:positionH>
                      <wp:positionV relativeFrom="paragraph">
                        <wp:posOffset>63499</wp:posOffset>
                      </wp:positionV>
                      <wp:extent cx="447675" cy="0"/>
                      <wp:effectExtent l="0" t="0" r="0" b="0"/>
                      <wp:wrapNone/>
                      <wp:docPr id="371226570" name="Прямая соединительная линия 5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4767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92D05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078678D" id="Прямая соединительная линия 519" o:spid="_x0000_s1026" style="position:absolute;z-index:25163571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" strokecolor="#92d050" strokeweight="1.5pt">
                      <o:lock v:ext="edit" shapetype="f"/>
                    </v:line>
                  </w:pict>
                </mc:Fallback>
              </mc:AlternateContent>
            </w:r>
            <w:r w:rsidR="002F128D">
              <w:t xml:space="preserve">          </w:t>
            </w:r>
            <w:r w:rsidR="002F128D" w:rsidRPr="00D1216B">
              <w:rPr>
                <w:color w:val="33CC33"/>
              </w:rPr>
              <w:t xml:space="preserve">74   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7F745B2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линия электропередачи и опора с её номером</w:t>
            </w:r>
          </w:p>
        </w:tc>
      </w:tr>
      <w:tr w:rsidR="002F128D" w:rsidRPr="007952FA" w14:paraId="69B4F1CD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F2B7068" w14:textId="77777777" w:rsidR="002F128D" w:rsidRPr="007952FA" w:rsidRDefault="002F128D" w:rsidP="00EA63C3">
            <w:pPr>
              <w:pStyle w:val="40"/>
              <w:rPr>
                <w:b w:val="0"/>
                <w:sz w:val="20"/>
                <w:szCs w:val="20"/>
              </w:rPr>
            </w:pPr>
            <w:r w:rsidRPr="007952FA">
              <w:rPr>
                <w:b w:val="0"/>
                <w:sz w:val="20"/>
                <w:szCs w:val="20"/>
              </w:rPr>
              <w:t>46:23:220701:55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0842CBD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кадастровый номер земельного участка</w:t>
            </w:r>
          </w:p>
        </w:tc>
      </w:tr>
      <w:tr w:rsidR="002F128D" w:rsidRPr="007952FA" w14:paraId="69F61E4B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DAD2694" w14:textId="58423861" w:rsidR="002F128D" w:rsidRPr="00E0123F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37760" behindDoc="0" locked="0" layoutInCell="1" allowOverlap="1" wp14:anchorId="32111BDB" wp14:editId="46196B9D">
                      <wp:simplePos x="0" y="0"/>
                      <wp:positionH relativeFrom="column">
                        <wp:posOffset>63500</wp:posOffset>
                      </wp:positionH>
                      <wp:positionV relativeFrom="paragraph">
                        <wp:posOffset>67309</wp:posOffset>
                      </wp:positionV>
                      <wp:extent cx="752475" cy="0"/>
                      <wp:effectExtent l="0" t="0" r="0" b="0"/>
                      <wp:wrapNone/>
                      <wp:docPr id="767213920" name="Прямая со стрелкой 5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524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CA7DA5" id="Прямая со стрелкой 517" o:spid="_x0000_s1026" type="#_x0000_t32" style="position:absolute;margin-left:5pt;margin-top:5.3pt;width:59.25pt;height:0;z-index:25163776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6ADF0A7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существующая часть границы земельного участка</w:t>
            </w:r>
          </w:p>
        </w:tc>
      </w:tr>
      <w:tr w:rsidR="002F128D" w:rsidRPr="007952FA" w14:paraId="36E0C373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F5051B" w14:textId="77777777" w:rsidR="002F128D" w:rsidRPr="007952FA" w:rsidRDefault="002F128D" w:rsidP="00EA63C3">
            <w:pPr>
              <w:pStyle w:val="40"/>
              <w:rPr>
                <w:b w:val="0"/>
                <w:color w:val="0070C0"/>
                <w:sz w:val="20"/>
                <w:szCs w:val="20"/>
              </w:rPr>
            </w:pPr>
            <w:r w:rsidRPr="00D37130">
              <w:rPr>
                <w:b w:val="0"/>
                <w:color w:val="0033CC"/>
                <w:sz w:val="20"/>
                <w:szCs w:val="20"/>
              </w:rPr>
              <w:t>46:23:220701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FD198D3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номер кадастрового квартала</w:t>
            </w:r>
          </w:p>
        </w:tc>
      </w:tr>
      <w:tr w:rsidR="002F128D" w:rsidRPr="007952FA" w14:paraId="14B8615D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B6E2B9" w14:textId="01A13CEF" w:rsidR="002F128D" w:rsidRPr="00A54E38" w:rsidRDefault="00FF5BCB" w:rsidP="00EA63C3">
            <w:pPr>
              <w:pStyle w:val="40"/>
              <w:rPr>
                <w:b w:val="0"/>
                <w:color w:val="00B0F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38784" behindDoc="0" locked="0" layoutInCell="1" allowOverlap="1" wp14:anchorId="556668DD" wp14:editId="7209EBA0">
                      <wp:simplePos x="0" y="0"/>
                      <wp:positionH relativeFrom="column">
                        <wp:posOffset>59690</wp:posOffset>
                      </wp:positionH>
                      <wp:positionV relativeFrom="paragraph">
                        <wp:posOffset>71119</wp:posOffset>
                      </wp:positionV>
                      <wp:extent cx="850265" cy="0"/>
                      <wp:effectExtent l="0" t="0" r="0" b="0"/>
                      <wp:wrapNone/>
                      <wp:docPr id="1223958629" name="Прямая со стрелкой 5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5026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D178AC" id="Прямая со стрелкой 515" o:spid="_x0000_s1026" type="#_x0000_t32" style="position:absolute;margin-left:4.7pt;margin-top:5.6pt;width:66.95pt;height:0;z-index:25163878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" strokecolor="blue" strokeweight="1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E24CC24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граница кадастрового квартала</w:t>
            </w:r>
          </w:p>
        </w:tc>
      </w:tr>
      <w:tr w:rsidR="002F128D" w:rsidRPr="007952FA" w14:paraId="4268F585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07BF000" w14:textId="25D215CB" w:rsidR="002F128D" w:rsidRPr="00846CCB" w:rsidRDefault="00FF5BCB" w:rsidP="00EA63C3">
            <w:pPr>
              <w:pStyle w:val="40"/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39808" behindDoc="0" locked="0" layoutInCell="1" allowOverlap="1" wp14:anchorId="54D1CAFD" wp14:editId="0B7515CD">
                      <wp:simplePos x="0" y="0"/>
                      <wp:positionH relativeFrom="column">
                        <wp:posOffset>139700</wp:posOffset>
                      </wp:positionH>
                      <wp:positionV relativeFrom="paragraph">
                        <wp:posOffset>75564</wp:posOffset>
                      </wp:positionV>
                      <wp:extent cx="800100" cy="0"/>
                      <wp:effectExtent l="0" t="0" r="0" b="0"/>
                      <wp:wrapNone/>
                      <wp:docPr id="1468459667" name="Прямая со стрелкой 5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4166B7" id="Прямая со стрелкой 513" o:spid="_x0000_s1026" type="#_x0000_t32" style="position:absolute;margin-left:11pt;margin-top:5.95pt;width:63pt;height:0;z-index:25163980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" strokecolor="red" strokeweight="1.5pt">
                      <v:stroke dashstyle="longDashDot"/>
                    </v:shape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14:paraId="2DB2E0DB" w14:textId="77777777" w:rsidR="002F128D" w:rsidRPr="005E3E3F" w:rsidRDefault="002F128D" w:rsidP="00EA63C3">
            <w:pPr>
              <w:pStyle w:val="40"/>
              <w:jc w:val="left"/>
              <w:rPr>
                <w:b w:val="0"/>
                <w:sz w:val="20"/>
                <w:szCs w:val="20"/>
              </w:rPr>
            </w:pPr>
            <w:r w:rsidRPr="005E3E3F">
              <w:rPr>
                <w:b w:val="0"/>
                <w:sz w:val="20"/>
                <w:szCs w:val="20"/>
              </w:rPr>
              <w:t>- граница муниципального образования</w:t>
            </w:r>
          </w:p>
        </w:tc>
      </w:tr>
    </w:tbl>
    <w:p w14:paraId="4F9FCAFE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p w14:paraId="3F15E167" w14:textId="77777777" w:rsidR="002F128D" w:rsidRDefault="002F128D" w:rsidP="00EA63C3">
      <w:pPr>
        <w:pStyle w:val="30"/>
        <w:jc w:val="left"/>
        <w:rPr>
          <w:sz w:val="10"/>
          <w:szCs w:val="10"/>
        </w:rPr>
      </w:pPr>
    </w:p>
    <w:p w14:paraId="457514CB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tbl>
      <w:tblPr>
        <w:tblW w:w="9640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271"/>
        <w:gridCol w:w="7369"/>
      </w:tblGrid>
      <w:tr w:rsidR="002F128D" w:rsidRPr="004F7259" w14:paraId="271AE79B" w14:textId="77777777" w:rsidTr="00746F08">
        <w:trPr>
          <w:trHeight w:val="368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71087F78" w14:textId="77777777" w:rsidR="002F128D" w:rsidRPr="002F254A" w:rsidRDefault="002F128D" w:rsidP="00EA63C3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2F254A">
              <w:rPr>
                <w:sz w:val="24"/>
                <w:szCs w:val="24"/>
              </w:rPr>
              <w:lastRenderedPageBreak/>
              <w:t>СХЕМА РАСПОЛОЖЕНИЯ ГРАНИЦ   ПУБЛИЧНОГО СЕРВИТУТА</w:t>
            </w:r>
          </w:p>
          <w:p w14:paraId="6E3C9755" w14:textId="77777777" w:rsidR="00FF1EA7" w:rsidRDefault="00FF1EA7" w:rsidP="00FF1EA7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>для использования земельных участков в целях эксплуатации существующего объекта энергетики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воздушная линия электропередачи высокого напряжения вл-35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</w:p>
          <w:p w14:paraId="17A34823" w14:textId="25868700" w:rsidR="00FF1EA7" w:rsidRDefault="00FF1EA7" w:rsidP="00FF1EA7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>
              <w:rPr>
                <w:b w:val="0"/>
                <w:bCs/>
                <w:caps w:val="0"/>
                <w:sz w:val="24"/>
                <w:szCs w:val="24"/>
              </w:rPr>
              <w:t>«Дмитриев-Матвеевка»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протяженность по трассе 12000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 от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</w:p>
          <w:p w14:paraId="6E0F185A" w14:textId="6E131C96" w:rsidR="002F128D" w:rsidRDefault="00FF1EA7" w:rsidP="00FF1EA7">
            <w:pPr>
              <w:pStyle w:val="12"/>
              <w:rPr>
                <w:bCs/>
                <w:caps w:val="0"/>
                <w:sz w:val="24"/>
                <w:szCs w:val="24"/>
                <w:u w:val="single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«Куток»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до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Матвеевка</w:t>
            </w:r>
            <w:r>
              <w:rPr>
                <w:b w:val="0"/>
                <w:bCs/>
                <w:caps w:val="0"/>
                <w:sz w:val="24"/>
                <w:szCs w:val="24"/>
              </w:rPr>
              <w:t>»</w:t>
            </w:r>
          </w:p>
          <w:p w14:paraId="542614FA" w14:textId="77777777" w:rsidR="002F128D" w:rsidRDefault="002F128D" w:rsidP="00EA63C3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0C1BF3">
              <w:rPr>
                <w:b w:val="0"/>
                <w:caps w:val="0"/>
                <w:sz w:val="24"/>
                <w:szCs w:val="20"/>
              </w:rPr>
              <w:t>(наименование объекта)</w:t>
            </w:r>
          </w:p>
          <w:p w14:paraId="53FFA465" w14:textId="77777777" w:rsidR="002F128D" w:rsidRDefault="002F128D" w:rsidP="00EA63C3">
            <w:pPr>
              <w:pStyle w:val="12"/>
              <w:rPr>
                <w:bCs/>
                <w:caps w:val="0"/>
                <w:sz w:val="24"/>
                <w:szCs w:val="24"/>
              </w:rPr>
            </w:pPr>
            <w:r w:rsidRPr="000C1BF3">
              <w:rPr>
                <w:bCs/>
                <w:caps w:val="0"/>
                <w:sz w:val="24"/>
                <w:szCs w:val="24"/>
              </w:rPr>
              <w:t>План границ объекта</w:t>
            </w:r>
          </w:p>
          <w:p w14:paraId="11528DE9" w14:textId="77777777" w:rsidR="002F128D" w:rsidRPr="000C1BF3" w:rsidRDefault="002F128D" w:rsidP="00EA63C3">
            <w:pPr>
              <w:pStyle w:val="12"/>
              <w:rPr>
                <w:bCs/>
                <w:sz w:val="24"/>
                <w:szCs w:val="24"/>
                <w:u w:val="single"/>
              </w:rPr>
            </w:pPr>
          </w:p>
        </w:tc>
      </w:tr>
      <w:tr w:rsidR="002F128D" w:rsidRPr="003A423E" w14:paraId="3A5D5729" w14:textId="77777777" w:rsidTr="00746F08">
        <w:trPr>
          <w:trHeight w:val="9365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4E33F57B" w14:textId="00D39CDB" w:rsidR="002F128D" w:rsidRDefault="00EA26D1" w:rsidP="00EA63C3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E2F4513" wp14:editId="508907C9">
                  <wp:extent cx="5943600" cy="5943600"/>
                  <wp:effectExtent l="0" t="0" r="0" b="0"/>
                  <wp:docPr id="481649715" name="Рисунок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59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28D" w:rsidRPr="00D57CDB" w14:paraId="67647D2F" w14:textId="77777777" w:rsidTr="00746F08">
        <w:trPr>
          <w:trHeight w:val="65"/>
        </w:trPr>
        <w:tc>
          <w:tcPr>
            <w:tcW w:w="5000" w:type="pct"/>
            <w:gridSpan w:val="2"/>
            <w:shd w:val="clear" w:color="auto" w:fill="auto"/>
          </w:tcPr>
          <w:p w14:paraId="29E593D1" w14:textId="77777777" w:rsidR="002F128D" w:rsidRPr="00D57CDB" w:rsidRDefault="002F128D" w:rsidP="00EA63C3">
            <w:pPr>
              <w:pStyle w:val="50"/>
              <w:rPr>
                <w:sz w:val="22"/>
                <w:szCs w:val="22"/>
                <w:lang w:val="ru-RU"/>
              </w:rPr>
            </w:pPr>
            <w:r w:rsidRPr="00217A27">
              <w:rPr>
                <w:sz w:val="22"/>
                <w:szCs w:val="22"/>
              </w:rPr>
              <w:t>Масштаб 1</w:t>
            </w:r>
            <w:r>
              <w:rPr>
                <w:sz w:val="22"/>
                <w:szCs w:val="22"/>
              </w:rPr>
              <w:t>:</w:t>
            </w:r>
            <w:r>
              <w:rPr>
                <w:sz w:val="22"/>
                <w:szCs w:val="22"/>
                <w:lang w:val="ru-RU"/>
              </w:rPr>
              <w:t>2</w:t>
            </w:r>
            <w:r w:rsidRPr="00D57CDB">
              <w:rPr>
                <w:sz w:val="22"/>
                <w:szCs w:val="22"/>
                <w:lang w:val="ru-RU"/>
              </w:rPr>
              <w:t>000</w:t>
            </w:r>
          </w:p>
        </w:tc>
      </w:tr>
      <w:tr w:rsidR="002F128D" w:rsidRPr="00217A27" w14:paraId="092B5C42" w14:textId="77777777" w:rsidTr="00746F08">
        <w:trPr>
          <w:trHeight w:val="65"/>
        </w:trPr>
        <w:tc>
          <w:tcPr>
            <w:tcW w:w="5000" w:type="pct"/>
            <w:gridSpan w:val="2"/>
            <w:tcBorders>
              <w:bottom w:val="single" w:sz="4" w:space="0" w:color="auto"/>
            </w:tcBorders>
            <w:shd w:val="clear" w:color="auto" w:fill="auto"/>
            <w:vAlign w:val="bottom"/>
          </w:tcPr>
          <w:p w14:paraId="15236020" w14:textId="77777777" w:rsidR="002F128D" w:rsidRPr="00217A27" w:rsidRDefault="002F128D" w:rsidP="00EA63C3">
            <w:pPr>
              <w:pStyle w:val="30"/>
              <w:jc w:val="left"/>
              <w:rPr>
                <w:sz w:val="22"/>
                <w:szCs w:val="22"/>
                <w:vertAlign w:val="baseline"/>
              </w:rPr>
            </w:pPr>
            <w:r>
              <w:rPr>
                <w:b/>
                <w:sz w:val="22"/>
                <w:szCs w:val="22"/>
                <w:vertAlign w:val="baseline"/>
              </w:rPr>
              <w:t xml:space="preserve">                                     </w:t>
            </w:r>
            <w:r w:rsidRPr="00925CD6">
              <w:rPr>
                <w:b/>
                <w:sz w:val="22"/>
                <w:szCs w:val="22"/>
                <w:vertAlign w:val="baseline"/>
              </w:rPr>
              <w:t>Используемые условные знаки и обозначения:</w:t>
            </w:r>
          </w:p>
        </w:tc>
      </w:tr>
      <w:tr w:rsidR="002F128D" w:rsidRPr="007952FA" w14:paraId="036C7F68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F7EFF08" w14:textId="27D323FF" w:rsidR="002F128D" w:rsidRPr="00E0123F" w:rsidRDefault="00FF5BCB" w:rsidP="00EA63C3">
            <w:pPr>
              <w:pStyle w:val="40"/>
              <w:rPr>
                <w:noProof/>
                <w:sz w:val="22"/>
                <w:szCs w:val="22"/>
              </w:rPr>
            </w:pPr>
            <w:r w:rsidRPr="00972C0D">
              <w:rPr>
                <w:noProof/>
                <w:sz w:val="22"/>
                <w:szCs w:val="22"/>
              </w:rPr>
              <w:drawing>
                <wp:inline distT="0" distB="0" distL="0" distR="0" wp14:anchorId="0BA48403" wp14:editId="02363A69">
                  <wp:extent cx="148590" cy="116840"/>
                  <wp:effectExtent l="0" t="0" r="0" b="0"/>
                  <wp:docPr id="80" name="Рисунок 7" descr="Отпайка ВЛЗ 10кВ на ТП №498 (ВЛ-10 кВ №1 Синдякино ПС Синдякино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Отпайка ВЛЗ 10кВ на ТП №498 (ВЛ-10 кВ №1 Синдякино ПС Синдякино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F128D" w:rsidRPr="00E0123F">
              <w:rPr>
                <w:b w:val="0"/>
                <w:noProof/>
                <w:sz w:val="22"/>
                <w:szCs w:val="22"/>
              </w:rPr>
              <w:t>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60AB272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характерная точка границы публичного сервитута </w:t>
            </w:r>
          </w:p>
        </w:tc>
      </w:tr>
      <w:tr w:rsidR="002F128D" w:rsidRPr="007952FA" w14:paraId="29C1EBEB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46070E6" w14:textId="7F1BFCEF" w:rsidR="002F128D" w:rsidRPr="00107143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40832" behindDoc="0" locked="0" layoutInCell="1" allowOverlap="1" wp14:anchorId="5E605E2E" wp14:editId="3283A349">
                      <wp:simplePos x="0" y="0"/>
                      <wp:positionH relativeFrom="column">
                        <wp:posOffset>52070</wp:posOffset>
                      </wp:positionH>
                      <wp:positionV relativeFrom="paragraph">
                        <wp:posOffset>88264</wp:posOffset>
                      </wp:positionV>
                      <wp:extent cx="800100" cy="0"/>
                      <wp:effectExtent l="0" t="0" r="0" b="0"/>
                      <wp:wrapNone/>
                      <wp:docPr id="159261610" name="Прямая со стрелкой 5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6D77DD" id="Прямая со стрелкой 511" o:spid="_x0000_s1026" type="#_x0000_t32" style="position:absolute;margin-left:4.1pt;margin-top:6.95pt;width:63pt;height:0;z-index:2516408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" strokecolor="red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2D829A2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проектная граница  публичного сервитута </w:t>
            </w:r>
          </w:p>
        </w:tc>
      </w:tr>
      <w:tr w:rsidR="002F128D" w:rsidRPr="007952FA" w14:paraId="49C0DA4E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845577" w14:textId="51B8FA82" w:rsidR="002F128D" w:rsidRPr="00D1216B" w:rsidRDefault="00FF5BCB" w:rsidP="00EA63C3">
            <w:pPr>
              <w:pStyle w:val="40"/>
              <w:rPr>
                <w:color w:val="33CC33"/>
              </w:rPr>
            </w:pPr>
            <w:r>
              <w:rPr>
                <w:noProof/>
              </w:rPr>
              <w:drawing>
                <wp:anchor distT="0" distB="0" distL="114300" distR="114300" simplePos="0" relativeHeight="251642880" behindDoc="1" locked="0" layoutInCell="1" allowOverlap="1" wp14:anchorId="3209FB08" wp14:editId="66D69903">
                  <wp:simplePos x="0" y="0"/>
                  <wp:positionH relativeFrom="column">
                    <wp:posOffset>575310</wp:posOffset>
                  </wp:positionH>
                  <wp:positionV relativeFrom="paragraph">
                    <wp:posOffset>29845</wp:posOffset>
                  </wp:positionV>
                  <wp:extent cx="104775" cy="104775"/>
                  <wp:effectExtent l="0" t="0" r="0" b="0"/>
                  <wp:wrapNone/>
                  <wp:docPr id="66558794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10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41856" behindDoc="0" locked="0" layoutInCell="1" allowOverlap="1" wp14:anchorId="43F02019" wp14:editId="05A98F33">
                      <wp:simplePos x="0" y="0"/>
                      <wp:positionH relativeFrom="column">
                        <wp:posOffset>29210</wp:posOffset>
                      </wp:positionH>
                      <wp:positionV relativeFrom="paragraph">
                        <wp:posOffset>63499</wp:posOffset>
                      </wp:positionV>
                      <wp:extent cx="447675" cy="0"/>
                      <wp:effectExtent l="0" t="0" r="0" b="0"/>
                      <wp:wrapNone/>
                      <wp:docPr id="1940830933" name="Прямая соединительная линия 5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4767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92D05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91ED0CD" id="Прямая соединительная линия 509" o:spid="_x0000_s1026" style="position:absolute;z-index:25164185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" strokecolor="#92d050" strokeweight="1.5pt">
                      <o:lock v:ext="edit" shapetype="f"/>
                    </v:line>
                  </w:pict>
                </mc:Fallback>
              </mc:AlternateContent>
            </w:r>
            <w:r w:rsidR="002F128D">
              <w:t xml:space="preserve">          </w:t>
            </w:r>
            <w:r w:rsidR="002F128D" w:rsidRPr="00D1216B">
              <w:rPr>
                <w:color w:val="33CC33"/>
              </w:rPr>
              <w:t xml:space="preserve">74   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2CF6775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линия электропередачи и опора с её номером</w:t>
            </w:r>
          </w:p>
        </w:tc>
      </w:tr>
      <w:tr w:rsidR="002F128D" w:rsidRPr="007952FA" w14:paraId="01783167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683C445" w14:textId="77777777" w:rsidR="002F128D" w:rsidRPr="007952FA" w:rsidRDefault="002F128D" w:rsidP="00EA63C3">
            <w:pPr>
              <w:pStyle w:val="40"/>
              <w:rPr>
                <w:b w:val="0"/>
                <w:sz w:val="20"/>
                <w:szCs w:val="20"/>
              </w:rPr>
            </w:pPr>
            <w:r w:rsidRPr="007952FA">
              <w:rPr>
                <w:b w:val="0"/>
                <w:sz w:val="20"/>
                <w:szCs w:val="20"/>
              </w:rPr>
              <w:t>46:23:220701:55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80D4E0E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кадастровый номер земельного участка</w:t>
            </w:r>
          </w:p>
        </w:tc>
      </w:tr>
      <w:tr w:rsidR="002F128D" w:rsidRPr="007952FA" w14:paraId="023C7C2E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B0BE660" w14:textId="170835F6" w:rsidR="002F128D" w:rsidRPr="00E0123F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43904" behindDoc="0" locked="0" layoutInCell="1" allowOverlap="1" wp14:anchorId="6E0C2FC7" wp14:editId="048C5792">
                      <wp:simplePos x="0" y="0"/>
                      <wp:positionH relativeFrom="column">
                        <wp:posOffset>63500</wp:posOffset>
                      </wp:positionH>
                      <wp:positionV relativeFrom="paragraph">
                        <wp:posOffset>67309</wp:posOffset>
                      </wp:positionV>
                      <wp:extent cx="752475" cy="0"/>
                      <wp:effectExtent l="0" t="0" r="0" b="0"/>
                      <wp:wrapNone/>
                      <wp:docPr id="246131359" name="Прямая со стрелкой 5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524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CB9AE7" id="Прямая со стрелкой 507" o:spid="_x0000_s1026" type="#_x0000_t32" style="position:absolute;margin-left:5pt;margin-top:5.3pt;width:59.25pt;height:0;z-index:25164390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291E64B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существующая часть границы земельного участка</w:t>
            </w:r>
          </w:p>
        </w:tc>
      </w:tr>
      <w:tr w:rsidR="002F128D" w:rsidRPr="007952FA" w14:paraId="52B4AD52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5749546" w14:textId="77777777" w:rsidR="002F128D" w:rsidRPr="007952FA" w:rsidRDefault="002F128D" w:rsidP="00EA63C3">
            <w:pPr>
              <w:pStyle w:val="40"/>
              <w:rPr>
                <w:b w:val="0"/>
                <w:color w:val="0070C0"/>
                <w:sz w:val="20"/>
                <w:szCs w:val="20"/>
              </w:rPr>
            </w:pPr>
            <w:r w:rsidRPr="00D37130">
              <w:rPr>
                <w:b w:val="0"/>
                <w:color w:val="0033CC"/>
                <w:sz w:val="20"/>
                <w:szCs w:val="20"/>
              </w:rPr>
              <w:t>46:23:220701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48F90D9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номер кадастрового квартала</w:t>
            </w:r>
          </w:p>
        </w:tc>
      </w:tr>
      <w:tr w:rsidR="002F128D" w:rsidRPr="007952FA" w14:paraId="68916162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6A107B" w14:textId="25C7A481" w:rsidR="002F128D" w:rsidRPr="00A54E38" w:rsidRDefault="00FF5BCB" w:rsidP="00EA63C3">
            <w:pPr>
              <w:pStyle w:val="40"/>
              <w:rPr>
                <w:b w:val="0"/>
                <w:color w:val="00B0F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44928" behindDoc="0" locked="0" layoutInCell="1" allowOverlap="1" wp14:anchorId="6491D72F" wp14:editId="45D8B5EA">
                      <wp:simplePos x="0" y="0"/>
                      <wp:positionH relativeFrom="column">
                        <wp:posOffset>59690</wp:posOffset>
                      </wp:positionH>
                      <wp:positionV relativeFrom="paragraph">
                        <wp:posOffset>71119</wp:posOffset>
                      </wp:positionV>
                      <wp:extent cx="850265" cy="0"/>
                      <wp:effectExtent l="0" t="0" r="0" b="0"/>
                      <wp:wrapNone/>
                      <wp:docPr id="1539338300" name="Прямая со стрелкой 5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5026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CEDF6F" id="Прямая со стрелкой 505" o:spid="_x0000_s1026" type="#_x0000_t32" style="position:absolute;margin-left:4.7pt;margin-top:5.6pt;width:66.95pt;height:0;z-index:25164492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" strokecolor="blue" strokeweight="1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8073BE4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граница кадастрового квартала</w:t>
            </w:r>
          </w:p>
        </w:tc>
      </w:tr>
      <w:tr w:rsidR="002F128D" w:rsidRPr="007952FA" w14:paraId="3896A477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51D85A" w14:textId="5F5138D2" w:rsidR="002F128D" w:rsidRPr="00846CCB" w:rsidRDefault="00FF5BCB" w:rsidP="00EA63C3">
            <w:pPr>
              <w:pStyle w:val="40"/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45952" behindDoc="0" locked="0" layoutInCell="1" allowOverlap="1" wp14:anchorId="49F90382" wp14:editId="5155B017">
                      <wp:simplePos x="0" y="0"/>
                      <wp:positionH relativeFrom="column">
                        <wp:posOffset>139700</wp:posOffset>
                      </wp:positionH>
                      <wp:positionV relativeFrom="paragraph">
                        <wp:posOffset>75564</wp:posOffset>
                      </wp:positionV>
                      <wp:extent cx="800100" cy="0"/>
                      <wp:effectExtent l="0" t="0" r="0" b="0"/>
                      <wp:wrapNone/>
                      <wp:docPr id="128208457" name="Прямая со стрелкой 5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B82459" id="Прямая со стрелкой 503" o:spid="_x0000_s1026" type="#_x0000_t32" style="position:absolute;margin-left:11pt;margin-top:5.95pt;width:63pt;height:0;z-index:25164595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" strokecolor="red" strokeweight="1.5pt">
                      <v:stroke dashstyle="longDashDot"/>
                    </v:shape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14:paraId="5AE5AFD0" w14:textId="77777777" w:rsidR="002F128D" w:rsidRPr="005E3E3F" w:rsidRDefault="002F128D" w:rsidP="00EA63C3">
            <w:pPr>
              <w:pStyle w:val="40"/>
              <w:jc w:val="left"/>
              <w:rPr>
                <w:b w:val="0"/>
                <w:sz w:val="20"/>
                <w:szCs w:val="20"/>
              </w:rPr>
            </w:pPr>
            <w:r w:rsidRPr="005E3E3F">
              <w:rPr>
                <w:b w:val="0"/>
                <w:sz w:val="20"/>
                <w:szCs w:val="20"/>
              </w:rPr>
              <w:t>- граница муниципального образования</w:t>
            </w:r>
          </w:p>
        </w:tc>
      </w:tr>
    </w:tbl>
    <w:p w14:paraId="06304446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p w14:paraId="7E1F9E31" w14:textId="77777777" w:rsidR="002F128D" w:rsidRDefault="002F128D" w:rsidP="00EA63C3">
      <w:pPr>
        <w:pStyle w:val="30"/>
        <w:jc w:val="left"/>
        <w:rPr>
          <w:sz w:val="10"/>
          <w:szCs w:val="10"/>
        </w:rPr>
      </w:pPr>
    </w:p>
    <w:p w14:paraId="1E04C44D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tbl>
      <w:tblPr>
        <w:tblW w:w="9640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271"/>
        <w:gridCol w:w="7369"/>
      </w:tblGrid>
      <w:tr w:rsidR="002F128D" w:rsidRPr="004F7259" w14:paraId="21B89142" w14:textId="77777777" w:rsidTr="00746F08">
        <w:trPr>
          <w:trHeight w:val="368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1D803E30" w14:textId="77777777" w:rsidR="002F128D" w:rsidRPr="002F254A" w:rsidRDefault="002F128D" w:rsidP="00EA63C3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2F254A">
              <w:rPr>
                <w:sz w:val="24"/>
                <w:szCs w:val="24"/>
              </w:rPr>
              <w:lastRenderedPageBreak/>
              <w:t>СХЕМА РАСПОЛОЖЕНИЯ ГРАНИЦ   ПУБЛИЧНОГО СЕРВИТУТА</w:t>
            </w:r>
          </w:p>
          <w:p w14:paraId="1A5D11FD" w14:textId="77777777" w:rsidR="00FF1EA7" w:rsidRDefault="00FF1EA7" w:rsidP="00FF1EA7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>для использования земельных участков в целях эксплуатации существующего объекта энергетики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воздушная линия электропередачи высокого напряжения вл-35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</w:p>
          <w:p w14:paraId="34F5CCDD" w14:textId="7F87DFD0" w:rsidR="00FF1EA7" w:rsidRDefault="00FF1EA7" w:rsidP="00FF1EA7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>
              <w:rPr>
                <w:b w:val="0"/>
                <w:bCs/>
                <w:caps w:val="0"/>
                <w:sz w:val="24"/>
                <w:szCs w:val="24"/>
              </w:rPr>
              <w:t>«Дмитриев-Матвеевка»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протяженность по трассе 12000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 от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</w:p>
          <w:p w14:paraId="0B936AEB" w14:textId="77777777" w:rsidR="00FF1EA7" w:rsidRDefault="00FF1EA7" w:rsidP="00FF1EA7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«Куток»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до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Матвеевка</w:t>
            </w:r>
            <w:r>
              <w:rPr>
                <w:b w:val="0"/>
                <w:bCs/>
                <w:caps w:val="0"/>
                <w:sz w:val="24"/>
                <w:szCs w:val="24"/>
              </w:rPr>
              <w:t>»</w:t>
            </w:r>
            <w:r w:rsidRPr="000C1BF3">
              <w:rPr>
                <w:b w:val="0"/>
                <w:caps w:val="0"/>
                <w:sz w:val="24"/>
                <w:szCs w:val="20"/>
              </w:rPr>
              <w:t xml:space="preserve"> </w:t>
            </w:r>
          </w:p>
          <w:p w14:paraId="00FFEA6E" w14:textId="31796D26" w:rsidR="002F128D" w:rsidRDefault="002F128D" w:rsidP="00FF1EA7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0C1BF3">
              <w:rPr>
                <w:b w:val="0"/>
                <w:caps w:val="0"/>
                <w:sz w:val="24"/>
                <w:szCs w:val="20"/>
              </w:rPr>
              <w:t>(наименование объекта)</w:t>
            </w:r>
          </w:p>
          <w:p w14:paraId="74D13867" w14:textId="77777777" w:rsidR="002F128D" w:rsidRDefault="002F128D" w:rsidP="00EA63C3">
            <w:pPr>
              <w:pStyle w:val="12"/>
              <w:rPr>
                <w:bCs/>
                <w:caps w:val="0"/>
                <w:sz w:val="24"/>
                <w:szCs w:val="24"/>
              </w:rPr>
            </w:pPr>
            <w:r w:rsidRPr="000C1BF3">
              <w:rPr>
                <w:bCs/>
                <w:caps w:val="0"/>
                <w:sz w:val="24"/>
                <w:szCs w:val="24"/>
              </w:rPr>
              <w:t>План границ объекта</w:t>
            </w:r>
          </w:p>
          <w:p w14:paraId="196DBB56" w14:textId="77777777" w:rsidR="002F128D" w:rsidRPr="000C1BF3" w:rsidRDefault="002F128D" w:rsidP="00EA63C3">
            <w:pPr>
              <w:pStyle w:val="12"/>
              <w:rPr>
                <w:bCs/>
                <w:sz w:val="24"/>
                <w:szCs w:val="24"/>
                <w:u w:val="single"/>
              </w:rPr>
            </w:pPr>
          </w:p>
        </w:tc>
      </w:tr>
      <w:tr w:rsidR="002F128D" w:rsidRPr="003A423E" w14:paraId="3D121581" w14:textId="77777777" w:rsidTr="00746F08">
        <w:trPr>
          <w:trHeight w:val="9365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40A9619A" w14:textId="4AF7021E" w:rsidR="002F128D" w:rsidRDefault="00EA26D1" w:rsidP="00EA63C3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4445EEC" wp14:editId="79085A9C">
                  <wp:extent cx="5943600" cy="5943600"/>
                  <wp:effectExtent l="0" t="0" r="0" b="0"/>
                  <wp:docPr id="1346065062" name="Рисунок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59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28D" w:rsidRPr="00D57CDB" w14:paraId="358810BE" w14:textId="77777777" w:rsidTr="00746F08">
        <w:trPr>
          <w:trHeight w:val="65"/>
        </w:trPr>
        <w:tc>
          <w:tcPr>
            <w:tcW w:w="5000" w:type="pct"/>
            <w:gridSpan w:val="2"/>
            <w:shd w:val="clear" w:color="auto" w:fill="auto"/>
          </w:tcPr>
          <w:p w14:paraId="79CFD76B" w14:textId="77777777" w:rsidR="002F128D" w:rsidRPr="00D57CDB" w:rsidRDefault="002F128D" w:rsidP="00EA63C3">
            <w:pPr>
              <w:pStyle w:val="50"/>
              <w:rPr>
                <w:sz w:val="22"/>
                <w:szCs w:val="22"/>
                <w:lang w:val="ru-RU"/>
              </w:rPr>
            </w:pPr>
            <w:r w:rsidRPr="00217A27">
              <w:rPr>
                <w:sz w:val="22"/>
                <w:szCs w:val="22"/>
              </w:rPr>
              <w:t>Масштаб 1</w:t>
            </w:r>
            <w:r>
              <w:rPr>
                <w:sz w:val="22"/>
                <w:szCs w:val="22"/>
              </w:rPr>
              <w:t>:</w:t>
            </w:r>
            <w:r>
              <w:rPr>
                <w:sz w:val="22"/>
                <w:szCs w:val="22"/>
                <w:lang w:val="ru-RU"/>
              </w:rPr>
              <w:t>2</w:t>
            </w:r>
            <w:r w:rsidRPr="00D57CDB">
              <w:rPr>
                <w:sz w:val="22"/>
                <w:szCs w:val="22"/>
                <w:lang w:val="ru-RU"/>
              </w:rPr>
              <w:t>000</w:t>
            </w:r>
          </w:p>
        </w:tc>
      </w:tr>
      <w:tr w:rsidR="002F128D" w:rsidRPr="00217A27" w14:paraId="06940EE0" w14:textId="77777777" w:rsidTr="00746F08">
        <w:trPr>
          <w:trHeight w:val="65"/>
        </w:trPr>
        <w:tc>
          <w:tcPr>
            <w:tcW w:w="5000" w:type="pct"/>
            <w:gridSpan w:val="2"/>
            <w:tcBorders>
              <w:bottom w:val="single" w:sz="4" w:space="0" w:color="auto"/>
            </w:tcBorders>
            <w:shd w:val="clear" w:color="auto" w:fill="auto"/>
            <w:vAlign w:val="bottom"/>
          </w:tcPr>
          <w:p w14:paraId="3FF72004" w14:textId="77777777" w:rsidR="002F128D" w:rsidRPr="00217A27" w:rsidRDefault="002F128D" w:rsidP="00EA63C3">
            <w:pPr>
              <w:pStyle w:val="30"/>
              <w:jc w:val="left"/>
              <w:rPr>
                <w:sz w:val="22"/>
                <w:szCs w:val="22"/>
                <w:vertAlign w:val="baseline"/>
              </w:rPr>
            </w:pPr>
            <w:r>
              <w:rPr>
                <w:b/>
                <w:sz w:val="22"/>
                <w:szCs w:val="22"/>
                <w:vertAlign w:val="baseline"/>
              </w:rPr>
              <w:t xml:space="preserve">                                     </w:t>
            </w:r>
            <w:r w:rsidRPr="00925CD6">
              <w:rPr>
                <w:b/>
                <w:sz w:val="22"/>
                <w:szCs w:val="22"/>
                <w:vertAlign w:val="baseline"/>
              </w:rPr>
              <w:t>Используемые условные знаки и обозначения:</w:t>
            </w:r>
          </w:p>
        </w:tc>
      </w:tr>
      <w:tr w:rsidR="002F128D" w:rsidRPr="007952FA" w14:paraId="4E5EB840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0B5D8C" w14:textId="6C535BC8" w:rsidR="002F128D" w:rsidRPr="00E0123F" w:rsidRDefault="00FF5BCB" w:rsidP="00EA63C3">
            <w:pPr>
              <w:pStyle w:val="40"/>
              <w:rPr>
                <w:noProof/>
                <w:sz w:val="22"/>
                <w:szCs w:val="22"/>
              </w:rPr>
            </w:pPr>
            <w:r w:rsidRPr="00972C0D">
              <w:rPr>
                <w:noProof/>
                <w:sz w:val="22"/>
                <w:szCs w:val="22"/>
              </w:rPr>
              <w:drawing>
                <wp:inline distT="0" distB="0" distL="0" distR="0" wp14:anchorId="41693072" wp14:editId="6D5C1FA0">
                  <wp:extent cx="148590" cy="116840"/>
                  <wp:effectExtent l="0" t="0" r="0" b="0"/>
                  <wp:docPr id="81" name="Рисунок 7" descr="Отпайка ВЛЗ 10кВ на ТП №498 (ВЛ-10 кВ №1 Синдякино ПС Синдякино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Отпайка ВЛЗ 10кВ на ТП №498 (ВЛ-10 кВ №1 Синдякино ПС Синдякино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F128D" w:rsidRPr="00E0123F">
              <w:rPr>
                <w:b w:val="0"/>
                <w:noProof/>
                <w:sz w:val="22"/>
                <w:szCs w:val="22"/>
              </w:rPr>
              <w:t>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410AA36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характерная точка границы публичного сервитута </w:t>
            </w:r>
          </w:p>
        </w:tc>
      </w:tr>
      <w:tr w:rsidR="002F128D" w:rsidRPr="007952FA" w14:paraId="12BD31DE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CF58E7" w14:textId="33AAEE93" w:rsidR="002F128D" w:rsidRPr="00107143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46976" behindDoc="0" locked="0" layoutInCell="1" allowOverlap="1" wp14:anchorId="449B918F" wp14:editId="68AC439E">
                      <wp:simplePos x="0" y="0"/>
                      <wp:positionH relativeFrom="column">
                        <wp:posOffset>52070</wp:posOffset>
                      </wp:positionH>
                      <wp:positionV relativeFrom="paragraph">
                        <wp:posOffset>88264</wp:posOffset>
                      </wp:positionV>
                      <wp:extent cx="800100" cy="0"/>
                      <wp:effectExtent l="0" t="0" r="0" b="0"/>
                      <wp:wrapNone/>
                      <wp:docPr id="1810852260" name="Прямая со стрелкой 5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84AFB5" id="Прямая со стрелкой 501" o:spid="_x0000_s1026" type="#_x0000_t32" style="position:absolute;margin-left:4.1pt;margin-top:6.95pt;width:63pt;height:0;z-index:25164697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" strokecolor="red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7924DBE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проектная граница  публичного сервитута </w:t>
            </w:r>
          </w:p>
        </w:tc>
      </w:tr>
      <w:tr w:rsidR="002F128D" w:rsidRPr="007952FA" w14:paraId="01DAA8B6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F2EBBD4" w14:textId="45615863" w:rsidR="002F128D" w:rsidRPr="00D1216B" w:rsidRDefault="00FF5BCB" w:rsidP="00EA63C3">
            <w:pPr>
              <w:pStyle w:val="40"/>
              <w:rPr>
                <w:color w:val="33CC33"/>
              </w:rPr>
            </w:pPr>
            <w:r>
              <w:rPr>
                <w:noProof/>
              </w:rPr>
              <w:drawing>
                <wp:anchor distT="0" distB="0" distL="114300" distR="114300" simplePos="0" relativeHeight="251649024" behindDoc="1" locked="0" layoutInCell="1" allowOverlap="1" wp14:anchorId="1F2C0161" wp14:editId="5FE3E8A8">
                  <wp:simplePos x="0" y="0"/>
                  <wp:positionH relativeFrom="column">
                    <wp:posOffset>575310</wp:posOffset>
                  </wp:positionH>
                  <wp:positionV relativeFrom="paragraph">
                    <wp:posOffset>29845</wp:posOffset>
                  </wp:positionV>
                  <wp:extent cx="104775" cy="104775"/>
                  <wp:effectExtent l="0" t="0" r="0" b="0"/>
                  <wp:wrapNone/>
                  <wp:docPr id="1487298157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10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48000" behindDoc="0" locked="0" layoutInCell="1" allowOverlap="1" wp14:anchorId="763DA553" wp14:editId="5FDF6EF1">
                      <wp:simplePos x="0" y="0"/>
                      <wp:positionH relativeFrom="column">
                        <wp:posOffset>29210</wp:posOffset>
                      </wp:positionH>
                      <wp:positionV relativeFrom="paragraph">
                        <wp:posOffset>63499</wp:posOffset>
                      </wp:positionV>
                      <wp:extent cx="447675" cy="0"/>
                      <wp:effectExtent l="0" t="0" r="0" b="0"/>
                      <wp:wrapNone/>
                      <wp:docPr id="1307838197" name="Прямая соединительная линия 4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4767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92D05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5432B08" id="Прямая соединительная линия 499" o:spid="_x0000_s1026" style="position:absolute;z-index:25164800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" strokecolor="#92d050" strokeweight="1.5pt">
                      <o:lock v:ext="edit" shapetype="f"/>
                    </v:line>
                  </w:pict>
                </mc:Fallback>
              </mc:AlternateContent>
            </w:r>
            <w:r w:rsidR="002F128D">
              <w:t xml:space="preserve">          </w:t>
            </w:r>
            <w:r w:rsidR="002F128D" w:rsidRPr="00D1216B">
              <w:rPr>
                <w:color w:val="33CC33"/>
              </w:rPr>
              <w:t xml:space="preserve">74   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EE8BE55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линия электропередачи и опора с её номером</w:t>
            </w:r>
          </w:p>
        </w:tc>
      </w:tr>
      <w:tr w:rsidR="002F128D" w:rsidRPr="007952FA" w14:paraId="053C42A5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86FBD3" w14:textId="77777777" w:rsidR="002F128D" w:rsidRPr="007952FA" w:rsidRDefault="002F128D" w:rsidP="00EA63C3">
            <w:pPr>
              <w:pStyle w:val="40"/>
              <w:rPr>
                <w:b w:val="0"/>
                <w:sz w:val="20"/>
                <w:szCs w:val="20"/>
              </w:rPr>
            </w:pPr>
            <w:r w:rsidRPr="007952FA">
              <w:rPr>
                <w:b w:val="0"/>
                <w:sz w:val="20"/>
                <w:szCs w:val="20"/>
              </w:rPr>
              <w:t>46:23:220701:55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1779FDA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кадастровый номер земельного участка</w:t>
            </w:r>
          </w:p>
        </w:tc>
      </w:tr>
      <w:tr w:rsidR="002F128D" w:rsidRPr="007952FA" w14:paraId="66961D40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D55C40" w14:textId="62FA4D1A" w:rsidR="002F128D" w:rsidRPr="00E0123F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50048" behindDoc="0" locked="0" layoutInCell="1" allowOverlap="1" wp14:anchorId="35FC5F1C" wp14:editId="50AEF503">
                      <wp:simplePos x="0" y="0"/>
                      <wp:positionH relativeFrom="column">
                        <wp:posOffset>63500</wp:posOffset>
                      </wp:positionH>
                      <wp:positionV relativeFrom="paragraph">
                        <wp:posOffset>67309</wp:posOffset>
                      </wp:positionV>
                      <wp:extent cx="752475" cy="0"/>
                      <wp:effectExtent l="0" t="0" r="0" b="0"/>
                      <wp:wrapNone/>
                      <wp:docPr id="906132351" name="Прямая со стрелкой 4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524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EA8A95" id="Прямая со стрелкой 497" o:spid="_x0000_s1026" type="#_x0000_t32" style="position:absolute;margin-left:5pt;margin-top:5.3pt;width:59.25pt;height:0;z-index:25165004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B40F8D0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существующая часть границы земельного участка</w:t>
            </w:r>
          </w:p>
        </w:tc>
      </w:tr>
      <w:tr w:rsidR="002F128D" w:rsidRPr="007952FA" w14:paraId="2760A635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ED0A5A" w14:textId="77777777" w:rsidR="002F128D" w:rsidRPr="007952FA" w:rsidRDefault="002F128D" w:rsidP="00EA63C3">
            <w:pPr>
              <w:pStyle w:val="40"/>
              <w:rPr>
                <w:b w:val="0"/>
                <w:color w:val="0070C0"/>
                <w:sz w:val="20"/>
                <w:szCs w:val="20"/>
              </w:rPr>
            </w:pPr>
            <w:r w:rsidRPr="00D37130">
              <w:rPr>
                <w:b w:val="0"/>
                <w:color w:val="0033CC"/>
                <w:sz w:val="20"/>
                <w:szCs w:val="20"/>
              </w:rPr>
              <w:t>46:23:220701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BB2D9F7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номер кадастрового квартала</w:t>
            </w:r>
          </w:p>
        </w:tc>
      </w:tr>
      <w:tr w:rsidR="002F128D" w:rsidRPr="007952FA" w14:paraId="0CB91700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1D5120D" w14:textId="46F55751" w:rsidR="002F128D" w:rsidRPr="00A54E38" w:rsidRDefault="00FF5BCB" w:rsidP="00EA63C3">
            <w:pPr>
              <w:pStyle w:val="40"/>
              <w:rPr>
                <w:b w:val="0"/>
                <w:color w:val="00B0F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51072" behindDoc="0" locked="0" layoutInCell="1" allowOverlap="1" wp14:anchorId="2DD975B0" wp14:editId="01DAEE51">
                      <wp:simplePos x="0" y="0"/>
                      <wp:positionH relativeFrom="column">
                        <wp:posOffset>59690</wp:posOffset>
                      </wp:positionH>
                      <wp:positionV relativeFrom="paragraph">
                        <wp:posOffset>71119</wp:posOffset>
                      </wp:positionV>
                      <wp:extent cx="850265" cy="0"/>
                      <wp:effectExtent l="0" t="0" r="0" b="0"/>
                      <wp:wrapNone/>
                      <wp:docPr id="568488471" name="Прямая со стрелкой 4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5026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5C3ECA" id="Прямая со стрелкой 495" o:spid="_x0000_s1026" type="#_x0000_t32" style="position:absolute;margin-left:4.7pt;margin-top:5.6pt;width:66.95pt;height:0;z-index:25165107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" strokecolor="blue" strokeweight="1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6224B8D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граница кадастрового квартала</w:t>
            </w:r>
          </w:p>
        </w:tc>
      </w:tr>
      <w:tr w:rsidR="002F128D" w:rsidRPr="007952FA" w14:paraId="5ED53F04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B40603" w14:textId="11C0536F" w:rsidR="002F128D" w:rsidRPr="00846CCB" w:rsidRDefault="00FF5BCB" w:rsidP="00EA63C3">
            <w:pPr>
              <w:pStyle w:val="40"/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52096" behindDoc="0" locked="0" layoutInCell="1" allowOverlap="1" wp14:anchorId="0A84A37A" wp14:editId="69197C3E">
                      <wp:simplePos x="0" y="0"/>
                      <wp:positionH relativeFrom="column">
                        <wp:posOffset>139700</wp:posOffset>
                      </wp:positionH>
                      <wp:positionV relativeFrom="paragraph">
                        <wp:posOffset>75564</wp:posOffset>
                      </wp:positionV>
                      <wp:extent cx="800100" cy="0"/>
                      <wp:effectExtent l="0" t="0" r="0" b="0"/>
                      <wp:wrapNone/>
                      <wp:docPr id="2005425352" name="Прямая со стрелкой 4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F96F34" id="Прямая со стрелкой 493" o:spid="_x0000_s1026" type="#_x0000_t32" style="position:absolute;margin-left:11pt;margin-top:5.95pt;width:63pt;height:0;z-index:25165209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" strokecolor="red" strokeweight="1.5pt">
                      <v:stroke dashstyle="longDashDot"/>
                    </v:shape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14:paraId="1C575E9C" w14:textId="77777777" w:rsidR="002F128D" w:rsidRPr="005E3E3F" w:rsidRDefault="002F128D" w:rsidP="00EA63C3">
            <w:pPr>
              <w:pStyle w:val="40"/>
              <w:jc w:val="left"/>
              <w:rPr>
                <w:b w:val="0"/>
                <w:sz w:val="20"/>
                <w:szCs w:val="20"/>
              </w:rPr>
            </w:pPr>
            <w:r w:rsidRPr="005E3E3F">
              <w:rPr>
                <w:b w:val="0"/>
                <w:sz w:val="20"/>
                <w:szCs w:val="20"/>
              </w:rPr>
              <w:t>- граница муниципального образования</w:t>
            </w:r>
          </w:p>
        </w:tc>
      </w:tr>
    </w:tbl>
    <w:p w14:paraId="35DF6D12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p w14:paraId="6D64C0B4" w14:textId="77777777" w:rsidR="002F128D" w:rsidRDefault="002F128D" w:rsidP="00EA63C3">
      <w:pPr>
        <w:pStyle w:val="30"/>
        <w:jc w:val="left"/>
        <w:rPr>
          <w:sz w:val="10"/>
          <w:szCs w:val="10"/>
        </w:rPr>
      </w:pPr>
    </w:p>
    <w:p w14:paraId="4D41AF1A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tbl>
      <w:tblPr>
        <w:tblW w:w="9640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271"/>
        <w:gridCol w:w="7369"/>
      </w:tblGrid>
      <w:tr w:rsidR="002F128D" w:rsidRPr="004F7259" w14:paraId="405141A8" w14:textId="77777777" w:rsidTr="00746F08">
        <w:trPr>
          <w:trHeight w:val="368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1837C08F" w14:textId="77777777" w:rsidR="002F128D" w:rsidRPr="002F254A" w:rsidRDefault="002F128D" w:rsidP="00EA63C3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2F254A">
              <w:rPr>
                <w:sz w:val="24"/>
                <w:szCs w:val="24"/>
              </w:rPr>
              <w:lastRenderedPageBreak/>
              <w:t>СХЕМА РАСПОЛОЖЕНИЯ ГРАНИЦ   ПУБЛИЧНОГО СЕРВИТУТА</w:t>
            </w:r>
          </w:p>
          <w:p w14:paraId="7F23E816" w14:textId="77777777" w:rsidR="00FF1EA7" w:rsidRDefault="00FF1EA7" w:rsidP="00FF1EA7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>для использования земельных участков в целях эксплуатации существующего объекта энергетики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воздушная линия электропередачи высокого напряжения вл-35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</w:p>
          <w:p w14:paraId="1AA224A7" w14:textId="1F8B8489" w:rsidR="00FF1EA7" w:rsidRDefault="00FF1EA7" w:rsidP="00FF1EA7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>
              <w:rPr>
                <w:b w:val="0"/>
                <w:bCs/>
                <w:caps w:val="0"/>
                <w:sz w:val="24"/>
                <w:szCs w:val="24"/>
              </w:rPr>
              <w:t>«Дмитриев-Матвеевка»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протяженность по трассе 12000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 от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</w:p>
          <w:p w14:paraId="0E2EFA0F" w14:textId="77777777" w:rsidR="00FF1EA7" w:rsidRDefault="00FF1EA7" w:rsidP="00FF1EA7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«Куток»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до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Матвеевка</w:t>
            </w:r>
            <w:r>
              <w:rPr>
                <w:b w:val="0"/>
                <w:bCs/>
                <w:caps w:val="0"/>
                <w:sz w:val="24"/>
                <w:szCs w:val="24"/>
              </w:rPr>
              <w:t>»</w:t>
            </w:r>
            <w:r w:rsidRPr="000C1BF3">
              <w:rPr>
                <w:b w:val="0"/>
                <w:caps w:val="0"/>
                <w:sz w:val="24"/>
                <w:szCs w:val="20"/>
              </w:rPr>
              <w:t xml:space="preserve"> </w:t>
            </w:r>
          </w:p>
          <w:p w14:paraId="77F3F5F8" w14:textId="3B3BC5E6" w:rsidR="002F128D" w:rsidRDefault="002F128D" w:rsidP="00FF1EA7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0C1BF3">
              <w:rPr>
                <w:b w:val="0"/>
                <w:caps w:val="0"/>
                <w:sz w:val="24"/>
                <w:szCs w:val="20"/>
              </w:rPr>
              <w:t>(наименование объекта)</w:t>
            </w:r>
          </w:p>
          <w:p w14:paraId="65301950" w14:textId="77777777" w:rsidR="002F128D" w:rsidRDefault="002F128D" w:rsidP="00EA63C3">
            <w:pPr>
              <w:pStyle w:val="12"/>
              <w:rPr>
                <w:bCs/>
                <w:caps w:val="0"/>
                <w:sz w:val="24"/>
                <w:szCs w:val="24"/>
              </w:rPr>
            </w:pPr>
            <w:r w:rsidRPr="000C1BF3">
              <w:rPr>
                <w:bCs/>
                <w:caps w:val="0"/>
                <w:sz w:val="24"/>
                <w:szCs w:val="24"/>
              </w:rPr>
              <w:t>План границ объекта</w:t>
            </w:r>
          </w:p>
          <w:p w14:paraId="0147F366" w14:textId="77777777" w:rsidR="002F128D" w:rsidRPr="000C1BF3" w:rsidRDefault="002F128D" w:rsidP="00EA63C3">
            <w:pPr>
              <w:pStyle w:val="12"/>
              <w:rPr>
                <w:bCs/>
                <w:sz w:val="24"/>
                <w:szCs w:val="24"/>
                <w:u w:val="single"/>
              </w:rPr>
            </w:pPr>
          </w:p>
        </w:tc>
      </w:tr>
      <w:tr w:rsidR="002F128D" w:rsidRPr="003A423E" w14:paraId="1A15AEDB" w14:textId="77777777" w:rsidTr="00746F08">
        <w:trPr>
          <w:trHeight w:val="9365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0850AD51" w14:textId="3E766A93" w:rsidR="002F128D" w:rsidRDefault="00EA26D1" w:rsidP="00EA63C3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3F94319" wp14:editId="71558626">
                  <wp:extent cx="5943600" cy="5943600"/>
                  <wp:effectExtent l="0" t="0" r="0" b="0"/>
                  <wp:docPr id="1372155426" name="Рисунок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59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28D" w:rsidRPr="00D57CDB" w14:paraId="0C3869C7" w14:textId="77777777" w:rsidTr="00746F08">
        <w:trPr>
          <w:trHeight w:val="65"/>
        </w:trPr>
        <w:tc>
          <w:tcPr>
            <w:tcW w:w="5000" w:type="pct"/>
            <w:gridSpan w:val="2"/>
            <w:shd w:val="clear" w:color="auto" w:fill="auto"/>
          </w:tcPr>
          <w:p w14:paraId="4CE1C466" w14:textId="77777777" w:rsidR="002F128D" w:rsidRPr="00D57CDB" w:rsidRDefault="002F128D" w:rsidP="00EA63C3">
            <w:pPr>
              <w:pStyle w:val="50"/>
              <w:rPr>
                <w:sz w:val="22"/>
                <w:szCs w:val="22"/>
                <w:lang w:val="ru-RU"/>
              </w:rPr>
            </w:pPr>
            <w:r w:rsidRPr="00217A27">
              <w:rPr>
                <w:sz w:val="22"/>
                <w:szCs w:val="22"/>
              </w:rPr>
              <w:t>Масштаб 1</w:t>
            </w:r>
            <w:r>
              <w:rPr>
                <w:sz w:val="22"/>
                <w:szCs w:val="22"/>
              </w:rPr>
              <w:t>:</w:t>
            </w:r>
            <w:r>
              <w:rPr>
                <w:sz w:val="22"/>
                <w:szCs w:val="22"/>
                <w:lang w:val="ru-RU"/>
              </w:rPr>
              <w:t>2</w:t>
            </w:r>
            <w:r w:rsidRPr="00D57CDB">
              <w:rPr>
                <w:sz w:val="22"/>
                <w:szCs w:val="22"/>
                <w:lang w:val="ru-RU"/>
              </w:rPr>
              <w:t>000</w:t>
            </w:r>
          </w:p>
        </w:tc>
      </w:tr>
      <w:tr w:rsidR="002F128D" w:rsidRPr="00217A27" w14:paraId="6163141F" w14:textId="77777777" w:rsidTr="00746F08">
        <w:trPr>
          <w:trHeight w:val="65"/>
        </w:trPr>
        <w:tc>
          <w:tcPr>
            <w:tcW w:w="5000" w:type="pct"/>
            <w:gridSpan w:val="2"/>
            <w:tcBorders>
              <w:bottom w:val="single" w:sz="4" w:space="0" w:color="auto"/>
            </w:tcBorders>
            <w:shd w:val="clear" w:color="auto" w:fill="auto"/>
            <w:vAlign w:val="bottom"/>
          </w:tcPr>
          <w:p w14:paraId="6B3EC045" w14:textId="77777777" w:rsidR="002F128D" w:rsidRPr="00217A27" w:rsidRDefault="002F128D" w:rsidP="00EA63C3">
            <w:pPr>
              <w:pStyle w:val="30"/>
              <w:jc w:val="left"/>
              <w:rPr>
                <w:sz w:val="22"/>
                <w:szCs w:val="22"/>
                <w:vertAlign w:val="baseline"/>
              </w:rPr>
            </w:pPr>
            <w:r>
              <w:rPr>
                <w:b/>
                <w:sz w:val="22"/>
                <w:szCs w:val="22"/>
                <w:vertAlign w:val="baseline"/>
              </w:rPr>
              <w:t xml:space="preserve">                                     </w:t>
            </w:r>
            <w:r w:rsidRPr="00925CD6">
              <w:rPr>
                <w:b/>
                <w:sz w:val="22"/>
                <w:szCs w:val="22"/>
                <w:vertAlign w:val="baseline"/>
              </w:rPr>
              <w:t>Используемые условные знаки и обозначения:</w:t>
            </w:r>
          </w:p>
        </w:tc>
      </w:tr>
      <w:tr w:rsidR="002F128D" w:rsidRPr="007952FA" w14:paraId="74EAD952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07C93F" w14:textId="2C5D3541" w:rsidR="002F128D" w:rsidRPr="00E0123F" w:rsidRDefault="00FF5BCB" w:rsidP="00EA63C3">
            <w:pPr>
              <w:pStyle w:val="40"/>
              <w:rPr>
                <w:noProof/>
                <w:sz w:val="22"/>
                <w:szCs w:val="22"/>
              </w:rPr>
            </w:pPr>
            <w:r w:rsidRPr="00972C0D">
              <w:rPr>
                <w:noProof/>
                <w:sz w:val="22"/>
                <w:szCs w:val="22"/>
              </w:rPr>
              <w:drawing>
                <wp:inline distT="0" distB="0" distL="0" distR="0" wp14:anchorId="7B745895" wp14:editId="271F0DAB">
                  <wp:extent cx="148590" cy="116840"/>
                  <wp:effectExtent l="0" t="0" r="0" b="0"/>
                  <wp:docPr id="82" name="Рисунок 7" descr="Отпайка ВЛЗ 10кВ на ТП №498 (ВЛ-10 кВ №1 Синдякино ПС Синдякино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Отпайка ВЛЗ 10кВ на ТП №498 (ВЛ-10 кВ №1 Синдякино ПС Синдякино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F128D" w:rsidRPr="00E0123F">
              <w:rPr>
                <w:b w:val="0"/>
                <w:noProof/>
                <w:sz w:val="22"/>
                <w:szCs w:val="22"/>
              </w:rPr>
              <w:t>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2C04384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характерная точка границы публичного сервитута </w:t>
            </w:r>
          </w:p>
        </w:tc>
      </w:tr>
      <w:tr w:rsidR="002F128D" w:rsidRPr="007952FA" w14:paraId="5B45DA38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0A00BBB" w14:textId="28926DA8" w:rsidR="002F128D" w:rsidRPr="00107143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53120" behindDoc="0" locked="0" layoutInCell="1" allowOverlap="1" wp14:anchorId="3712EAA1" wp14:editId="05A51139">
                      <wp:simplePos x="0" y="0"/>
                      <wp:positionH relativeFrom="column">
                        <wp:posOffset>52070</wp:posOffset>
                      </wp:positionH>
                      <wp:positionV relativeFrom="paragraph">
                        <wp:posOffset>88264</wp:posOffset>
                      </wp:positionV>
                      <wp:extent cx="800100" cy="0"/>
                      <wp:effectExtent l="0" t="0" r="0" b="0"/>
                      <wp:wrapNone/>
                      <wp:docPr id="914420074" name="Прямая со стрелкой 4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D92526" id="Прямая со стрелкой 491" o:spid="_x0000_s1026" type="#_x0000_t32" style="position:absolute;margin-left:4.1pt;margin-top:6.95pt;width:63pt;height:0;z-index:25165312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" strokecolor="red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6EF0955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проектная граница  публичного сервитута </w:t>
            </w:r>
          </w:p>
        </w:tc>
      </w:tr>
      <w:tr w:rsidR="002F128D" w:rsidRPr="007952FA" w14:paraId="28E40224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D1761B" w14:textId="26109925" w:rsidR="002F128D" w:rsidRPr="00D1216B" w:rsidRDefault="00FF5BCB" w:rsidP="00EA63C3">
            <w:pPr>
              <w:pStyle w:val="40"/>
              <w:rPr>
                <w:color w:val="33CC33"/>
              </w:rPr>
            </w:pPr>
            <w:r>
              <w:rPr>
                <w:noProof/>
              </w:rPr>
              <w:drawing>
                <wp:anchor distT="0" distB="0" distL="114300" distR="114300" simplePos="0" relativeHeight="251655168" behindDoc="1" locked="0" layoutInCell="1" allowOverlap="1" wp14:anchorId="6BBFF8A7" wp14:editId="6E3C9AEE">
                  <wp:simplePos x="0" y="0"/>
                  <wp:positionH relativeFrom="column">
                    <wp:posOffset>575310</wp:posOffset>
                  </wp:positionH>
                  <wp:positionV relativeFrom="paragraph">
                    <wp:posOffset>29845</wp:posOffset>
                  </wp:positionV>
                  <wp:extent cx="104775" cy="104775"/>
                  <wp:effectExtent l="0" t="0" r="0" b="0"/>
                  <wp:wrapNone/>
                  <wp:docPr id="1744605545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10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54144" behindDoc="0" locked="0" layoutInCell="1" allowOverlap="1" wp14:anchorId="3EB31A86" wp14:editId="44E10527">
                      <wp:simplePos x="0" y="0"/>
                      <wp:positionH relativeFrom="column">
                        <wp:posOffset>29210</wp:posOffset>
                      </wp:positionH>
                      <wp:positionV relativeFrom="paragraph">
                        <wp:posOffset>63499</wp:posOffset>
                      </wp:positionV>
                      <wp:extent cx="447675" cy="0"/>
                      <wp:effectExtent l="0" t="0" r="0" b="0"/>
                      <wp:wrapNone/>
                      <wp:docPr id="730058343" name="Прямая соединительная линия 4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4767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92D05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F135BE9" id="Прямая соединительная линия 489" o:spid="_x0000_s1026" style="position:absolute;z-index:25165414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" strokecolor="#92d050" strokeweight="1.5pt">
                      <o:lock v:ext="edit" shapetype="f"/>
                    </v:line>
                  </w:pict>
                </mc:Fallback>
              </mc:AlternateContent>
            </w:r>
            <w:r w:rsidR="002F128D">
              <w:t xml:space="preserve">          </w:t>
            </w:r>
            <w:r w:rsidR="002F128D" w:rsidRPr="00D1216B">
              <w:rPr>
                <w:color w:val="33CC33"/>
              </w:rPr>
              <w:t xml:space="preserve">74   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BACA287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линия электропередачи и опора с её номером</w:t>
            </w:r>
          </w:p>
        </w:tc>
      </w:tr>
      <w:tr w:rsidR="002F128D" w:rsidRPr="007952FA" w14:paraId="0123FA21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E32E489" w14:textId="77777777" w:rsidR="002F128D" w:rsidRPr="007952FA" w:rsidRDefault="002F128D" w:rsidP="00EA63C3">
            <w:pPr>
              <w:pStyle w:val="40"/>
              <w:rPr>
                <w:b w:val="0"/>
                <w:sz w:val="20"/>
                <w:szCs w:val="20"/>
              </w:rPr>
            </w:pPr>
            <w:r w:rsidRPr="007952FA">
              <w:rPr>
                <w:b w:val="0"/>
                <w:sz w:val="20"/>
                <w:szCs w:val="20"/>
              </w:rPr>
              <w:t>46:23:220701:55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1764439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кадастровый номер земельного участка</w:t>
            </w:r>
          </w:p>
        </w:tc>
      </w:tr>
      <w:tr w:rsidR="002F128D" w:rsidRPr="007952FA" w14:paraId="1F6BEF7A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C3F7909" w14:textId="559B6785" w:rsidR="002F128D" w:rsidRPr="00E0123F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56192" behindDoc="0" locked="0" layoutInCell="1" allowOverlap="1" wp14:anchorId="780D6A42" wp14:editId="4F464394">
                      <wp:simplePos x="0" y="0"/>
                      <wp:positionH relativeFrom="column">
                        <wp:posOffset>63500</wp:posOffset>
                      </wp:positionH>
                      <wp:positionV relativeFrom="paragraph">
                        <wp:posOffset>67309</wp:posOffset>
                      </wp:positionV>
                      <wp:extent cx="752475" cy="0"/>
                      <wp:effectExtent l="0" t="0" r="0" b="0"/>
                      <wp:wrapNone/>
                      <wp:docPr id="606126403" name="Прямая со стрелкой 4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524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DF9556" id="Прямая со стрелкой 487" o:spid="_x0000_s1026" type="#_x0000_t32" style="position:absolute;margin-left:5pt;margin-top:5.3pt;width:59.25pt;height:0;z-index:25165619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A133F31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существующая часть границы земельного участка</w:t>
            </w:r>
          </w:p>
        </w:tc>
      </w:tr>
      <w:tr w:rsidR="002F128D" w:rsidRPr="007952FA" w14:paraId="32BA5E3B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ACEE966" w14:textId="77777777" w:rsidR="002F128D" w:rsidRPr="007952FA" w:rsidRDefault="002F128D" w:rsidP="00EA63C3">
            <w:pPr>
              <w:pStyle w:val="40"/>
              <w:rPr>
                <w:b w:val="0"/>
                <w:color w:val="0070C0"/>
                <w:sz w:val="20"/>
                <w:szCs w:val="20"/>
              </w:rPr>
            </w:pPr>
            <w:r w:rsidRPr="00D37130">
              <w:rPr>
                <w:b w:val="0"/>
                <w:color w:val="0033CC"/>
                <w:sz w:val="20"/>
                <w:szCs w:val="20"/>
              </w:rPr>
              <w:t>46:23:220701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EDCABDF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номер кадастрового квартала</w:t>
            </w:r>
          </w:p>
        </w:tc>
      </w:tr>
      <w:tr w:rsidR="002F128D" w:rsidRPr="007952FA" w14:paraId="7F25FFA6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BDDD91" w14:textId="7FDE1756" w:rsidR="002F128D" w:rsidRPr="00A54E38" w:rsidRDefault="00FF5BCB" w:rsidP="00EA63C3">
            <w:pPr>
              <w:pStyle w:val="40"/>
              <w:rPr>
                <w:b w:val="0"/>
                <w:color w:val="00B0F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57216" behindDoc="0" locked="0" layoutInCell="1" allowOverlap="1" wp14:anchorId="35B24F2D" wp14:editId="4681E294">
                      <wp:simplePos x="0" y="0"/>
                      <wp:positionH relativeFrom="column">
                        <wp:posOffset>59690</wp:posOffset>
                      </wp:positionH>
                      <wp:positionV relativeFrom="paragraph">
                        <wp:posOffset>71119</wp:posOffset>
                      </wp:positionV>
                      <wp:extent cx="850265" cy="0"/>
                      <wp:effectExtent l="0" t="0" r="0" b="0"/>
                      <wp:wrapNone/>
                      <wp:docPr id="555097444" name="Прямая со стрелкой 4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5026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F681A4" id="Прямая со стрелкой 485" o:spid="_x0000_s1026" type="#_x0000_t32" style="position:absolute;margin-left:4.7pt;margin-top:5.6pt;width:66.95pt;height:0;z-index:25165721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" strokecolor="blue" strokeweight="1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8E9DF3D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граница кадастрового квартала</w:t>
            </w:r>
          </w:p>
        </w:tc>
      </w:tr>
      <w:tr w:rsidR="002F128D" w:rsidRPr="007952FA" w14:paraId="1A559D07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FCD70FF" w14:textId="2F3ECEAE" w:rsidR="002F128D" w:rsidRPr="00846CCB" w:rsidRDefault="00FF5BCB" w:rsidP="00EA63C3">
            <w:pPr>
              <w:pStyle w:val="40"/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58240" behindDoc="0" locked="0" layoutInCell="1" allowOverlap="1" wp14:anchorId="14944C17" wp14:editId="48102A97">
                      <wp:simplePos x="0" y="0"/>
                      <wp:positionH relativeFrom="column">
                        <wp:posOffset>139700</wp:posOffset>
                      </wp:positionH>
                      <wp:positionV relativeFrom="paragraph">
                        <wp:posOffset>75564</wp:posOffset>
                      </wp:positionV>
                      <wp:extent cx="800100" cy="0"/>
                      <wp:effectExtent l="0" t="0" r="0" b="0"/>
                      <wp:wrapNone/>
                      <wp:docPr id="1255100904" name="Прямая со стрелкой 4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1BF5F6" id="Прямая со стрелкой 483" o:spid="_x0000_s1026" type="#_x0000_t32" style="position:absolute;margin-left:11pt;margin-top:5.95pt;width:63pt;height:0;z-index:25165824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" strokecolor="red" strokeweight="1.5pt">
                      <v:stroke dashstyle="longDashDot"/>
                    </v:shape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14:paraId="3774E3D8" w14:textId="77777777" w:rsidR="002F128D" w:rsidRPr="005E3E3F" w:rsidRDefault="002F128D" w:rsidP="00EA63C3">
            <w:pPr>
              <w:pStyle w:val="40"/>
              <w:jc w:val="left"/>
              <w:rPr>
                <w:b w:val="0"/>
                <w:sz w:val="20"/>
                <w:szCs w:val="20"/>
              </w:rPr>
            </w:pPr>
            <w:r w:rsidRPr="005E3E3F">
              <w:rPr>
                <w:b w:val="0"/>
                <w:sz w:val="20"/>
                <w:szCs w:val="20"/>
              </w:rPr>
              <w:t>- граница муниципального образования</w:t>
            </w:r>
          </w:p>
        </w:tc>
      </w:tr>
    </w:tbl>
    <w:p w14:paraId="6175DAED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p w14:paraId="015C9795" w14:textId="77777777" w:rsidR="002F128D" w:rsidRDefault="002F128D" w:rsidP="00EA63C3">
      <w:pPr>
        <w:pStyle w:val="30"/>
        <w:jc w:val="left"/>
        <w:rPr>
          <w:sz w:val="10"/>
          <w:szCs w:val="10"/>
        </w:rPr>
      </w:pPr>
    </w:p>
    <w:p w14:paraId="60A78B6F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tbl>
      <w:tblPr>
        <w:tblW w:w="9640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271"/>
        <w:gridCol w:w="7369"/>
      </w:tblGrid>
      <w:tr w:rsidR="002F128D" w:rsidRPr="004F7259" w14:paraId="22B8FCB9" w14:textId="77777777" w:rsidTr="00746F08">
        <w:trPr>
          <w:trHeight w:val="368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7F707A64" w14:textId="77777777" w:rsidR="002F128D" w:rsidRPr="002F254A" w:rsidRDefault="002F128D" w:rsidP="00EA63C3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2F254A">
              <w:rPr>
                <w:sz w:val="24"/>
                <w:szCs w:val="24"/>
              </w:rPr>
              <w:lastRenderedPageBreak/>
              <w:t>СХЕМА РАСПОЛОЖЕНИЯ ГРАНИЦ   ПУБЛИЧНОГО СЕРВИТУТА</w:t>
            </w:r>
          </w:p>
          <w:p w14:paraId="13B2C6BD" w14:textId="77777777" w:rsidR="00FF1EA7" w:rsidRDefault="00FF1EA7" w:rsidP="00FF1EA7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>для использования земельных участков в целях эксплуатации существующего объекта энергетики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воздушная линия электропередачи высокого напряжения вл-35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</w:p>
          <w:p w14:paraId="46684F04" w14:textId="4C7EF6D5" w:rsidR="00FF1EA7" w:rsidRDefault="00FF1EA7" w:rsidP="00FF1EA7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>
              <w:rPr>
                <w:b w:val="0"/>
                <w:bCs/>
                <w:caps w:val="0"/>
                <w:sz w:val="24"/>
                <w:szCs w:val="24"/>
              </w:rPr>
              <w:t>«Дмитриев-Матвеевка»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протяженность по трассе 12000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 от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</w:p>
          <w:p w14:paraId="767135CD" w14:textId="77777777" w:rsidR="00FF1EA7" w:rsidRDefault="00FF1EA7" w:rsidP="00FF1EA7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«Куток»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до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Матвеевка</w:t>
            </w:r>
            <w:r>
              <w:rPr>
                <w:b w:val="0"/>
                <w:bCs/>
                <w:caps w:val="0"/>
                <w:sz w:val="24"/>
                <w:szCs w:val="24"/>
              </w:rPr>
              <w:t>»</w:t>
            </w:r>
            <w:r w:rsidRPr="000C1BF3">
              <w:rPr>
                <w:b w:val="0"/>
                <w:caps w:val="0"/>
                <w:sz w:val="24"/>
                <w:szCs w:val="20"/>
              </w:rPr>
              <w:t xml:space="preserve"> </w:t>
            </w:r>
          </w:p>
          <w:p w14:paraId="3A383330" w14:textId="7029EE95" w:rsidR="002F128D" w:rsidRDefault="002F128D" w:rsidP="00FF1EA7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0C1BF3">
              <w:rPr>
                <w:b w:val="0"/>
                <w:caps w:val="0"/>
                <w:sz w:val="24"/>
                <w:szCs w:val="20"/>
              </w:rPr>
              <w:t>(наименование объекта)</w:t>
            </w:r>
          </w:p>
          <w:p w14:paraId="191083D1" w14:textId="77777777" w:rsidR="002F128D" w:rsidRDefault="002F128D" w:rsidP="00EA63C3">
            <w:pPr>
              <w:pStyle w:val="12"/>
              <w:rPr>
                <w:bCs/>
                <w:caps w:val="0"/>
                <w:sz w:val="24"/>
                <w:szCs w:val="24"/>
              </w:rPr>
            </w:pPr>
            <w:r w:rsidRPr="000C1BF3">
              <w:rPr>
                <w:bCs/>
                <w:caps w:val="0"/>
                <w:sz w:val="24"/>
                <w:szCs w:val="24"/>
              </w:rPr>
              <w:t>План границ объекта</w:t>
            </w:r>
          </w:p>
          <w:p w14:paraId="299DB86D" w14:textId="77777777" w:rsidR="002F128D" w:rsidRPr="000C1BF3" w:rsidRDefault="002F128D" w:rsidP="00EA63C3">
            <w:pPr>
              <w:pStyle w:val="12"/>
              <w:rPr>
                <w:bCs/>
                <w:sz w:val="24"/>
                <w:szCs w:val="24"/>
                <w:u w:val="single"/>
              </w:rPr>
            </w:pPr>
          </w:p>
        </w:tc>
      </w:tr>
      <w:tr w:rsidR="002F128D" w:rsidRPr="003A423E" w14:paraId="56D3ED72" w14:textId="77777777" w:rsidTr="00746F08">
        <w:trPr>
          <w:trHeight w:val="9365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2DC417DB" w14:textId="7B816CEA" w:rsidR="002F128D" w:rsidRDefault="00EA26D1" w:rsidP="00EA63C3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B39FE94" wp14:editId="47ADCB1A">
                  <wp:extent cx="5943600" cy="5943600"/>
                  <wp:effectExtent l="0" t="0" r="0" b="0"/>
                  <wp:docPr id="40309750" name="Рисунок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59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28D" w:rsidRPr="00D57CDB" w14:paraId="5D89235E" w14:textId="77777777" w:rsidTr="00746F08">
        <w:trPr>
          <w:trHeight w:val="65"/>
        </w:trPr>
        <w:tc>
          <w:tcPr>
            <w:tcW w:w="5000" w:type="pct"/>
            <w:gridSpan w:val="2"/>
            <w:shd w:val="clear" w:color="auto" w:fill="auto"/>
          </w:tcPr>
          <w:p w14:paraId="1B4913CB" w14:textId="77777777" w:rsidR="002F128D" w:rsidRPr="00D57CDB" w:rsidRDefault="002F128D" w:rsidP="00EA63C3">
            <w:pPr>
              <w:pStyle w:val="50"/>
              <w:rPr>
                <w:sz w:val="22"/>
                <w:szCs w:val="22"/>
                <w:lang w:val="ru-RU"/>
              </w:rPr>
            </w:pPr>
            <w:r w:rsidRPr="00217A27">
              <w:rPr>
                <w:sz w:val="22"/>
                <w:szCs w:val="22"/>
              </w:rPr>
              <w:t>Масштаб 1</w:t>
            </w:r>
            <w:r>
              <w:rPr>
                <w:sz w:val="22"/>
                <w:szCs w:val="22"/>
              </w:rPr>
              <w:t>:</w:t>
            </w:r>
            <w:r>
              <w:rPr>
                <w:sz w:val="22"/>
                <w:szCs w:val="22"/>
                <w:lang w:val="ru-RU"/>
              </w:rPr>
              <w:t>2</w:t>
            </w:r>
            <w:r w:rsidRPr="00D57CDB">
              <w:rPr>
                <w:sz w:val="22"/>
                <w:szCs w:val="22"/>
                <w:lang w:val="ru-RU"/>
              </w:rPr>
              <w:t>000</w:t>
            </w:r>
          </w:p>
        </w:tc>
      </w:tr>
      <w:tr w:rsidR="002F128D" w:rsidRPr="00217A27" w14:paraId="42886C19" w14:textId="77777777" w:rsidTr="00746F08">
        <w:trPr>
          <w:trHeight w:val="65"/>
        </w:trPr>
        <w:tc>
          <w:tcPr>
            <w:tcW w:w="5000" w:type="pct"/>
            <w:gridSpan w:val="2"/>
            <w:tcBorders>
              <w:bottom w:val="single" w:sz="4" w:space="0" w:color="auto"/>
            </w:tcBorders>
            <w:shd w:val="clear" w:color="auto" w:fill="auto"/>
            <w:vAlign w:val="bottom"/>
          </w:tcPr>
          <w:p w14:paraId="711EB812" w14:textId="77777777" w:rsidR="002F128D" w:rsidRPr="00217A27" w:rsidRDefault="002F128D" w:rsidP="00EA63C3">
            <w:pPr>
              <w:pStyle w:val="30"/>
              <w:jc w:val="left"/>
              <w:rPr>
                <w:sz w:val="22"/>
                <w:szCs w:val="22"/>
                <w:vertAlign w:val="baseline"/>
              </w:rPr>
            </w:pPr>
            <w:r>
              <w:rPr>
                <w:b/>
                <w:sz w:val="22"/>
                <w:szCs w:val="22"/>
                <w:vertAlign w:val="baseline"/>
              </w:rPr>
              <w:t xml:space="preserve">                                     </w:t>
            </w:r>
            <w:r w:rsidRPr="00925CD6">
              <w:rPr>
                <w:b/>
                <w:sz w:val="22"/>
                <w:szCs w:val="22"/>
                <w:vertAlign w:val="baseline"/>
              </w:rPr>
              <w:t>Используемые условные знаки и обозначения:</w:t>
            </w:r>
          </w:p>
        </w:tc>
      </w:tr>
      <w:tr w:rsidR="002F128D" w:rsidRPr="007952FA" w14:paraId="2977122A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6A7C1BE" w14:textId="6404BAAE" w:rsidR="002F128D" w:rsidRPr="00E0123F" w:rsidRDefault="00FF5BCB" w:rsidP="00EA63C3">
            <w:pPr>
              <w:pStyle w:val="40"/>
              <w:rPr>
                <w:noProof/>
                <w:sz w:val="22"/>
                <w:szCs w:val="22"/>
              </w:rPr>
            </w:pPr>
            <w:r w:rsidRPr="00972C0D">
              <w:rPr>
                <w:noProof/>
                <w:sz w:val="22"/>
                <w:szCs w:val="22"/>
              </w:rPr>
              <w:drawing>
                <wp:inline distT="0" distB="0" distL="0" distR="0" wp14:anchorId="39773DCC" wp14:editId="72EA71DD">
                  <wp:extent cx="148590" cy="116840"/>
                  <wp:effectExtent l="0" t="0" r="0" b="0"/>
                  <wp:docPr id="83" name="Рисунок 7" descr="Отпайка ВЛЗ 10кВ на ТП №498 (ВЛ-10 кВ №1 Синдякино ПС Синдякино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Отпайка ВЛЗ 10кВ на ТП №498 (ВЛ-10 кВ №1 Синдякино ПС Синдякино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F128D" w:rsidRPr="00E0123F">
              <w:rPr>
                <w:b w:val="0"/>
                <w:noProof/>
                <w:sz w:val="22"/>
                <w:szCs w:val="22"/>
              </w:rPr>
              <w:t>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CC05483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характерная точка границы публичного сервитута </w:t>
            </w:r>
          </w:p>
        </w:tc>
      </w:tr>
      <w:tr w:rsidR="002F128D" w:rsidRPr="007952FA" w14:paraId="7384E554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8009060" w14:textId="380AF9E1" w:rsidR="002F128D" w:rsidRPr="00107143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59264" behindDoc="0" locked="0" layoutInCell="1" allowOverlap="1" wp14:anchorId="7D8A0092" wp14:editId="5C4401EE">
                      <wp:simplePos x="0" y="0"/>
                      <wp:positionH relativeFrom="column">
                        <wp:posOffset>52070</wp:posOffset>
                      </wp:positionH>
                      <wp:positionV relativeFrom="paragraph">
                        <wp:posOffset>88264</wp:posOffset>
                      </wp:positionV>
                      <wp:extent cx="800100" cy="0"/>
                      <wp:effectExtent l="0" t="0" r="0" b="0"/>
                      <wp:wrapNone/>
                      <wp:docPr id="1635893771" name="Прямая со стрелкой 4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39BE17" id="Прямая со стрелкой 481" o:spid="_x0000_s1026" type="#_x0000_t32" style="position:absolute;margin-left:4.1pt;margin-top:6.95pt;width:63pt;height:0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" strokecolor="red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8AF98C7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проектная граница  публичного сервитута </w:t>
            </w:r>
          </w:p>
        </w:tc>
      </w:tr>
      <w:tr w:rsidR="002F128D" w:rsidRPr="007952FA" w14:paraId="3ED10340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C5EBBF4" w14:textId="39CAC8D3" w:rsidR="002F128D" w:rsidRPr="00D1216B" w:rsidRDefault="00FF5BCB" w:rsidP="00EA63C3">
            <w:pPr>
              <w:pStyle w:val="40"/>
              <w:rPr>
                <w:color w:val="33CC33"/>
              </w:rPr>
            </w:pPr>
            <w:r>
              <w:rPr>
                <w:noProof/>
              </w:rPr>
              <w:drawing>
                <wp:anchor distT="0" distB="0" distL="114300" distR="114300" simplePos="0" relativeHeight="251661312" behindDoc="1" locked="0" layoutInCell="1" allowOverlap="1" wp14:anchorId="3244EEA8" wp14:editId="117B1469">
                  <wp:simplePos x="0" y="0"/>
                  <wp:positionH relativeFrom="column">
                    <wp:posOffset>575310</wp:posOffset>
                  </wp:positionH>
                  <wp:positionV relativeFrom="paragraph">
                    <wp:posOffset>29845</wp:posOffset>
                  </wp:positionV>
                  <wp:extent cx="104775" cy="104775"/>
                  <wp:effectExtent l="0" t="0" r="0" b="0"/>
                  <wp:wrapNone/>
                  <wp:docPr id="978440610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10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60288" behindDoc="0" locked="0" layoutInCell="1" allowOverlap="1" wp14:anchorId="19846233" wp14:editId="370B77F8">
                      <wp:simplePos x="0" y="0"/>
                      <wp:positionH relativeFrom="column">
                        <wp:posOffset>29210</wp:posOffset>
                      </wp:positionH>
                      <wp:positionV relativeFrom="paragraph">
                        <wp:posOffset>63499</wp:posOffset>
                      </wp:positionV>
                      <wp:extent cx="447675" cy="0"/>
                      <wp:effectExtent l="0" t="0" r="0" b="0"/>
                      <wp:wrapNone/>
                      <wp:docPr id="212274036" name="Прямая соединительная линия 4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4767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92D05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A850120" id="Прямая соединительная линия 479" o:spid="_x0000_s1026" style="position:absolute;z-index:25166028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" strokecolor="#92d050" strokeweight="1.5pt">
                      <o:lock v:ext="edit" shapetype="f"/>
                    </v:line>
                  </w:pict>
                </mc:Fallback>
              </mc:AlternateContent>
            </w:r>
            <w:r w:rsidR="002F128D">
              <w:t xml:space="preserve">          </w:t>
            </w:r>
            <w:r w:rsidR="002F128D" w:rsidRPr="00D1216B">
              <w:rPr>
                <w:color w:val="33CC33"/>
              </w:rPr>
              <w:t xml:space="preserve">74   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95D63F8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линия электропередачи и опора с её номером</w:t>
            </w:r>
          </w:p>
        </w:tc>
      </w:tr>
      <w:tr w:rsidR="002F128D" w:rsidRPr="007952FA" w14:paraId="4960A0C6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768623" w14:textId="77777777" w:rsidR="002F128D" w:rsidRPr="007952FA" w:rsidRDefault="002F128D" w:rsidP="00EA63C3">
            <w:pPr>
              <w:pStyle w:val="40"/>
              <w:rPr>
                <w:b w:val="0"/>
                <w:sz w:val="20"/>
                <w:szCs w:val="20"/>
              </w:rPr>
            </w:pPr>
            <w:r w:rsidRPr="007952FA">
              <w:rPr>
                <w:b w:val="0"/>
                <w:sz w:val="20"/>
                <w:szCs w:val="20"/>
              </w:rPr>
              <w:t>46:23:220701:55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504EF64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кадастровый номер земельного участка</w:t>
            </w:r>
          </w:p>
        </w:tc>
      </w:tr>
      <w:tr w:rsidR="002F128D" w:rsidRPr="007952FA" w14:paraId="4A480ABB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B04B6C8" w14:textId="5FB69F65" w:rsidR="002F128D" w:rsidRPr="00E0123F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62336" behindDoc="0" locked="0" layoutInCell="1" allowOverlap="1" wp14:anchorId="06B7F6BA" wp14:editId="2587A44B">
                      <wp:simplePos x="0" y="0"/>
                      <wp:positionH relativeFrom="column">
                        <wp:posOffset>63500</wp:posOffset>
                      </wp:positionH>
                      <wp:positionV relativeFrom="paragraph">
                        <wp:posOffset>67309</wp:posOffset>
                      </wp:positionV>
                      <wp:extent cx="752475" cy="0"/>
                      <wp:effectExtent l="0" t="0" r="0" b="0"/>
                      <wp:wrapNone/>
                      <wp:docPr id="94378680" name="Прямая со стрелкой 4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524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489BEC" id="Прямая со стрелкой 477" o:spid="_x0000_s1026" type="#_x0000_t32" style="position:absolute;margin-left:5pt;margin-top:5.3pt;width:59.25pt;height:0;z-index:25166233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EE4CAE2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существующая часть границы земельного участка</w:t>
            </w:r>
          </w:p>
        </w:tc>
      </w:tr>
      <w:tr w:rsidR="002F128D" w:rsidRPr="007952FA" w14:paraId="2DF96C26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8D07E7A" w14:textId="77777777" w:rsidR="002F128D" w:rsidRPr="007952FA" w:rsidRDefault="002F128D" w:rsidP="00EA63C3">
            <w:pPr>
              <w:pStyle w:val="40"/>
              <w:rPr>
                <w:b w:val="0"/>
                <w:color w:val="0070C0"/>
                <w:sz w:val="20"/>
                <w:szCs w:val="20"/>
              </w:rPr>
            </w:pPr>
            <w:r w:rsidRPr="00D37130">
              <w:rPr>
                <w:b w:val="0"/>
                <w:color w:val="0033CC"/>
                <w:sz w:val="20"/>
                <w:szCs w:val="20"/>
              </w:rPr>
              <w:t>46:23:220701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190E04C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номер кадастрового квартала</w:t>
            </w:r>
          </w:p>
        </w:tc>
      </w:tr>
      <w:tr w:rsidR="002F128D" w:rsidRPr="007952FA" w14:paraId="706B3D9C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4B6AB8C" w14:textId="1D6CFA30" w:rsidR="002F128D" w:rsidRPr="00A54E38" w:rsidRDefault="00FF5BCB" w:rsidP="00EA63C3">
            <w:pPr>
              <w:pStyle w:val="40"/>
              <w:rPr>
                <w:b w:val="0"/>
                <w:color w:val="00B0F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63360" behindDoc="0" locked="0" layoutInCell="1" allowOverlap="1" wp14:anchorId="5A80F9E3" wp14:editId="10BF7EB7">
                      <wp:simplePos x="0" y="0"/>
                      <wp:positionH relativeFrom="column">
                        <wp:posOffset>59690</wp:posOffset>
                      </wp:positionH>
                      <wp:positionV relativeFrom="paragraph">
                        <wp:posOffset>71119</wp:posOffset>
                      </wp:positionV>
                      <wp:extent cx="850265" cy="0"/>
                      <wp:effectExtent l="0" t="0" r="0" b="0"/>
                      <wp:wrapNone/>
                      <wp:docPr id="1048992597" name="Прямая со стрелкой 4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5026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DD9252" id="Прямая со стрелкой 475" o:spid="_x0000_s1026" type="#_x0000_t32" style="position:absolute;margin-left:4.7pt;margin-top:5.6pt;width:66.95pt;height:0;z-index:25166336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" strokecolor="blue" strokeweight="1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EDFF29C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граница кадастрового квартала</w:t>
            </w:r>
          </w:p>
        </w:tc>
      </w:tr>
      <w:tr w:rsidR="002F128D" w:rsidRPr="007952FA" w14:paraId="2630F1BD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D277C16" w14:textId="6DA41491" w:rsidR="002F128D" w:rsidRPr="00846CCB" w:rsidRDefault="00FF5BCB" w:rsidP="00EA63C3">
            <w:pPr>
              <w:pStyle w:val="40"/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64384" behindDoc="0" locked="0" layoutInCell="1" allowOverlap="1" wp14:anchorId="20FF5BC6" wp14:editId="1B963CB8">
                      <wp:simplePos x="0" y="0"/>
                      <wp:positionH relativeFrom="column">
                        <wp:posOffset>139700</wp:posOffset>
                      </wp:positionH>
                      <wp:positionV relativeFrom="paragraph">
                        <wp:posOffset>75564</wp:posOffset>
                      </wp:positionV>
                      <wp:extent cx="800100" cy="0"/>
                      <wp:effectExtent l="0" t="0" r="0" b="0"/>
                      <wp:wrapNone/>
                      <wp:docPr id="99383446" name="Прямая со стрелкой 4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1E7D81" id="Прямая со стрелкой 473" o:spid="_x0000_s1026" type="#_x0000_t32" style="position:absolute;margin-left:11pt;margin-top:5.95pt;width:63pt;height:0;z-index:25166438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" strokecolor="red" strokeweight="1.5pt">
                      <v:stroke dashstyle="longDashDot"/>
                    </v:shape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14:paraId="4ED03FEB" w14:textId="77777777" w:rsidR="002F128D" w:rsidRPr="005E3E3F" w:rsidRDefault="002F128D" w:rsidP="00EA63C3">
            <w:pPr>
              <w:pStyle w:val="40"/>
              <w:jc w:val="left"/>
              <w:rPr>
                <w:b w:val="0"/>
                <w:sz w:val="20"/>
                <w:szCs w:val="20"/>
              </w:rPr>
            </w:pPr>
            <w:r w:rsidRPr="005E3E3F">
              <w:rPr>
                <w:b w:val="0"/>
                <w:sz w:val="20"/>
                <w:szCs w:val="20"/>
              </w:rPr>
              <w:t>- граница муниципального образования</w:t>
            </w:r>
          </w:p>
        </w:tc>
      </w:tr>
    </w:tbl>
    <w:p w14:paraId="3EB6B18F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p w14:paraId="5791A59C" w14:textId="77777777" w:rsidR="002F128D" w:rsidRDefault="002F128D" w:rsidP="00EA63C3">
      <w:pPr>
        <w:pStyle w:val="30"/>
        <w:jc w:val="left"/>
        <w:rPr>
          <w:sz w:val="10"/>
          <w:szCs w:val="10"/>
        </w:rPr>
      </w:pPr>
    </w:p>
    <w:p w14:paraId="098B2A17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tbl>
      <w:tblPr>
        <w:tblW w:w="9640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271"/>
        <w:gridCol w:w="7369"/>
      </w:tblGrid>
      <w:tr w:rsidR="002F128D" w:rsidRPr="004F7259" w14:paraId="08497C59" w14:textId="77777777" w:rsidTr="00746F08">
        <w:trPr>
          <w:trHeight w:val="368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34AC18CA" w14:textId="77777777" w:rsidR="002F128D" w:rsidRPr="002F254A" w:rsidRDefault="002F128D" w:rsidP="00EA63C3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2F254A">
              <w:rPr>
                <w:sz w:val="24"/>
                <w:szCs w:val="24"/>
              </w:rPr>
              <w:lastRenderedPageBreak/>
              <w:t>СХЕМА РАСПОЛОЖЕНИЯ ГРАНИЦ   ПУБЛИЧНОГО СЕРВИТУТА</w:t>
            </w:r>
          </w:p>
          <w:p w14:paraId="74B1FD8E" w14:textId="77777777" w:rsidR="00FF1EA7" w:rsidRDefault="00FF1EA7" w:rsidP="00FF1EA7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>для использования земельных участков в целях эксплуатации существующего объекта энергетики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воздушная линия электропередачи высокого напряжения вл-35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</w:p>
          <w:p w14:paraId="76C3F76A" w14:textId="6B591609" w:rsidR="00FF1EA7" w:rsidRDefault="00FF1EA7" w:rsidP="00FF1EA7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>
              <w:rPr>
                <w:b w:val="0"/>
                <w:bCs/>
                <w:caps w:val="0"/>
                <w:sz w:val="24"/>
                <w:szCs w:val="24"/>
              </w:rPr>
              <w:t>«Дмитриев-Матвеевка»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протяженность по трассе 12000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 от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</w:p>
          <w:p w14:paraId="493FC324" w14:textId="56F79F95" w:rsidR="002F128D" w:rsidRDefault="00FF1EA7" w:rsidP="00FF1EA7">
            <w:pPr>
              <w:pStyle w:val="12"/>
              <w:rPr>
                <w:bCs/>
                <w:caps w:val="0"/>
                <w:sz w:val="24"/>
                <w:szCs w:val="24"/>
                <w:u w:val="single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«Куток»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до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Матвеевка</w:t>
            </w:r>
            <w:r>
              <w:rPr>
                <w:b w:val="0"/>
                <w:bCs/>
                <w:caps w:val="0"/>
                <w:sz w:val="24"/>
                <w:szCs w:val="24"/>
              </w:rPr>
              <w:t>»</w:t>
            </w:r>
          </w:p>
          <w:p w14:paraId="2E2E1A0A" w14:textId="77777777" w:rsidR="002F128D" w:rsidRDefault="002F128D" w:rsidP="00EA63C3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0C1BF3">
              <w:rPr>
                <w:b w:val="0"/>
                <w:caps w:val="0"/>
                <w:sz w:val="24"/>
                <w:szCs w:val="20"/>
              </w:rPr>
              <w:t>(наименование объекта)</w:t>
            </w:r>
          </w:p>
          <w:p w14:paraId="39A9C2EE" w14:textId="77777777" w:rsidR="002F128D" w:rsidRDefault="002F128D" w:rsidP="00EA63C3">
            <w:pPr>
              <w:pStyle w:val="12"/>
              <w:rPr>
                <w:bCs/>
                <w:caps w:val="0"/>
                <w:sz w:val="24"/>
                <w:szCs w:val="24"/>
              </w:rPr>
            </w:pPr>
            <w:r w:rsidRPr="000C1BF3">
              <w:rPr>
                <w:bCs/>
                <w:caps w:val="0"/>
                <w:sz w:val="24"/>
                <w:szCs w:val="24"/>
              </w:rPr>
              <w:t>План границ объекта</w:t>
            </w:r>
          </w:p>
          <w:p w14:paraId="40A8015F" w14:textId="77777777" w:rsidR="002F128D" w:rsidRPr="000C1BF3" w:rsidRDefault="002F128D" w:rsidP="00EA63C3">
            <w:pPr>
              <w:pStyle w:val="12"/>
              <w:rPr>
                <w:bCs/>
                <w:sz w:val="24"/>
                <w:szCs w:val="24"/>
                <w:u w:val="single"/>
              </w:rPr>
            </w:pPr>
          </w:p>
        </w:tc>
      </w:tr>
      <w:tr w:rsidR="002F128D" w:rsidRPr="003A423E" w14:paraId="14D1336C" w14:textId="77777777" w:rsidTr="00746F08">
        <w:trPr>
          <w:trHeight w:val="9365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063405DA" w14:textId="410EF3FC" w:rsidR="002F128D" w:rsidRDefault="00EA26D1" w:rsidP="00EA63C3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6EF99F2" wp14:editId="504023E4">
                  <wp:extent cx="5943600" cy="5943600"/>
                  <wp:effectExtent l="0" t="0" r="0" b="0"/>
                  <wp:docPr id="34522071" name="Рисунок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59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28D" w:rsidRPr="00D57CDB" w14:paraId="1559A575" w14:textId="77777777" w:rsidTr="00746F08">
        <w:trPr>
          <w:trHeight w:val="65"/>
        </w:trPr>
        <w:tc>
          <w:tcPr>
            <w:tcW w:w="5000" w:type="pct"/>
            <w:gridSpan w:val="2"/>
            <w:shd w:val="clear" w:color="auto" w:fill="auto"/>
          </w:tcPr>
          <w:p w14:paraId="38AE64B1" w14:textId="77777777" w:rsidR="002F128D" w:rsidRPr="00D57CDB" w:rsidRDefault="002F128D" w:rsidP="00EA63C3">
            <w:pPr>
              <w:pStyle w:val="50"/>
              <w:rPr>
                <w:sz w:val="22"/>
                <w:szCs w:val="22"/>
                <w:lang w:val="ru-RU"/>
              </w:rPr>
            </w:pPr>
            <w:r w:rsidRPr="00217A27">
              <w:rPr>
                <w:sz w:val="22"/>
                <w:szCs w:val="22"/>
              </w:rPr>
              <w:t>Масштаб 1</w:t>
            </w:r>
            <w:r>
              <w:rPr>
                <w:sz w:val="22"/>
                <w:szCs w:val="22"/>
              </w:rPr>
              <w:t>:</w:t>
            </w:r>
            <w:r>
              <w:rPr>
                <w:sz w:val="22"/>
                <w:szCs w:val="22"/>
                <w:lang w:val="ru-RU"/>
              </w:rPr>
              <w:t>2</w:t>
            </w:r>
            <w:r w:rsidRPr="00D57CDB">
              <w:rPr>
                <w:sz w:val="22"/>
                <w:szCs w:val="22"/>
                <w:lang w:val="ru-RU"/>
              </w:rPr>
              <w:t>000</w:t>
            </w:r>
          </w:p>
        </w:tc>
      </w:tr>
      <w:tr w:rsidR="002F128D" w:rsidRPr="00217A27" w14:paraId="00347E93" w14:textId="77777777" w:rsidTr="00746F08">
        <w:trPr>
          <w:trHeight w:val="65"/>
        </w:trPr>
        <w:tc>
          <w:tcPr>
            <w:tcW w:w="5000" w:type="pct"/>
            <w:gridSpan w:val="2"/>
            <w:tcBorders>
              <w:bottom w:val="single" w:sz="4" w:space="0" w:color="auto"/>
            </w:tcBorders>
            <w:shd w:val="clear" w:color="auto" w:fill="auto"/>
            <w:vAlign w:val="bottom"/>
          </w:tcPr>
          <w:p w14:paraId="2B2D3419" w14:textId="77777777" w:rsidR="002F128D" w:rsidRPr="00217A27" w:rsidRDefault="002F128D" w:rsidP="00EA63C3">
            <w:pPr>
              <w:pStyle w:val="30"/>
              <w:jc w:val="left"/>
              <w:rPr>
                <w:sz w:val="22"/>
                <w:szCs w:val="22"/>
                <w:vertAlign w:val="baseline"/>
              </w:rPr>
            </w:pPr>
            <w:r>
              <w:rPr>
                <w:b/>
                <w:sz w:val="22"/>
                <w:szCs w:val="22"/>
                <w:vertAlign w:val="baseline"/>
              </w:rPr>
              <w:t xml:space="preserve">                                     </w:t>
            </w:r>
            <w:r w:rsidRPr="00925CD6">
              <w:rPr>
                <w:b/>
                <w:sz w:val="22"/>
                <w:szCs w:val="22"/>
                <w:vertAlign w:val="baseline"/>
              </w:rPr>
              <w:t>Используемые условные знаки и обозначения:</w:t>
            </w:r>
          </w:p>
        </w:tc>
      </w:tr>
      <w:tr w:rsidR="002F128D" w:rsidRPr="007952FA" w14:paraId="27DEFF22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E8788F" w14:textId="1DDA53CF" w:rsidR="002F128D" w:rsidRPr="00E0123F" w:rsidRDefault="00FF5BCB" w:rsidP="00EA63C3">
            <w:pPr>
              <w:pStyle w:val="40"/>
              <w:rPr>
                <w:noProof/>
                <w:sz w:val="22"/>
                <w:szCs w:val="22"/>
              </w:rPr>
            </w:pPr>
            <w:r w:rsidRPr="00972C0D">
              <w:rPr>
                <w:noProof/>
                <w:sz w:val="22"/>
                <w:szCs w:val="22"/>
              </w:rPr>
              <w:drawing>
                <wp:inline distT="0" distB="0" distL="0" distR="0" wp14:anchorId="2E8A83B7" wp14:editId="70F49AFB">
                  <wp:extent cx="148590" cy="116840"/>
                  <wp:effectExtent l="0" t="0" r="0" b="0"/>
                  <wp:docPr id="84" name="Рисунок 7" descr="Отпайка ВЛЗ 10кВ на ТП №498 (ВЛ-10 кВ №1 Синдякино ПС Синдякино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Отпайка ВЛЗ 10кВ на ТП №498 (ВЛ-10 кВ №1 Синдякино ПС Синдякино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F128D" w:rsidRPr="00E0123F">
              <w:rPr>
                <w:b w:val="0"/>
                <w:noProof/>
                <w:sz w:val="22"/>
                <w:szCs w:val="22"/>
              </w:rPr>
              <w:t>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965F7C5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характерная точка границы публичного сервитута </w:t>
            </w:r>
          </w:p>
        </w:tc>
      </w:tr>
      <w:tr w:rsidR="002F128D" w:rsidRPr="007952FA" w14:paraId="5D5FF5D3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EE8887" w14:textId="61E6B75B" w:rsidR="002F128D" w:rsidRPr="00107143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65408" behindDoc="0" locked="0" layoutInCell="1" allowOverlap="1" wp14:anchorId="39C815C9" wp14:editId="6BDB94C2">
                      <wp:simplePos x="0" y="0"/>
                      <wp:positionH relativeFrom="column">
                        <wp:posOffset>52070</wp:posOffset>
                      </wp:positionH>
                      <wp:positionV relativeFrom="paragraph">
                        <wp:posOffset>88264</wp:posOffset>
                      </wp:positionV>
                      <wp:extent cx="800100" cy="0"/>
                      <wp:effectExtent l="0" t="0" r="0" b="0"/>
                      <wp:wrapNone/>
                      <wp:docPr id="791231698" name="Прямая со стрелкой 4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950148" id="Прямая со стрелкой 471" o:spid="_x0000_s1026" type="#_x0000_t32" style="position:absolute;margin-left:4.1pt;margin-top:6.95pt;width:63pt;height:0;z-index:25166540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" strokecolor="red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9F88054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проектная граница  публичного сервитута </w:t>
            </w:r>
          </w:p>
        </w:tc>
      </w:tr>
      <w:tr w:rsidR="002F128D" w:rsidRPr="007952FA" w14:paraId="6C97E42D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5667B4A" w14:textId="4AE5E927" w:rsidR="002F128D" w:rsidRPr="00D1216B" w:rsidRDefault="00FF5BCB" w:rsidP="00EA63C3">
            <w:pPr>
              <w:pStyle w:val="40"/>
              <w:rPr>
                <w:color w:val="33CC33"/>
              </w:rPr>
            </w:pPr>
            <w:r>
              <w:rPr>
                <w:noProof/>
              </w:rPr>
              <w:drawing>
                <wp:anchor distT="0" distB="0" distL="114300" distR="114300" simplePos="0" relativeHeight="251667456" behindDoc="1" locked="0" layoutInCell="1" allowOverlap="1" wp14:anchorId="4BF8942A" wp14:editId="1950C6C3">
                  <wp:simplePos x="0" y="0"/>
                  <wp:positionH relativeFrom="column">
                    <wp:posOffset>575310</wp:posOffset>
                  </wp:positionH>
                  <wp:positionV relativeFrom="paragraph">
                    <wp:posOffset>29845</wp:posOffset>
                  </wp:positionV>
                  <wp:extent cx="104775" cy="104775"/>
                  <wp:effectExtent l="0" t="0" r="0" b="0"/>
                  <wp:wrapNone/>
                  <wp:docPr id="130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10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66432" behindDoc="0" locked="0" layoutInCell="1" allowOverlap="1" wp14:anchorId="1A58E86D" wp14:editId="2480AA05">
                      <wp:simplePos x="0" y="0"/>
                      <wp:positionH relativeFrom="column">
                        <wp:posOffset>29210</wp:posOffset>
                      </wp:positionH>
                      <wp:positionV relativeFrom="paragraph">
                        <wp:posOffset>63499</wp:posOffset>
                      </wp:positionV>
                      <wp:extent cx="447675" cy="0"/>
                      <wp:effectExtent l="0" t="0" r="0" b="0"/>
                      <wp:wrapNone/>
                      <wp:docPr id="628173383" name="Прямая соединительная линия 4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4767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92D05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3EA33F3" id="Прямая соединительная линия 469" o:spid="_x0000_s1026" style="position:absolute;z-index:2516664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" strokecolor="#92d050" strokeweight="1.5pt">
                      <o:lock v:ext="edit" shapetype="f"/>
                    </v:line>
                  </w:pict>
                </mc:Fallback>
              </mc:AlternateContent>
            </w:r>
            <w:r w:rsidR="002F128D">
              <w:t xml:space="preserve">          </w:t>
            </w:r>
            <w:r w:rsidR="002F128D" w:rsidRPr="00D1216B">
              <w:rPr>
                <w:color w:val="33CC33"/>
              </w:rPr>
              <w:t xml:space="preserve">74   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794A558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линия электропередачи и опора с её номером</w:t>
            </w:r>
          </w:p>
        </w:tc>
      </w:tr>
      <w:tr w:rsidR="002F128D" w:rsidRPr="007952FA" w14:paraId="39AD3C69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A198FEE" w14:textId="77777777" w:rsidR="002F128D" w:rsidRPr="007952FA" w:rsidRDefault="002F128D" w:rsidP="00EA63C3">
            <w:pPr>
              <w:pStyle w:val="40"/>
              <w:rPr>
                <w:b w:val="0"/>
                <w:sz w:val="20"/>
                <w:szCs w:val="20"/>
              </w:rPr>
            </w:pPr>
            <w:r w:rsidRPr="007952FA">
              <w:rPr>
                <w:b w:val="0"/>
                <w:sz w:val="20"/>
                <w:szCs w:val="20"/>
              </w:rPr>
              <w:t>46:23:220701:55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1B3616B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кадастровый номер земельного участка</w:t>
            </w:r>
          </w:p>
        </w:tc>
      </w:tr>
      <w:tr w:rsidR="002F128D" w:rsidRPr="007952FA" w14:paraId="518307D0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5F34942" w14:textId="06A137EA" w:rsidR="002F128D" w:rsidRPr="00E0123F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68480" behindDoc="0" locked="0" layoutInCell="1" allowOverlap="1" wp14:anchorId="5FD956EB" wp14:editId="5CC181E6">
                      <wp:simplePos x="0" y="0"/>
                      <wp:positionH relativeFrom="column">
                        <wp:posOffset>63500</wp:posOffset>
                      </wp:positionH>
                      <wp:positionV relativeFrom="paragraph">
                        <wp:posOffset>67309</wp:posOffset>
                      </wp:positionV>
                      <wp:extent cx="752475" cy="0"/>
                      <wp:effectExtent l="0" t="0" r="0" b="0"/>
                      <wp:wrapNone/>
                      <wp:docPr id="1464971038" name="Прямая со стрелкой 4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524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D28402" id="Прямая со стрелкой 467" o:spid="_x0000_s1026" type="#_x0000_t32" style="position:absolute;margin-left:5pt;margin-top:5.3pt;width:59.25pt;height:0;z-index:25166848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14E3CE6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существующая часть границы земельного участка</w:t>
            </w:r>
          </w:p>
        </w:tc>
      </w:tr>
      <w:tr w:rsidR="002F128D" w:rsidRPr="007952FA" w14:paraId="1D187C2E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ACFA29C" w14:textId="77777777" w:rsidR="002F128D" w:rsidRPr="007952FA" w:rsidRDefault="002F128D" w:rsidP="00EA63C3">
            <w:pPr>
              <w:pStyle w:val="40"/>
              <w:rPr>
                <w:b w:val="0"/>
                <w:color w:val="0070C0"/>
                <w:sz w:val="20"/>
                <w:szCs w:val="20"/>
              </w:rPr>
            </w:pPr>
            <w:r w:rsidRPr="00D37130">
              <w:rPr>
                <w:b w:val="0"/>
                <w:color w:val="0033CC"/>
                <w:sz w:val="20"/>
                <w:szCs w:val="20"/>
              </w:rPr>
              <w:t>46:23:220701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A9E11A9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номер кадастрового квартала</w:t>
            </w:r>
          </w:p>
        </w:tc>
      </w:tr>
      <w:tr w:rsidR="002F128D" w:rsidRPr="007952FA" w14:paraId="73A3CA9F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F60A6E2" w14:textId="2962D45B" w:rsidR="002F128D" w:rsidRPr="00A54E38" w:rsidRDefault="00FF5BCB" w:rsidP="00EA63C3">
            <w:pPr>
              <w:pStyle w:val="40"/>
              <w:rPr>
                <w:b w:val="0"/>
                <w:color w:val="00B0F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69504" behindDoc="0" locked="0" layoutInCell="1" allowOverlap="1" wp14:anchorId="2FE84D7D" wp14:editId="5F2F01BF">
                      <wp:simplePos x="0" y="0"/>
                      <wp:positionH relativeFrom="column">
                        <wp:posOffset>59690</wp:posOffset>
                      </wp:positionH>
                      <wp:positionV relativeFrom="paragraph">
                        <wp:posOffset>71119</wp:posOffset>
                      </wp:positionV>
                      <wp:extent cx="850265" cy="0"/>
                      <wp:effectExtent l="0" t="0" r="0" b="0"/>
                      <wp:wrapNone/>
                      <wp:docPr id="381445213" name="Прямая со стрелкой 4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5026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7E0B63" id="Прямая со стрелкой 465" o:spid="_x0000_s1026" type="#_x0000_t32" style="position:absolute;margin-left:4.7pt;margin-top:5.6pt;width:66.95pt;height:0;z-index:25166950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" strokecolor="blue" strokeweight="1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9EF1274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граница кадастрового квартала</w:t>
            </w:r>
          </w:p>
        </w:tc>
      </w:tr>
      <w:tr w:rsidR="002F128D" w:rsidRPr="007952FA" w14:paraId="49689E26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A137D6" w14:textId="2FF81AAB" w:rsidR="002F128D" w:rsidRPr="00846CCB" w:rsidRDefault="00FF5BCB" w:rsidP="00EA63C3">
            <w:pPr>
              <w:pStyle w:val="40"/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70528" behindDoc="0" locked="0" layoutInCell="1" allowOverlap="1" wp14:anchorId="7DF17F43" wp14:editId="4CA6A440">
                      <wp:simplePos x="0" y="0"/>
                      <wp:positionH relativeFrom="column">
                        <wp:posOffset>139700</wp:posOffset>
                      </wp:positionH>
                      <wp:positionV relativeFrom="paragraph">
                        <wp:posOffset>75564</wp:posOffset>
                      </wp:positionV>
                      <wp:extent cx="800100" cy="0"/>
                      <wp:effectExtent l="0" t="0" r="0" b="0"/>
                      <wp:wrapNone/>
                      <wp:docPr id="896355516" name="Прямая со стрелкой 4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B3C7FF" id="Прямая со стрелкой 463" o:spid="_x0000_s1026" type="#_x0000_t32" style="position:absolute;margin-left:11pt;margin-top:5.95pt;width:63pt;height:0;z-index:25167052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" strokecolor="red" strokeweight="1.5pt">
                      <v:stroke dashstyle="longDashDot"/>
                    </v:shape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14:paraId="5CE7F32B" w14:textId="77777777" w:rsidR="002F128D" w:rsidRPr="005E3E3F" w:rsidRDefault="002F128D" w:rsidP="00EA63C3">
            <w:pPr>
              <w:pStyle w:val="40"/>
              <w:jc w:val="left"/>
              <w:rPr>
                <w:b w:val="0"/>
                <w:sz w:val="20"/>
                <w:szCs w:val="20"/>
              </w:rPr>
            </w:pPr>
            <w:r w:rsidRPr="005E3E3F">
              <w:rPr>
                <w:b w:val="0"/>
                <w:sz w:val="20"/>
                <w:szCs w:val="20"/>
              </w:rPr>
              <w:t>- граница муниципального образования</w:t>
            </w:r>
          </w:p>
        </w:tc>
      </w:tr>
    </w:tbl>
    <w:p w14:paraId="4D87F65D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p w14:paraId="45649899" w14:textId="77777777" w:rsidR="002F128D" w:rsidRDefault="002F128D" w:rsidP="00EA63C3">
      <w:pPr>
        <w:pStyle w:val="30"/>
        <w:jc w:val="left"/>
        <w:rPr>
          <w:sz w:val="10"/>
          <w:szCs w:val="10"/>
        </w:rPr>
      </w:pPr>
    </w:p>
    <w:p w14:paraId="3F3EF9A7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tbl>
      <w:tblPr>
        <w:tblW w:w="9640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271"/>
        <w:gridCol w:w="7369"/>
      </w:tblGrid>
      <w:tr w:rsidR="002F128D" w:rsidRPr="004F7259" w14:paraId="3CD8A527" w14:textId="77777777" w:rsidTr="00746F08">
        <w:trPr>
          <w:trHeight w:val="368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6E45B8CE" w14:textId="77777777" w:rsidR="002F128D" w:rsidRPr="002F254A" w:rsidRDefault="002F128D" w:rsidP="00EA63C3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2F254A">
              <w:rPr>
                <w:sz w:val="24"/>
                <w:szCs w:val="24"/>
              </w:rPr>
              <w:lastRenderedPageBreak/>
              <w:t>СХЕМА РАСПОЛОЖЕНИЯ ГРАНИЦ   ПУБЛИЧНОГО СЕРВИТУТА</w:t>
            </w:r>
          </w:p>
          <w:p w14:paraId="639C5203" w14:textId="77777777" w:rsidR="00FF1EA7" w:rsidRDefault="00FF1EA7" w:rsidP="00FF1EA7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>для использования земельных участков в целях эксплуатации существующего объекта энергетики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воздушная линия электропередачи высокого напряжения вл-35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</w:p>
          <w:p w14:paraId="53AF555F" w14:textId="7F0321A4" w:rsidR="00FF1EA7" w:rsidRDefault="00FF1EA7" w:rsidP="00FF1EA7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>
              <w:rPr>
                <w:b w:val="0"/>
                <w:bCs/>
                <w:caps w:val="0"/>
                <w:sz w:val="24"/>
                <w:szCs w:val="24"/>
              </w:rPr>
              <w:t>«Дмитриев-Матвеевка»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протяженность по трассе 12000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 от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</w:p>
          <w:p w14:paraId="4B991D2D" w14:textId="77777777" w:rsidR="00FF1EA7" w:rsidRDefault="00FF1EA7" w:rsidP="00FF1EA7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«Куток»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до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Матвеевка</w:t>
            </w:r>
            <w:r>
              <w:rPr>
                <w:b w:val="0"/>
                <w:bCs/>
                <w:caps w:val="0"/>
                <w:sz w:val="24"/>
                <w:szCs w:val="24"/>
              </w:rPr>
              <w:t>»</w:t>
            </w:r>
            <w:r w:rsidRPr="000C1BF3">
              <w:rPr>
                <w:b w:val="0"/>
                <w:caps w:val="0"/>
                <w:sz w:val="24"/>
                <w:szCs w:val="20"/>
              </w:rPr>
              <w:t xml:space="preserve"> </w:t>
            </w:r>
          </w:p>
          <w:p w14:paraId="4F3E33F4" w14:textId="4C01295A" w:rsidR="002F128D" w:rsidRDefault="002F128D" w:rsidP="00FF1EA7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0C1BF3">
              <w:rPr>
                <w:b w:val="0"/>
                <w:caps w:val="0"/>
                <w:sz w:val="24"/>
                <w:szCs w:val="20"/>
              </w:rPr>
              <w:t>(наименование объекта)</w:t>
            </w:r>
          </w:p>
          <w:p w14:paraId="205BF30E" w14:textId="77777777" w:rsidR="002F128D" w:rsidRDefault="002F128D" w:rsidP="00EA63C3">
            <w:pPr>
              <w:pStyle w:val="12"/>
              <w:rPr>
                <w:bCs/>
                <w:caps w:val="0"/>
                <w:sz w:val="24"/>
                <w:szCs w:val="24"/>
              </w:rPr>
            </w:pPr>
            <w:r w:rsidRPr="000C1BF3">
              <w:rPr>
                <w:bCs/>
                <w:caps w:val="0"/>
                <w:sz w:val="24"/>
                <w:szCs w:val="24"/>
              </w:rPr>
              <w:t>План границ объекта</w:t>
            </w:r>
          </w:p>
          <w:p w14:paraId="02882AA5" w14:textId="77777777" w:rsidR="002F128D" w:rsidRPr="000C1BF3" w:rsidRDefault="002F128D" w:rsidP="00EA63C3">
            <w:pPr>
              <w:pStyle w:val="12"/>
              <w:rPr>
                <w:bCs/>
                <w:sz w:val="24"/>
                <w:szCs w:val="24"/>
                <w:u w:val="single"/>
              </w:rPr>
            </w:pPr>
          </w:p>
        </w:tc>
      </w:tr>
      <w:tr w:rsidR="002F128D" w:rsidRPr="003A423E" w14:paraId="099EB2DF" w14:textId="77777777" w:rsidTr="00746F08">
        <w:trPr>
          <w:trHeight w:val="9365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5E449F43" w14:textId="0C694D83" w:rsidR="002F128D" w:rsidRDefault="00EA26D1" w:rsidP="00EA63C3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0FA7609" wp14:editId="420B8D7F">
                  <wp:extent cx="5943600" cy="5943600"/>
                  <wp:effectExtent l="0" t="0" r="0" b="0"/>
                  <wp:docPr id="380546347" name="Рисунок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59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28D" w:rsidRPr="00D57CDB" w14:paraId="590D4CEF" w14:textId="77777777" w:rsidTr="00746F08">
        <w:trPr>
          <w:trHeight w:val="65"/>
        </w:trPr>
        <w:tc>
          <w:tcPr>
            <w:tcW w:w="5000" w:type="pct"/>
            <w:gridSpan w:val="2"/>
            <w:shd w:val="clear" w:color="auto" w:fill="auto"/>
          </w:tcPr>
          <w:p w14:paraId="2840CD36" w14:textId="77777777" w:rsidR="002F128D" w:rsidRPr="00D57CDB" w:rsidRDefault="002F128D" w:rsidP="00EA63C3">
            <w:pPr>
              <w:pStyle w:val="50"/>
              <w:rPr>
                <w:sz w:val="22"/>
                <w:szCs w:val="22"/>
                <w:lang w:val="ru-RU"/>
              </w:rPr>
            </w:pPr>
            <w:r w:rsidRPr="00217A27">
              <w:rPr>
                <w:sz w:val="22"/>
                <w:szCs w:val="22"/>
              </w:rPr>
              <w:t>Масштаб 1</w:t>
            </w:r>
            <w:r>
              <w:rPr>
                <w:sz w:val="22"/>
                <w:szCs w:val="22"/>
              </w:rPr>
              <w:t>:</w:t>
            </w:r>
            <w:r>
              <w:rPr>
                <w:sz w:val="22"/>
                <w:szCs w:val="22"/>
                <w:lang w:val="ru-RU"/>
              </w:rPr>
              <w:t>2</w:t>
            </w:r>
            <w:r w:rsidRPr="00D57CDB">
              <w:rPr>
                <w:sz w:val="22"/>
                <w:szCs w:val="22"/>
                <w:lang w:val="ru-RU"/>
              </w:rPr>
              <w:t>000</w:t>
            </w:r>
          </w:p>
        </w:tc>
      </w:tr>
      <w:tr w:rsidR="002F128D" w:rsidRPr="00217A27" w14:paraId="26E18AD1" w14:textId="77777777" w:rsidTr="00746F08">
        <w:trPr>
          <w:trHeight w:val="65"/>
        </w:trPr>
        <w:tc>
          <w:tcPr>
            <w:tcW w:w="5000" w:type="pct"/>
            <w:gridSpan w:val="2"/>
            <w:tcBorders>
              <w:bottom w:val="single" w:sz="4" w:space="0" w:color="auto"/>
            </w:tcBorders>
            <w:shd w:val="clear" w:color="auto" w:fill="auto"/>
            <w:vAlign w:val="bottom"/>
          </w:tcPr>
          <w:p w14:paraId="6E4D4F21" w14:textId="77777777" w:rsidR="002F128D" w:rsidRPr="00217A27" w:rsidRDefault="002F128D" w:rsidP="00EA63C3">
            <w:pPr>
              <w:pStyle w:val="30"/>
              <w:jc w:val="left"/>
              <w:rPr>
                <w:sz w:val="22"/>
                <w:szCs w:val="22"/>
                <w:vertAlign w:val="baseline"/>
              </w:rPr>
            </w:pPr>
            <w:r>
              <w:rPr>
                <w:b/>
                <w:sz w:val="22"/>
                <w:szCs w:val="22"/>
                <w:vertAlign w:val="baseline"/>
              </w:rPr>
              <w:t xml:space="preserve">                                     </w:t>
            </w:r>
            <w:r w:rsidRPr="00925CD6">
              <w:rPr>
                <w:b/>
                <w:sz w:val="22"/>
                <w:szCs w:val="22"/>
                <w:vertAlign w:val="baseline"/>
              </w:rPr>
              <w:t>Используемые условные знаки и обозначения:</w:t>
            </w:r>
          </w:p>
        </w:tc>
      </w:tr>
      <w:tr w:rsidR="002F128D" w:rsidRPr="007952FA" w14:paraId="3A5EE013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974812" w14:textId="7A57C6E0" w:rsidR="002F128D" w:rsidRPr="00E0123F" w:rsidRDefault="00FF5BCB" w:rsidP="00EA63C3">
            <w:pPr>
              <w:pStyle w:val="40"/>
              <w:rPr>
                <w:noProof/>
                <w:sz w:val="22"/>
                <w:szCs w:val="22"/>
              </w:rPr>
            </w:pPr>
            <w:r w:rsidRPr="00972C0D">
              <w:rPr>
                <w:noProof/>
                <w:sz w:val="22"/>
                <w:szCs w:val="22"/>
              </w:rPr>
              <w:drawing>
                <wp:inline distT="0" distB="0" distL="0" distR="0" wp14:anchorId="12EBDDB2" wp14:editId="635C8F5C">
                  <wp:extent cx="148590" cy="116840"/>
                  <wp:effectExtent l="0" t="0" r="0" b="0"/>
                  <wp:docPr id="85" name="Рисунок 7" descr="Отпайка ВЛЗ 10кВ на ТП №498 (ВЛ-10 кВ №1 Синдякино ПС Синдякино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Отпайка ВЛЗ 10кВ на ТП №498 (ВЛ-10 кВ №1 Синдякино ПС Синдякино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F128D" w:rsidRPr="00E0123F">
              <w:rPr>
                <w:b w:val="0"/>
                <w:noProof/>
                <w:sz w:val="22"/>
                <w:szCs w:val="22"/>
              </w:rPr>
              <w:t>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7B4B3B5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характерная точка границы публичного сервитута </w:t>
            </w:r>
          </w:p>
        </w:tc>
      </w:tr>
      <w:tr w:rsidR="002F128D" w:rsidRPr="007952FA" w14:paraId="38670692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C71104" w14:textId="06226F42" w:rsidR="002F128D" w:rsidRPr="00107143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71552" behindDoc="0" locked="0" layoutInCell="1" allowOverlap="1" wp14:anchorId="3C34AE75" wp14:editId="725370FC">
                      <wp:simplePos x="0" y="0"/>
                      <wp:positionH relativeFrom="column">
                        <wp:posOffset>52070</wp:posOffset>
                      </wp:positionH>
                      <wp:positionV relativeFrom="paragraph">
                        <wp:posOffset>88264</wp:posOffset>
                      </wp:positionV>
                      <wp:extent cx="800100" cy="0"/>
                      <wp:effectExtent l="0" t="0" r="0" b="0"/>
                      <wp:wrapNone/>
                      <wp:docPr id="1972235645" name="Прямая со стрелкой 4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5208FA" id="Прямая со стрелкой 461" o:spid="_x0000_s1026" type="#_x0000_t32" style="position:absolute;margin-left:4.1pt;margin-top:6.95pt;width:63pt;height:0;z-index:25167155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" strokecolor="red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3E4B7AB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проектная граница  публичного сервитута </w:t>
            </w:r>
          </w:p>
        </w:tc>
      </w:tr>
      <w:tr w:rsidR="002F128D" w:rsidRPr="007952FA" w14:paraId="555FD40E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373D4A5" w14:textId="174C497D" w:rsidR="002F128D" w:rsidRPr="00D1216B" w:rsidRDefault="00FF5BCB" w:rsidP="00EA63C3">
            <w:pPr>
              <w:pStyle w:val="40"/>
              <w:rPr>
                <w:color w:val="33CC33"/>
              </w:rPr>
            </w:pPr>
            <w:r>
              <w:rPr>
                <w:noProof/>
              </w:rPr>
              <w:drawing>
                <wp:anchor distT="0" distB="0" distL="114300" distR="114300" simplePos="0" relativeHeight="251673600" behindDoc="1" locked="0" layoutInCell="1" allowOverlap="1" wp14:anchorId="4C159412" wp14:editId="58F05727">
                  <wp:simplePos x="0" y="0"/>
                  <wp:positionH relativeFrom="column">
                    <wp:posOffset>575310</wp:posOffset>
                  </wp:positionH>
                  <wp:positionV relativeFrom="paragraph">
                    <wp:posOffset>29845</wp:posOffset>
                  </wp:positionV>
                  <wp:extent cx="104775" cy="104775"/>
                  <wp:effectExtent l="0" t="0" r="0" b="0"/>
                  <wp:wrapNone/>
                  <wp:docPr id="136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10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72576" behindDoc="0" locked="0" layoutInCell="1" allowOverlap="1" wp14:anchorId="72DE6102" wp14:editId="29BFE197">
                      <wp:simplePos x="0" y="0"/>
                      <wp:positionH relativeFrom="column">
                        <wp:posOffset>29210</wp:posOffset>
                      </wp:positionH>
                      <wp:positionV relativeFrom="paragraph">
                        <wp:posOffset>63499</wp:posOffset>
                      </wp:positionV>
                      <wp:extent cx="447675" cy="0"/>
                      <wp:effectExtent l="0" t="0" r="0" b="0"/>
                      <wp:wrapNone/>
                      <wp:docPr id="404804840" name="Прямая соединительная линия 4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4767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92D05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70FF60F" id="Прямая соединительная линия 459" o:spid="_x0000_s1026" style="position:absolute;z-index:25167257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" strokecolor="#92d050" strokeweight="1.5pt">
                      <o:lock v:ext="edit" shapetype="f"/>
                    </v:line>
                  </w:pict>
                </mc:Fallback>
              </mc:AlternateContent>
            </w:r>
            <w:r w:rsidR="002F128D">
              <w:t xml:space="preserve">          </w:t>
            </w:r>
            <w:r w:rsidR="002F128D" w:rsidRPr="00D1216B">
              <w:rPr>
                <w:color w:val="33CC33"/>
              </w:rPr>
              <w:t xml:space="preserve">74   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DB1B453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линия электропередачи и опора с её номером</w:t>
            </w:r>
          </w:p>
        </w:tc>
      </w:tr>
      <w:tr w:rsidR="002F128D" w:rsidRPr="007952FA" w14:paraId="0B09A276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856F952" w14:textId="77777777" w:rsidR="002F128D" w:rsidRPr="007952FA" w:rsidRDefault="002F128D" w:rsidP="00EA63C3">
            <w:pPr>
              <w:pStyle w:val="40"/>
              <w:rPr>
                <w:b w:val="0"/>
                <w:sz w:val="20"/>
                <w:szCs w:val="20"/>
              </w:rPr>
            </w:pPr>
            <w:r w:rsidRPr="007952FA">
              <w:rPr>
                <w:b w:val="0"/>
                <w:sz w:val="20"/>
                <w:szCs w:val="20"/>
              </w:rPr>
              <w:t>46:23:220701:55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BA7AFA2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кадастровый номер земельного участка</w:t>
            </w:r>
          </w:p>
        </w:tc>
      </w:tr>
      <w:tr w:rsidR="002F128D" w:rsidRPr="007952FA" w14:paraId="1212F76D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AA3CB9" w14:textId="68388F17" w:rsidR="002F128D" w:rsidRPr="00E0123F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74624" behindDoc="0" locked="0" layoutInCell="1" allowOverlap="1" wp14:anchorId="583C8E33" wp14:editId="3F34D0BC">
                      <wp:simplePos x="0" y="0"/>
                      <wp:positionH relativeFrom="column">
                        <wp:posOffset>63500</wp:posOffset>
                      </wp:positionH>
                      <wp:positionV relativeFrom="paragraph">
                        <wp:posOffset>67309</wp:posOffset>
                      </wp:positionV>
                      <wp:extent cx="752475" cy="0"/>
                      <wp:effectExtent l="0" t="0" r="0" b="0"/>
                      <wp:wrapNone/>
                      <wp:docPr id="1936752385" name="Прямая со стрелкой 4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524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2CE221" id="Прямая со стрелкой 457" o:spid="_x0000_s1026" type="#_x0000_t32" style="position:absolute;margin-left:5pt;margin-top:5.3pt;width:59.25pt;height:0;z-index:25167462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CE82CFF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существующая часть границы земельного участка</w:t>
            </w:r>
          </w:p>
        </w:tc>
      </w:tr>
      <w:tr w:rsidR="002F128D" w:rsidRPr="007952FA" w14:paraId="7415C101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CAABA54" w14:textId="77777777" w:rsidR="002F128D" w:rsidRPr="007952FA" w:rsidRDefault="002F128D" w:rsidP="00EA63C3">
            <w:pPr>
              <w:pStyle w:val="40"/>
              <w:rPr>
                <w:b w:val="0"/>
                <w:color w:val="0070C0"/>
                <w:sz w:val="20"/>
                <w:szCs w:val="20"/>
              </w:rPr>
            </w:pPr>
            <w:r w:rsidRPr="00D37130">
              <w:rPr>
                <w:b w:val="0"/>
                <w:color w:val="0033CC"/>
                <w:sz w:val="20"/>
                <w:szCs w:val="20"/>
              </w:rPr>
              <w:t>46:23:220701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CBB2F63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номер кадастрового квартала</w:t>
            </w:r>
          </w:p>
        </w:tc>
      </w:tr>
      <w:tr w:rsidR="002F128D" w:rsidRPr="007952FA" w14:paraId="03733481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9A2D9E" w14:textId="621FB8BA" w:rsidR="002F128D" w:rsidRPr="00A54E38" w:rsidRDefault="00FF5BCB" w:rsidP="00EA63C3">
            <w:pPr>
              <w:pStyle w:val="40"/>
              <w:rPr>
                <w:b w:val="0"/>
                <w:color w:val="00B0F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75648" behindDoc="0" locked="0" layoutInCell="1" allowOverlap="1" wp14:anchorId="262819C3" wp14:editId="7396253E">
                      <wp:simplePos x="0" y="0"/>
                      <wp:positionH relativeFrom="column">
                        <wp:posOffset>59690</wp:posOffset>
                      </wp:positionH>
                      <wp:positionV relativeFrom="paragraph">
                        <wp:posOffset>71119</wp:posOffset>
                      </wp:positionV>
                      <wp:extent cx="850265" cy="0"/>
                      <wp:effectExtent l="0" t="0" r="0" b="0"/>
                      <wp:wrapNone/>
                      <wp:docPr id="553169721" name="Прямая со стрелкой 4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5026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DFAADD" id="Прямая со стрелкой 455" o:spid="_x0000_s1026" type="#_x0000_t32" style="position:absolute;margin-left:4.7pt;margin-top:5.6pt;width:66.95pt;height:0;z-index:25167564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" strokecolor="blue" strokeweight="1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2D4A965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граница кадастрового квартала</w:t>
            </w:r>
          </w:p>
        </w:tc>
      </w:tr>
      <w:tr w:rsidR="002F128D" w:rsidRPr="007952FA" w14:paraId="2FC897A6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B1E94D" w14:textId="48E9CD4A" w:rsidR="002F128D" w:rsidRPr="00846CCB" w:rsidRDefault="00FF5BCB" w:rsidP="00EA63C3">
            <w:pPr>
              <w:pStyle w:val="40"/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76672" behindDoc="0" locked="0" layoutInCell="1" allowOverlap="1" wp14:anchorId="6B712282" wp14:editId="6650E839">
                      <wp:simplePos x="0" y="0"/>
                      <wp:positionH relativeFrom="column">
                        <wp:posOffset>139700</wp:posOffset>
                      </wp:positionH>
                      <wp:positionV relativeFrom="paragraph">
                        <wp:posOffset>75564</wp:posOffset>
                      </wp:positionV>
                      <wp:extent cx="800100" cy="0"/>
                      <wp:effectExtent l="0" t="0" r="0" b="0"/>
                      <wp:wrapNone/>
                      <wp:docPr id="1608332501" name="Прямая со стрелкой 4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3C41EC" id="Прямая со стрелкой 453" o:spid="_x0000_s1026" type="#_x0000_t32" style="position:absolute;margin-left:11pt;margin-top:5.95pt;width:63pt;height:0;z-index:25167667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" strokecolor="red" strokeweight="1.5pt">
                      <v:stroke dashstyle="longDashDot"/>
                    </v:shape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14:paraId="45502C84" w14:textId="77777777" w:rsidR="002F128D" w:rsidRPr="005E3E3F" w:rsidRDefault="002F128D" w:rsidP="00EA63C3">
            <w:pPr>
              <w:pStyle w:val="40"/>
              <w:jc w:val="left"/>
              <w:rPr>
                <w:b w:val="0"/>
                <w:sz w:val="20"/>
                <w:szCs w:val="20"/>
              </w:rPr>
            </w:pPr>
            <w:r w:rsidRPr="005E3E3F">
              <w:rPr>
                <w:b w:val="0"/>
                <w:sz w:val="20"/>
                <w:szCs w:val="20"/>
              </w:rPr>
              <w:t>- граница муниципального образования</w:t>
            </w:r>
          </w:p>
        </w:tc>
      </w:tr>
    </w:tbl>
    <w:p w14:paraId="3D6E9106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p w14:paraId="55BE653A" w14:textId="77777777" w:rsidR="002F128D" w:rsidRDefault="002F128D" w:rsidP="00EA63C3">
      <w:pPr>
        <w:pStyle w:val="30"/>
        <w:jc w:val="left"/>
        <w:rPr>
          <w:sz w:val="10"/>
          <w:szCs w:val="10"/>
        </w:rPr>
      </w:pPr>
    </w:p>
    <w:p w14:paraId="082FAF9D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tbl>
      <w:tblPr>
        <w:tblW w:w="9640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271"/>
        <w:gridCol w:w="7369"/>
      </w:tblGrid>
      <w:tr w:rsidR="002F128D" w:rsidRPr="004F7259" w14:paraId="354E1B7E" w14:textId="77777777" w:rsidTr="00746F08">
        <w:trPr>
          <w:trHeight w:val="368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3290C0BD" w14:textId="77777777" w:rsidR="002F128D" w:rsidRPr="002F254A" w:rsidRDefault="002F128D" w:rsidP="00EA63C3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2F254A">
              <w:rPr>
                <w:sz w:val="24"/>
                <w:szCs w:val="24"/>
              </w:rPr>
              <w:lastRenderedPageBreak/>
              <w:t>СХЕМА РАСПОЛОЖЕНИЯ ГРАНИЦ   ПУБЛИЧНОГО СЕРВИТУТА</w:t>
            </w:r>
          </w:p>
          <w:p w14:paraId="6E9FD2F1" w14:textId="77777777" w:rsidR="00FF1EA7" w:rsidRDefault="00FF1EA7" w:rsidP="00FF1EA7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>для использования земельных участков в целях эксплуатации существующего объекта энергетики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воздушная линия электропередачи высокого напряжения вл-35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</w:p>
          <w:p w14:paraId="362E87A4" w14:textId="4C0C1D59" w:rsidR="00FF1EA7" w:rsidRDefault="00FF1EA7" w:rsidP="00FF1EA7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>
              <w:rPr>
                <w:b w:val="0"/>
                <w:bCs/>
                <w:caps w:val="0"/>
                <w:sz w:val="24"/>
                <w:szCs w:val="24"/>
              </w:rPr>
              <w:t>«Дмитриев-Матвеевка»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протяженность по трассе 12000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 от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</w:p>
          <w:p w14:paraId="56F280A9" w14:textId="77777777" w:rsidR="00FF1EA7" w:rsidRDefault="00FF1EA7" w:rsidP="00FF1EA7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«Куток»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до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Матвеевка</w:t>
            </w:r>
            <w:r>
              <w:rPr>
                <w:b w:val="0"/>
                <w:bCs/>
                <w:caps w:val="0"/>
                <w:sz w:val="24"/>
                <w:szCs w:val="24"/>
              </w:rPr>
              <w:t>»</w:t>
            </w:r>
            <w:r w:rsidRPr="000C1BF3">
              <w:rPr>
                <w:b w:val="0"/>
                <w:caps w:val="0"/>
                <w:sz w:val="24"/>
                <w:szCs w:val="20"/>
              </w:rPr>
              <w:t xml:space="preserve"> </w:t>
            </w:r>
          </w:p>
          <w:p w14:paraId="649F77B7" w14:textId="303EA72A" w:rsidR="002F128D" w:rsidRDefault="002F128D" w:rsidP="00FF1EA7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0C1BF3">
              <w:rPr>
                <w:b w:val="0"/>
                <w:caps w:val="0"/>
                <w:sz w:val="24"/>
                <w:szCs w:val="20"/>
              </w:rPr>
              <w:t>(наименование объекта)</w:t>
            </w:r>
          </w:p>
          <w:p w14:paraId="54C0A2BD" w14:textId="77777777" w:rsidR="002F128D" w:rsidRDefault="002F128D" w:rsidP="00EA63C3">
            <w:pPr>
              <w:pStyle w:val="12"/>
              <w:rPr>
                <w:bCs/>
                <w:caps w:val="0"/>
                <w:sz w:val="24"/>
                <w:szCs w:val="24"/>
              </w:rPr>
            </w:pPr>
            <w:r w:rsidRPr="000C1BF3">
              <w:rPr>
                <w:bCs/>
                <w:caps w:val="0"/>
                <w:sz w:val="24"/>
                <w:szCs w:val="24"/>
              </w:rPr>
              <w:t>План границ объекта</w:t>
            </w:r>
          </w:p>
          <w:p w14:paraId="7D2FFEC7" w14:textId="77777777" w:rsidR="002F128D" w:rsidRPr="000C1BF3" w:rsidRDefault="002F128D" w:rsidP="00EA63C3">
            <w:pPr>
              <w:pStyle w:val="12"/>
              <w:rPr>
                <w:bCs/>
                <w:sz w:val="24"/>
                <w:szCs w:val="24"/>
                <w:u w:val="single"/>
              </w:rPr>
            </w:pPr>
          </w:p>
        </w:tc>
      </w:tr>
      <w:tr w:rsidR="002F128D" w:rsidRPr="003A423E" w14:paraId="54FFF716" w14:textId="77777777" w:rsidTr="00746F08">
        <w:trPr>
          <w:trHeight w:val="9365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10818CB7" w14:textId="70210CC6" w:rsidR="002F128D" w:rsidRDefault="00EA26D1" w:rsidP="00EA63C3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ACCD219" wp14:editId="62DC8C9F">
                  <wp:extent cx="5943600" cy="5943600"/>
                  <wp:effectExtent l="0" t="0" r="0" b="0"/>
                  <wp:docPr id="372083687" name="Рисунок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59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28D" w:rsidRPr="00D57CDB" w14:paraId="54BF5E58" w14:textId="77777777" w:rsidTr="00746F08">
        <w:trPr>
          <w:trHeight w:val="65"/>
        </w:trPr>
        <w:tc>
          <w:tcPr>
            <w:tcW w:w="5000" w:type="pct"/>
            <w:gridSpan w:val="2"/>
            <w:shd w:val="clear" w:color="auto" w:fill="auto"/>
          </w:tcPr>
          <w:p w14:paraId="7AB6E014" w14:textId="77777777" w:rsidR="002F128D" w:rsidRPr="00D57CDB" w:rsidRDefault="002F128D" w:rsidP="00EA63C3">
            <w:pPr>
              <w:pStyle w:val="50"/>
              <w:rPr>
                <w:sz w:val="22"/>
                <w:szCs w:val="22"/>
                <w:lang w:val="ru-RU"/>
              </w:rPr>
            </w:pPr>
            <w:r w:rsidRPr="00217A27">
              <w:rPr>
                <w:sz w:val="22"/>
                <w:szCs w:val="22"/>
              </w:rPr>
              <w:t>Масштаб 1</w:t>
            </w:r>
            <w:r>
              <w:rPr>
                <w:sz w:val="22"/>
                <w:szCs w:val="22"/>
              </w:rPr>
              <w:t>:</w:t>
            </w:r>
            <w:r>
              <w:rPr>
                <w:sz w:val="22"/>
                <w:szCs w:val="22"/>
                <w:lang w:val="ru-RU"/>
              </w:rPr>
              <w:t>2</w:t>
            </w:r>
            <w:r w:rsidRPr="00D57CDB">
              <w:rPr>
                <w:sz w:val="22"/>
                <w:szCs w:val="22"/>
                <w:lang w:val="ru-RU"/>
              </w:rPr>
              <w:t>000</w:t>
            </w:r>
          </w:p>
        </w:tc>
      </w:tr>
      <w:tr w:rsidR="002F128D" w:rsidRPr="00217A27" w14:paraId="45F9E5BC" w14:textId="77777777" w:rsidTr="00746F08">
        <w:trPr>
          <w:trHeight w:val="65"/>
        </w:trPr>
        <w:tc>
          <w:tcPr>
            <w:tcW w:w="5000" w:type="pct"/>
            <w:gridSpan w:val="2"/>
            <w:tcBorders>
              <w:bottom w:val="single" w:sz="4" w:space="0" w:color="auto"/>
            </w:tcBorders>
            <w:shd w:val="clear" w:color="auto" w:fill="auto"/>
            <w:vAlign w:val="bottom"/>
          </w:tcPr>
          <w:p w14:paraId="4C933234" w14:textId="77777777" w:rsidR="002F128D" w:rsidRPr="00217A27" w:rsidRDefault="002F128D" w:rsidP="00EA63C3">
            <w:pPr>
              <w:pStyle w:val="30"/>
              <w:jc w:val="left"/>
              <w:rPr>
                <w:sz w:val="22"/>
                <w:szCs w:val="22"/>
                <w:vertAlign w:val="baseline"/>
              </w:rPr>
            </w:pPr>
            <w:r>
              <w:rPr>
                <w:b/>
                <w:sz w:val="22"/>
                <w:szCs w:val="22"/>
                <w:vertAlign w:val="baseline"/>
              </w:rPr>
              <w:t xml:space="preserve">                                     </w:t>
            </w:r>
            <w:r w:rsidRPr="00925CD6">
              <w:rPr>
                <w:b/>
                <w:sz w:val="22"/>
                <w:szCs w:val="22"/>
                <w:vertAlign w:val="baseline"/>
              </w:rPr>
              <w:t>Используемые условные знаки и обозначения:</w:t>
            </w:r>
          </w:p>
        </w:tc>
      </w:tr>
      <w:tr w:rsidR="002F128D" w:rsidRPr="007952FA" w14:paraId="7A358B80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EF25E8" w14:textId="620D4520" w:rsidR="002F128D" w:rsidRPr="00E0123F" w:rsidRDefault="00FF5BCB" w:rsidP="00EA63C3">
            <w:pPr>
              <w:pStyle w:val="40"/>
              <w:rPr>
                <w:noProof/>
                <w:sz w:val="22"/>
                <w:szCs w:val="22"/>
              </w:rPr>
            </w:pPr>
            <w:r w:rsidRPr="00972C0D">
              <w:rPr>
                <w:noProof/>
                <w:sz w:val="22"/>
                <w:szCs w:val="22"/>
              </w:rPr>
              <w:drawing>
                <wp:inline distT="0" distB="0" distL="0" distR="0" wp14:anchorId="7DA4C3D0" wp14:editId="4D0F69D9">
                  <wp:extent cx="148590" cy="116840"/>
                  <wp:effectExtent l="0" t="0" r="0" b="0"/>
                  <wp:docPr id="86" name="Рисунок 7" descr="Отпайка ВЛЗ 10кВ на ТП №498 (ВЛ-10 кВ №1 Синдякино ПС Синдякино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Отпайка ВЛЗ 10кВ на ТП №498 (ВЛ-10 кВ №1 Синдякино ПС Синдякино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F128D" w:rsidRPr="00E0123F">
              <w:rPr>
                <w:b w:val="0"/>
                <w:noProof/>
                <w:sz w:val="22"/>
                <w:szCs w:val="22"/>
              </w:rPr>
              <w:t>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78DE921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характерная точка границы публичного сервитута </w:t>
            </w:r>
          </w:p>
        </w:tc>
      </w:tr>
      <w:tr w:rsidR="002F128D" w:rsidRPr="007952FA" w14:paraId="7E3F57BD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3598A5" w14:textId="7E65EE69" w:rsidR="002F128D" w:rsidRPr="00107143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77696" behindDoc="0" locked="0" layoutInCell="1" allowOverlap="1" wp14:anchorId="6F36AF70" wp14:editId="550D6844">
                      <wp:simplePos x="0" y="0"/>
                      <wp:positionH relativeFrom="column">
                        <wp:posOffset>52070</wp:posOffset>
                      </wp:positionH>
                      <wp:positionV relativeFrom="paragraph">
                        <wp:posOffset>88264</wp:posOffset>
                      </wp:positionV>
                      <wp:extent cx="800100" cy="0"/>
                      <wp:effectExtent l="0" t="0" r="0" b="0"/>
                      <wp:wrapNone/>
                      <wp:docPr id="1932991757" name="Прямая со стрелкой 4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0D6372" id="Прямая со стрелкой 451" o:spid="_x0000_s1026" type="#_x0000_t32" style="position:absolute;margin-left:4.1pt;margin-top:6.95pt;width:63pt;height:0;z-index:25167769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" strokecolor="red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A2DE88D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проектная граница  публичного сервитута </w:t>
            </w:r>
          </w:p>
        </w:tc>
      </w:tr>
      <w:tr w:rsidR="002F128D" w:rsidRPr="007952FA" w14:paraId="4E4A429E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F15EACA" w14:textId="19D1E195" w:rsidR="002F128D" w:rsidRPr="00D1216B" w:rsidRDefault="00FF5BCB" w:rsidP="00EA63C3">
            <w:pPr>
              <w:pStyle w:val="40"/>
              <w:rPr>
                <w:color w:val="33CC33"/>
              </w:rPr>
            </w:pPr>
            <w:r>
              <w:rPr>
                <w:noProof/>
              </w:rPr>
              <w:drawing>
                <wp:anchor distT="0" distB="0" distL="114300" distR="114300" simplePos="0" relativeHeight="251679744" behindDoc="1" locked="0" layoutInCell="1" allowOverlap="1" wp14:anchorId="1FF54723" wp14:editId="72B1608C">
                  <wp:simplePos x="0" y="0"/>
                  <wp:positionH relativeFrom="column">
                    <wp:posOffset>575310</wp:posOffset>
                  </wp:positionH>
                  <wp:positionV relativeFrom="paragraph">
                    <wp:posOffset>29845</wp:posOffset>
                  </wp:positionV>
                  <wp:extent cx="104775" cy="104775"/>
                  <wp:effectExtent l="0" t="0" r="0" b="0"/>
                  <wp:wrapNone/>
                  <wp:docPr id="14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10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78720" behindDoc="0" locked="0" layoutInCell="1" allowOverlap="1" wp14:anchorId="1FB6CF7A" wp14:editId="7A8F8901">
                      <wp:simplePos x="0" y="0"/>
                      <wp:positionH relativeFrom="column">
                        <wp:posOffset>29210</wp:posOffset>
                      </wp:positionH>
                      <wp:positionV relativeFrom="paragraph">
                        <wp:posOffset>63499</wp:posOffset>
                      </wp:positionV>
                      <wp:extent cx="447675" cy="0"/>
                      <wp:effectExtent l="0" t="0" r="0" b="0"/>
                      <wp:wrapNone/>
                      <wp:docPr id="1242335515" name="Прямая соединительная линия 4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4767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92D05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AB0EC42" id="Прямая соединительная линия 449" o:spid="_x0000_s1026" style="position:absolute;z-index:25167872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" strokecolor="#92d050" strokeweight="1.5pt">
                      <o:lock v:ext="edit" shapetype="f"/>
                    </v:line>
                  </w:pict>
                </mc:Fallback>
              </mc:AlternateContent>
            </w:r>
            <w:r w:rsidR="002F128D">
              <w:t xml:space="preserve">          </w:t>
            </w:r>
            <w:r w:rsidR="002F128D" w:rsidRPr="00D1216B">
              <w:rPr>
                <w:color w:val="33CC33"/>
              </w:rPr>
              <w:t xml:space="preserve">74   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6DD2E68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линия электропередачи и опора с её номером</w:t>
            </w:r>
          </w:p>
        </w:tc>
      </w:tr>
      <w:tr w:rsidR="002F128D" w:rsidRPr="007952FA" w14:paraId="3D6E6E2D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1EA8463" w14:textId="77777777" w:rsidR="002F128D" w:rsidRPr="007952FA" w:rsidRDefault="002F128D" w:rsidP="00EA63C3">
            <w:pPr>
              <w:pStyle w:val="40"/>
              <w:rPr>
                <w:b w:val="0"/>
                <w:sz w:val="20"/>
                <w:szCs w:val="20"/>
              </w:rPr>
            </w:pPr>
            <w:r w:rsidRPr="007952FA">
              <w:rPr>
                <w:b w:val="0"/>
                <w:sz w:val="20"/>
                <w:szCs w:val="20"/>
              </w:rPr>
              <w:t>46:23:220701:55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CE58D66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кадастровый номер земельного участка</w:t>
            </w:r>
          </w:p>
        </w:tc>
      </w:tr>
      <w:tr w:rsidR="002F128D" w:rsidRPr="007952FA" w14:paraId="4DE1CA70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0859262" w14:textId="29D4AF42" w:rsidR="002F128D" w:rsidRPr="00E0123F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80768" behindDoc="0" locked="0" layoutInCell="1" allowOverlap="1" wp14:anchorId="434232EB" wp14:editId="19D209F5">
                      <wp:simplePos x="0" y="0"/>
                      <wp:positionH relativeFrom="column">
                        <wp:posOffset>63500</wp:posOffset>
                      </wp:positionH>
                      <wp:positionV relativeFrom="paragraph">
                        <wp:posOffset>67309</wp:posOffset>
                      </wp:positionV>
                      <wp:extent cx="752475" cy="0"/>
                      <wp:effectExtent l="0" t="0" r="0" b="0"/>
                      <wp:wrapNone/>
                      <wp:docPr id="970894963" name="Прямая со стрелкой 4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524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7FD2D1" id="Прямая со стрелкой 447" o:spid="_x0000_s1026" type="#_x0000_t32" style="position:absolute;margin-left:5pt;margin-top:5.3pt;width:59.25pt;height:0;z-index:25168076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F4D91DE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существующая часть границы земельного участка</w:t>
            </w:r>
          </w:p>
        </w:tc>
      </w:tr>
      <w:tr w:rsidR="002F128D" w:rsidRPr="007952FA" w14:paraId="286A7A34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200DE4" w14:textId="77777777" w:rsidR="002F128D" w:rsidRPr="007952FA" w:rsidRDefault="002F128D" w:rsidP="00EA63C3">
            <w:pPr>
              <w:pStyle w:val="40"/>
              <w:rPr>
                <w:b w:val="0"/>
                <w:color w:val="0070C0"/>
                <w:sz w:val="20"/>
                <w:szCs w:val="20"/>
              </w:rPr>
            </w:pPr>
            <w:r w:rsidRPr="00D37130">
              <w:rPr>
                <w:b w:val="0"/>
                <w:color w:val="0033CC"/>
                <w:sz w:val="20"/>
                <w:szCs w:val="20"/>
              </w:rPr>
              <w:t>46:23:220701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AC1D08C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номер кадастрового квартала</w:t>
            </w:r>
          </w:p>
        </w:tc>
      </w:tr>
      <w:tr w:rsidR="002F128D" w:rsidRPr="007952FA" w14:paraId="5503F54A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7DEF396" w14:textId="7C45A55D" w:rsidR="002F128D" w:rsidRPr="00A54E38" w:rsidRDefault="00FF5BCB" w:rsidP="00EA63C3">
            <w:pPr>
              <w:pStyle w:val="40"/>
              <w:rPr>
                <w:b w:val="0"/>
                <w:color w:val="00B0F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81792" behindDoc="0" locked="0" layoutInCell="1" allowOverlap="1" wp14:anchorId="5DA832AB" wp14:editId="7E68244D">
                      <wp:simplePos x="0" y="0"/>
                      <wp:positionH relativeFrom="column">
                        <wp:posOffset>59690</wp:posOffset>
                      </wp:positionH>
                      <wp:positionV relativeFrom="paragraph">
                        <wp:posOffset>71119</wp:posOffset>
                      </wp:positionV>
                      <wp:extent cx="850265" cy="0"/>
                      <wp:effectExtent l="0" t="0" r="0" b="0"/>
                      <wp:wrapNone/>
                      <wp:docPr id="849538626" name="Прямая со стрелкой 4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5026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3C6C8B" id="Прямая со стрелкой 445" o:spid="_x0000_s1026" type="#_x0000_t32" style="position:absolute;margin-left:4.7pt;margin-top:5.6pt;width:66.95pt;height:0;z-index:25168179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" strokecolor="blue" strokeweight="1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F337B09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граница кадастрового квартала</w:t>
            </w:r>
          </w:p>
        </w:tc>
      </w:tr>
      <w:tr w:rsidR="002F128D" w:rsidRPr="007952FA" w14:paraId="014ABA0F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E5FCBD" w14:textId="10C0BE12" w:rsidR="002F128D" w:rsidRPr="00846CCB" w:rsidRDefault="00FF5BCB" w:rsidP="00EA63C3">
            <w:pPr>
              <w:pStyle w:val="40"/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82816" behindDoc="0" locked="0" layoutInCell="1" allowOverlap="1" wp14:anchorId="18ACA709" wp14:editId="61017A61">
                      <wp:simplePos x="0" y="0"/>
                      <wp:positionH relativeFrom="column">
                        <wp:posOffset>139700</wp:posOffset>
                      </wp:positionH>
                      <wp:positionV relativeFrom="paragraph">
                        <wp:posOffset>75564</wp:posOffset>
                      </wp:positionV>
                      <wp:extent cx="800100" cy="0"/>
                      <wp:effectExtent l="0" t="0" r="0" b="0"/>
                      <wp:wrapNone/>
                      <wp:docPr id="1869888678" name="Прямая со стрелкой 4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26E129" id="Прямая со стрелкой 443" o:spid="_x0000_s1026" type="#_x0000_t32" style="position:absolute;margin-left:11pt;margin-top:5.95pt;width:63pt;height:0;z-index:25168281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" strokecolor="red" strokeweight="1.5pt">
                      <v:stroke dashstyle="longDashDot"/>
                    </v:shape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14:paraId="791DA4DD" w14:textId="77777777" w:rsidR="002F128D" w:rsidRPr="005E3E3F" w:rsidRDefault="002F128D" w:rsidP="00EA63C3">
            <w:pPr>
              <w:pStyle w:val="40"/>
              <w:jc w:val="left"/>
              <w:rPr>
                <w:b w:val="0"/>
                <w:sz w:val="20"/>
                <w:szCs w:val="20"/>
              </w:rPr>
            </w:pPr>
            <w:r w:rsidRPr="005E3E3F">
              <w:rPr>
                <w:b w:val="0"/>
                <w:sz w:val="20"/>
                <w:szCs w:val="20"/>
              </w:rPr>
              <w:t>- граница муниципального образования</w:t>
            </w:r>
          </w:p>
        </w:tc>
      </w:tr>
    </w:tbl>
    <w:p w14:paraId="2AD08A06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p w14:paraId="216E862B" w14:textId="77777777" w:rsidR="002F128D" w:rsidRDefault="002F128D" w:rsidP="00EA63C3">
      <w:pPr>
        <w:pStyle w:val="30"/>
        <w:jc w:val="left"/>
        <w:rPr>
          <w:sz w:val="10"/>
          <w:szCs w:val="10"/>
        </w:rPr>
      </w:pPr>
    </w:p>
    <w:p w14:paraId="281DE289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tbl>
      <w:tblPr>
        <w:tblW w:w="9640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271"/>
        <w:gridCol w:w="7369"/>
      </w:tblGrid>
      <w:tr w:rsidR="002F128D" w:rsidRPr="004F7259" w14:paraId="3AEAB86B" w14:textId="77777777" w:rsidTr="00746F08">
        <w:trPr>
          <w:trHeight w:val="368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6FEC017F" w14:textId="77777777" w:rsidR="002F128D" w:rsidRPr="002F254A" w:rsidRDefault="002F128D" w:rsidP="00EA63C3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2F254A">
              <w:rPr>
                <w:sz w:val="24"/>
                <w:szCs w:val="24"/>
              </w:rPr>
              <w:lastRenderedPageBreak/>
              <w:t>СХЕМА РАСПОЛОЖЕНИЯ ГРАНИЦ   ПУБЛИЧНОГО СЕРВИТУТА</w:t>
            </w:r>
          </w:p>
          <w:p w14:paraId="559CD877" w14:textId="77777777" w:rsidR="00FF1EA7" w:rsidRDefault="00FF1EA7" w:rsidP="00FF1EA7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>для использования земельных участков в целях эксплуатации существующего объекта энергетики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воздушная линия электропередачи высокого напряжения вл-35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</w:p>
          <w:p w14:paraId="07CEBBCC" w14:textId="7D292305" w:rsidR="00FF1EA7" w:rsidRDefault="00FF1EA7" w:rsidP="00FF1EA7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>
              <w:rPr>
                <w:b w:val="0"/>
                <w:bCs/>
                <w:caps w:val="0"/>
                <w:sz w:val="24"/>
                <w:szCs w:val="24"/>
              </w:rPr>
              <w:t>«Дмитриев-Матвеевка»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протяженность по трассе 12000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 от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</w:p>
          <w:p w14:paraId="2094308F" w14:textId="77777777" w:rsidR="00FF1EA7" w:rsidRDefault="00FF1EA7" w:rsidP="00FF1EA7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«Куток»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до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Матвеевка</w:t>
            </w:r>
            <w:r>
              <w:rPr>
                <w:b w:val="0"/>
                <w:bCs/>
                <w:caps w:val="0"/>
                <w:sz w:val="24"/>
                <w:szCs w:val="24"/>
              </w:rPr>
              <w:t>»</w:t>
            </w:r>
            <w:r w:rsidRPr="000C1BF3">
              <w:rPr>
                <w:b w:val="0"/>
                <w:caps w:val="0"/>
                <w:sz w:val="24"/>
                <w:szCs w:val="20"/>
              </w:rPr>
              <w:t xml:space="preserve"> </w:t>
            </w:r>
          </w:p>
          <w:p w14:paraId="102DAC6E" w14:textId="7017A188" w:rsidR="002F128D" w:rsidRDefault="002F128D" w:rsidP="00FF1EA7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0C1BF3">
              <w:rPr>
                <w:b w:val="0"/>
                <w:caps w:val="0"/>
                <w:sz w:val="24"/>
                <w:szCs w:val="20"/>
              </w:rPr>
              <w:t>(наименование объекта)</w:t>
            </w:r>
          </w:p>
          <w:p w14:paraId="433CA42B" w14:textId="77777777" w:rsidR="002F128D" w:rsidRDefault="002F128D" w:rsidP="00EA63C3">
            <w:pPr>
              <w:pStyle w:val="12"/>
              <w:rPr>
                <w:bCs/>
                <w:caps w:val="0"/>
                <w:sz w:val="24"/>
                <w:szCs w:val="24"/>
              </w:rPr>
            </w:pPr>
            <w:r w:rsidRPr="000C1BF3">
              <w:rPr>
                <w:bCs/>
                <w:caps w:val="0"/>
                <w:sz w:val="24"/>
                <w:szCs w:val="24"/>
              </w:rPr>
              <w:t>План границ объекта</w:t>
            </w:r>
          </w:p>
          <w:p w14:paraId="0872E5E8" w14:textId="77777777" w:rsidR="002F128D" w:rsidRPr="000C1BF3" w:rsidRDefault="002F128D" w:rsidP="00EA63C3">
            <w:pPr>
              <w:pStyle w:val="12"/>
              <w:rPr>
                <w:bCs/>
                <w:sz w:val="24"/>
                <w:szCs w:val="24"/>
                <w:u w:val="single"/>
              </w:rPr>
            </w:pPr>
          </w:p>
        </w:tc>
      </w:tr>
      <w:tr w:rsidR="002F128D" w:rsidRPr="003A423E" w14:paraId="10E4BA59" w14:textId="77777777" w:rsidTr="00746F08">
        <w:trPr>
          <w:trHeight w:val="9365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59B1B11E" w14:textId="09BFD8BE" w:rsidR="002F128D" w:rsidRDefault="00EA26D1" w:rsidP="00EA63C3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AA4C58F" wp14:editId="7B1B56C4">
                  <wp:extent cx="5943600" cy="5943600"/>
                  <wp:effectExtent l="0" t="0" r="0" b="0"/>
                  <wp:docPr id="1618035360" name="Рисунок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59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28D" w:rsidRPr="00D57CDB" w14:paraId="365DF734" w14:textId="77777777" w:rsidTr="00746F08">
        <w:trPr>
          <w:trHeight w:val="65"/>
        </w:trPr>
        <w:tc>
          <w:tcPr>
            <w:tcW w:w="5000" w:type="pct"/>
            <w:gridSpan w:val="2"/>
            <w:shd w:val="clear" w:color="auto" w:fill="auto"/>
          </w:tcPr>
          <w:p w14:paraId="31CD91C5" w14:textId="77777777" w:rsidR="002F128D" w:rsidRPr="00D57CDB" w:rsidRDefault="002F128D" w:rsidP="00EA63C3">
            <w:pPr>
              <w:pStyle w:val="50"/>
              <w:rPr>
                <w:sz w:val="22"/>
                <w:szCs w:val="22"/>
                <w:lang w:val="ru-RU"/>
              </w:rPr>
            </w:pPr>
            <w:r w:rsidRPr="00217A27">
              <w:rPr>
                <w:sz w:val="22"/>
                <w:szCs w:val="22"/>
              </w:rPr>
              <w:t>Масштаб 1</w:t>
            </w:r>
            <w:r>
              <w:rPr>
                <w:sz w:val="22"/>
                <w:szCs w:val="22"/>
              </w:rPr>
              <w:t>:</w:t>
            </w:r>
            <w:r>
              <w:rPr>
                <w:sz w:val="22"/>
                <w:szCs w:val="22"/>
                <w:lang w:val="ru-RU"/>
              </w:rPr>
              <w:t>2</w:t>
            </w:r>
            <w:r w:rsidRPr="00D57CDB">
              <w:rPr>
                <w:sz w:val="22"/>
                <w:szCs w:val="22"/>
                <w:lang w:val="ru-RU"/>
              </w:rPr>
              <w:t>000</w:t>
            </w:r>
          </w:p>
        </w:tc>
      </w:tr>
      <w:tr w:rsidR="002F128D" w:rsidRPr="00217A27" w14:paraId="56960379" w14:textId="77777777" w:rsidTr="00746F08">
        <w:trPr>
          <w:trHeight w:val="65"/>
        </w:trPr>
        <w:tc>
          <w:tcPr>
            <w:tcW w:w="5000" w:type="pct"/>
            <w:gridSpan w:val="2"/>
            <w:tcBorders>
              <w:bottom w:val="single" w:sz="4" w:space="0" w:color="auto"/>
            </w:tcBorders>
            <w:shd w:val="clear" w:color="auto" w:fill="auto"/>
            <w:vAlign w:val="bottom"/>
          </w:tcPr>
          <w:p w14:paraId="4DE1480D" w14:textId="77777777" w:rsidR="002F128D" w:rsidRPr="00217A27" w:rsidRDefault="002F128D" w:rsidP="00EA63C3">
            <w:pPr>
              <w:pStyle w:val="30"/>
              <w:jc w:val="left"/>
              <w:rPr>
                <w:sz w:val="22"/>
                <w:szCs w:val="22"/>
                <w:vertAlign w:val="baseline"/>
              </w:rPr>
            </w:pPr>
            <w:r>
              <w:rPr>
                <w:b/>
                <w:sz w:val="22"/>
                <w:szCs w:val="22"/>
                <w:vertAlign w:val="baseline"/>
              </w:rPr>
              <w:t xml:space="preserve">                                     </w:t>
            </w:r>
            <w:r w:rsidRPr="00925CD6">
              <w:rPr>
                <w:b/>
                <w:sz w:val="22"/>
                <w:szCs w:val="22"/>
                <w:vertAlign w:val="baseline"/>
              </w:rPr>
              <w:t>Используемые условные знаки и обозначения:</w:t>
            </w:r>
          </w:p>
        </w:tc>
      </w:tr>
      <w:tr w:rsidR="002F128D" w:rsidRPr="007952FA" w14:paraId="112DDAC4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410103F" w14:textId="18B2B865" w:rsidR="002F128D" w:rsidRPr="00E0123F" w:rsidRDefault="00FF5BCB" w:rsidP="00EA63C3">
            <w:pPr>
              <w:pStyle w:val="40"/>
              <w:rPr>
                <w:noProof/>
                <w:sz w:val="22"/>
                <w:szCs w:val="22"/>
              </w:rPr>
            </w:pPr>
            <w:r w:rsidRPr="00972C0D">
              <w:rPr>
                <w:noProof/>
                <w:sz w:val="22"/>
                <w:szCs w:val="22"/>
              </w:rPr>
              <w:drawing>
                <wp:inline distT="0" distB="0" distL="0" distR="0" wp14:anchorId="34F8EDB6" wp14:editId="30F1F34C">
                  <wp:extent cx="148590" cy="116840"/>
                  <wp:effectExtent l="0" t="0" r="0" b="0"/>
                  <wp:docPr id="87" name="Рисунок 7" descr="Отпайка ВЛЗ 10кВ на ТП №498 (ВЛ-10 кВ №1 Синдякино ПС Синдякино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Отпайка ВЛЗ 10кВ на ТП №498 (ВЛ-10 кВ №1 Синдякино ПС Синдякино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F128D" w:rsidRPr="00E0123F">
              <w:rPr>
                <w:b w:val="0"/>
                <w:noProof/>
                <w:sz w:val="22"/>
                <w:szCs w:val="22"/>
              </w:rPr>
              <w:t>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74C322F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характерная точка границы публичного сервитута </w:t>
            </w:r>
          </w:p>
        </w:tc>
      </w:tr>
      <w:tr w:rsidR="002F128D" w:rsidRPr="007952FA" w14:paraId="731E490B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2E52B1" w14:textId="09B856B6" w:rsidR="002F128D" w:rsidRPr="00107143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83840" behindDoc="0" locked="0" layoutInCell="1" allowOverlap="1" wp14:anchorId="7324D16D" wp14:editId="0C0A7F0A">
                      <wp:simplePos x="0" y="0"/>
                      <wp:positionH relativeFrom="column">
                        <wp:posOffset>52070</wp:posOffset>
                      </wp:positionH>
                      <wp:positionV relativeFrom="paragraph">
                        <wp:posOffset>88264</wp:posOffset>
                      </wp:positionV>
                      <wp:extent cx="800100" cy="0"/>
                      <wp:effectExtent l="0" t="0" r="0" b="0"/>
                      <wp:wrapNone/>
                      <wp:docPr id="667742770" name="Прямая со стрелкой 4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61B854" id="Прямая со стрелкой 441" o:spid="_x0000_s1026" type="#_x0000_t32" style="position:absolute;margin-left:4.1pt;margin-top:6.95pt;width:63pt;height:0;z-index:25168384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" strokecolor="red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72720B3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проектная граница  публичного сервитута </w:t>
            </w:r>
          </w:p>
        </w:tc>
      </w:tr>
      <w:tr w:rsidR="002F128D" w:rsidRPr="007952FA" w14:paraId="5C9B118A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E518EA" w14:textId="28B5F6E2" w:rsidR="002F128D" w:rsidRPr="00D1216B" w:rsidRDefault="00FF5BCB" w:rsidP="00EA63C3">
            <w:pPr>
              <w:pStyle w:val="40"/>
              <w:rPr>
                <w:color w:val="33CC33"/>
              </w:rPr>
            </w:pPr>
            <w:r>
              <w:rPr>
                <w:noProof/>
              </w:rPr>
              <w:drawing>
                <wp:anchor distT="0" distB="0" distL="114300" distR="114300" simplePos="0" relativeHeight="251685888" behindDoc="1" locked="0" layoutInCell="1" allowOverlap="1" wp14:anchorId="6683451F" wp14:editId="012CA4AB">
                  <wp:simplePos x="0" y="0"/>
                  <wp:positionH relativeFrom="column">
                    <wp:posOffset>575310</wp:posOffset>
                  </wp:positionH>
                  <wp:positionV relativeFrom="paragraph">
                    <wp:posOffset>29845</wp:posOffset>
                  </wp:positionV>
                  <wp:extent cx="104775" cy="104775"/>
                  <wp:effectExtent l="0" t="0" r="0" b="0"/>
                  <wp:wrapNone/>
                  <wp:docPr id="148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10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84864" behindDoc="0" locked="0" layoutInCell="1" allowOverlap="1" wp14:anchorId="54FFA049" wp14:editId="1C28655F">
                      <wp:simplePos x="0" y="0"/>
                      <wp:positionH relativeFrom="column">
                        <wp:posOffset>29210</wp:posOffset>
                      </wp:positionH>
                      <wp:positionV relativeFrom="paragraph">
                        <wp:posOffset>63499</wp:posOffset>
                      </wp:positionV>
                      <wp:extent cx="447675" cy="0"/>
                      <wp:effectExtent l="0" t="0" r="0" b="0"/>
                      <wp:wrapNone/>
                      <wp:docPr id="1843621305" name="Прямая соединительная линия 4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4767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92D05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987CB80" id="Прямая соединительная линия 439" o:spid="_x0000_s1026" style="position:absolute;z-index:2516848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" strokecolor="#92d050" strokeweight="1.5pt">
                      <o:lock v:ext="edit" shapetype="f"/>
                    </v:line>
                  </w:pict>
                </mc:Fallback>
              </mc:AlternateContent>
            </w:r>
            <w:r w:rsidR="002F128D">
              <w:t xml:space="preserve">          </w:t>
            </w:r>
            <w:r w:rsidR="002F128D" w:rsidRPr="00D1216B">
              <w:rPr>
                <w:color w:val="33CC33"/>
              </w:rPr>
              <w:t xml:space="preserve">74   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EF9B4D4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линия электропередачи и опора с её номером</w:t>
            </w:r>
          </w:p>
        </w:tc>
      </w:tr>
      <w:tr w:rsidR="002F128D" w:rsidRPr="007952FA" w14:paraId="645DC99E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FCC3E2" w14:textId="77777777" w:rsidR="002F128D" w:rsidRPr="007952FA" w:rsidRDefault="002F128D" w:rsidP="00EA63C3">
            <w:pPr>
              <w:pStyle w:val="40"/>
              <w:rPr>
                <w:b w:val="0"/>
                <w:sz w:val="20"/>
                <w:szCs w:val="20"/>
              </w:rPr>
            </w:pPr>
            <w:r w:rsidRPr="007952FA">
              <w:rPr>
                <w:b w:val="0"/>
                <w:sz w:val="20"/>
                <w:szCs w:val="20"/>
              </w:rPr>
              <w:t>46:23:220701:55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2F38C64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кадастровый номер земельного участка</w:t>
            </w:r>
          </w:p>
        </w:tc>
      </w:tr>
      <w:tr w:rsidR="002F128D" w:rsidRPr="007952FA" w14:paraId="64F25E0E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D0CA4CF" w14:textId="2F1F98F5" w:rsidR="002F128D" w:rsidRPr="00E0123F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86912" behindDoc="0" locked="0" layoutInCell="1" allowOverlap="1" wp14:anchorId="6DB4EB2E" wp14:editId="113EBE84">
                      <wp:simplePos x="0" y="0"/>
                      <wp:positionH relativeFrom="column">
                        <wp:posOffset>63500</wp:posOffset>
                      </wp:positionH>
                      <wp:positionV relativeFrom="paragraph">
                        <wp:posOffset>67309</wp:posOffset>
                      </wp:positionV>
                      <wp:extent cx="752475" cy="0"/>
                      <wp:effectExtent l="0" t="0" r="0" b="0"/>
                      <wp:wrapNone/>
                      <wp:docPr id="1046987822" name="Прямая со стрелкой 4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524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F96989" id="Прямая со стрелкой 437" o:spid="_x0000_s1026" type="#_x0000_t32" style="position:absolute;margin-left:5pt;margin-top:5.3pt;width:59.25pt;height:0;z-index:25168691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91BA769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существующая часть границы земельного участка</w:t>
            </w:r>
          </w:p>
        </w:tc>
      </w:tr>
      <w:tr w:rsidR="002F128D" w:rsidRPr="007952FA" w14:paraId="710AEF31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10F230A" w14:textId="77777777" w:rsidR="002F128D" w:rsidRPr="007952FA" w:rsidRDefault="002F128D" w:rsidP="00EA63C3">
            <w:pPr>
              <w:pStyle w:val="40"/>
              <w:rPr>
                <w:b w:val="0"/>
                <w:color w:val="0070C0"/>
                <w:sz w:val="20"/>
                <w:szCs w:val="20"/>
              </w:rPr>
            </w:pPr>
            <w:r w:rsidRPr="00D37130">
              <w:rPr>
                <w:b w:val="0"/>
                <w:color w:val="0033CC"/>
                <w:sz w:val="20"/>
                <w:szCs w:val="20"/>
              </w:rPr>
              <w:t>46:23:220701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CC01C4F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номер кадастрового квартала</w:t>
            </w:r>
          </w:p>
        </w:tc>
      </w:tr>
      <w:tr w:rsidR="002F128D" w:rsidRPr="007952FA" w14:paraId="7AAA3CA7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B872B9A" w14:textId="4FC964FB" w:rsidR="002F128D" w:rsidRPr="00A54E38" w:rsidRDefault="00FF5BCB" w:rsidP="00EA63C3">
            <w:pPr>
              <w:pStyle w:val="40"/>
              <w:rPr>
                <w:b w:val="0"/>
                <w:color w:val="00B0F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87936" behindDoc="0" locked="0" layoutInCell="1" allowOverlap="1" wp14:anchorId="50AF3BAC" wp14:editId="12D6A6CB">
                      <wp:simplePos x="0" y="0"/>
                      <wp:positionH relativeFrom="column">
                        <wp:posOffset>59690</wp:posOffset>
                      </wp:positionH>
                      <wp:positionV relativeFrom="paragraph">
                        <wp:posOffset>71119</wp:posOffset>
                      </wp:positionV>
                      <wp:extent cx="850265" cy="0"/>
                      <wp:effectExtent l="0" t="0" r="0" b="0"/>
                      <wp:wrapNone/>
                      <wp:docPr id="161438962" name="Прямая со стрелкой 4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5026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B3AB3A" id="Прямая со стрелкой 435" o:spid="_x0000_s1026" type="#_x0000_t32" style="position:absolute;margin-left:4.7pt;margin-top:5.6pt;width:66.95pt;height:0;z-index:25168793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" strokecolor="blue" strokeweight="1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BA09614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граница кадастрового квартала</w:t>
            </w:r>
          </w:p>
        </w:tc>
      </w:tr>
      <w:tr w:rsidR="002F128D" w:rsidRPr="007952FA" w14:paraId="52974F7F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FE5C621" w14:textId="79599254" w:rsidR="002F128D" w:rsidRPr="00846CCB" w:rsidRDefault="00FF5BCB" w:rsidP="00EA63C3">
            <w:pPr>
              <w:pStyle w:val="40"/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88960" behindDoc="0" locked="0" layoutInCell="1" allowOverlap="1" wp14:anchorId="6D9107FA" wp14:editId="06760990">
                      <wp:simplePos x="0" y="0"/>
                      <wp:positionH relativeFrom="column">
                        <wp:posOffset>139700</wp:posOffset>
                      </wp:positionH>
                      <wp:positionV relativeFrom="paragraph">
                        <wp:posOffset>75564</wp:posOffset>
                      </wp:positionV>
                      <wp:extent cx="800100" cy="0"/>
                      <wp:effectExtent l="0" t="0" r="0" b="0"/>
                      <wp:wrapNone/>
                      <wp:docPr id="935367680" name="Прямая со стрелкой 4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C7651B" id="Прямая со стрелкой 433" o:spid="_x0000_s1026" type="#_x0000_t32" style="position:absolute;margin-left:11pt;margin-top:5.95pt;width:63pt;height:0;z-index:25168896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" strokecolor="red" strokeweight="1.5pt">
                      <v:stroke dashstyle="longDashDot"/>
                    </v:shape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14:paraId="5CEEDCBE" w14:textId="77777777" w:rsidR="002F128D" w:rsidRPr="005E3E3F" w:rsidRDefault="002F128D" w:rsidP="00EA63C3">
            <w:pPr>
              <w:pStyle w:val="40"/>
              <w:jc w:val="left"/>
              <w:rPr>
                <w:b w:val="0"/>
                <w:sz w:val="20"/>
                <w:szCs w:val="20"/>
              </w:rPr>
            </w:pPr>
            <w:r w:rsidRPr="005E3E3F">
              <w:rPr>
                <w:b w:val="0"/>
                <w:sz w:val="20"/>
                <w:szCs w:val="20"/>
              </w:rPr>
              <w:t>- граница муниципального образования</w:t>
            </w:r>
          </w:p>
        </w:tc>
      </w:tr>
    </w:tbl>
    <w:p w14:paraId="11D19940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p w14:paraId="29B4500B" w14:textId="77777777" w:rsidR="002F128D" w:rsidRDefault="002F128D" w:rsidP="00EA63C3">
      <w:pPr>
        <w:pStyle w:val="30"/>
        <w:jc w:val="left"/>
        <w:rPr>
          <w:sz w:val="10"/>
          <w:szCs w:val="10"/>
        </w:rPr>
      </w:pPr>
    </w:p>
    <w:p w14:paraId="056F78D6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tbl>
      <w:tblPr>
        <w:tblW w:w="9640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271"/>
        <w:gridCol w:w="7369"/>
      </w:tblGrid>
      <w:tr w:rsidR="002F128D" w:rsidRPr="004F7259" w14:paraId="686B83A4" w14:textId="77777777" w:rsidTr="00746F08">
        <w:trPr>
          <w:trHeight w:val="368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03B490E3" w14:textId="77777777" w:rsidR="002F128D" w:rsidRPr="002F254A" w:rsidRDefault="002F128D" w:rsidP="00EA63C3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2F254A">
              <w:rPr>
                <w:sz w:val="24"/>
                <w:szCs w:val="24"/>
              </w:rPr>
              <w:lastRenderedPageBreak/>
              <w:t>СХЕМА РАСПОЛОЖЕНИЯ ГРАНИЦ   ПУБЛИЧНОГО СЕРВИТУТА</w:t>
            </w:r>
          </w:p>
          <w:p w14:paraId="028FF0AB" w14:textId="77777777" w:rsidR="00FF1EA7" w:rsidRDefault="00FF1EA7" w:rsidP="00FF1EA7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>для использования земельных участков в целях эксплуатации существующего объекта энергетики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воздушная линия электропередачи высокого напряжения вл-35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</w:p>
          <w:p w14:paraId="2E317632" w14:textId="67107608" w:rsidR="00FF1EA7" w:rsidRDefault="00FF1EA7" w:rsidP="00FF1EA7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>
              <w:rPr>
                <w:b w:val="0"/>
                <w:bCs/>
                <w:caps w:val="0"/>
                <w:sz w:val="24"/>
                <w:szCs w:val="24"/>
              </w:rPr>
              <w:t>«Дмитриев-Матвеевка»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протяженность по трассе 12000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 от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</w:p>
          <w:p w14:paraId="12F80478" w14:textId="77777777" w:rsidR="00FF1EA7" w:rsidRDefault="00FF1EA7" w:rsidP="00FF1EA7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«Куток»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до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Матвеевка</w:t>
            </w:r>
            <w:r>
              <w:rPr>
                <w:b w:val="0"/>
                <w:bCs/>
                <w:caps w:val="0"/>
                <w:sz w:val="24"/>
                <w:szCs w:val="24"/>
              </w:rPr>
              <w:t>»</w:t>
            </w:r>
            <w:r w:rsidRPr="000C1BF3">
              <w:rPr>
                <w:b w:val="0"/>
                <w:caps w:val="0"/>
                <w:sz w:val="24"/>
                <w:szCs w:val="20"/>
              </w:rPr>
              <w:t xml:space="preserve"> </w:t>
            </w:r>
          </w:p>
          <w:p w14:paraId="0EF2F68C" w14:textId="4FD03BB8" w:rsidR="002F128D" w:rsidRDefault="002F128D" w:rsidP="00FF1EA7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0C1BF3">
              <w:rPr>
                <w:b w:val="0"/>
                <w:caps w:val="0"/>
                <w:sz w:val="24"/>
                <w:szCs w:val="20"/>
              </w:rPr>
              <w:t>(наименование объекта)</w:t>
            </w:r>
          </w:p>
          <w:p w14:paraId="19E9200B" w14:textId="77777777" w:rsidR="002F128D" w:rsidRDefault="002F128D" w:rsidP="00EA63C3">
            <w:pPr>
              <w:pStyle w:val="12"/>
              <w:rPr>
                <w:bCs/>
                <w:caps w:val="0"/>
                <w:sz w:val="24"/>
                <w:szCs w:val="24"/>
              </w:rPr>
            </w:pPr>
            <w:r w:rsidRPr="000C1BF3">
              <w:rPr>
                <w:bCs/>
                <w:caps w:val="0"/>
                <w:sz w:val="24"/>
                <w:szCs w:val="24"/>
              </w:rPr>
              <w:t>План границ объекта</w:t>
            </w:r>
          </w:p>
          <w:p w14:paraId="1F7F0EE7" w14:textId="77777777" w:rsidR="002F128D" w:rsidRPr="000C1BF3" w:rsidRDefault="002F128D" w:rsidP="00EA63C3">
            <w:pPr>
              <w:pStyle w:val="12"/>
              <w:rPr>
                <w:bCs/>
                <w:sz w:val="24"/>
                <w:szCs w:val="24"/>
                <w:u w:val="single"/>
              </w:rPr>
            </w:pPr>
          </w:p>
        </w:tc>
      </w:tr>
      <w:tr w:rsidR="002F128D" w:rsidRPr="003A423E" w14:paraId="208B3CF5" w14:textId="77777777" w:rsidTr="00746F08">
        <w:trPr>
          <w:trHeight w:val="9365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7FA60E9B" w14:textId="20AA4FF6" w:rsidR="002F128D" w:rsidRDefault="00EA26D1" w:rsidP="00EA63C3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757A1B0" wp14:editId="77E3D97C">
                  <wp:extent cx="5943600" cy="5943600"/>
                  <wp:effectExtent l="0" t="0" r="0" b="0"/>
                  <wp:docPr id="224748518" name="Рисунок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59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28D" w:rsidRPr="00D57CDB" w14:paraId="70A04501" w14:textId="77777777" w:rsidTr="00746F08">
        <w:trPr>
          <w:trHeight w:val="65"/>
        </w:trPr>
        <w:tc>
          <w:tcPr>
            <w:tcW w:w="5000" w:type="pct"/>
            <w:gridSpan w:val="2"/>
            <w:shd w:val="clear" w:color="auto" w:fill="auto"/>
          </w:tcPr>
          <w:p w14:paraId="18AE452B" w14:textId="77777777" w:rsidR="002F128D" w:rsidRPr="00D57CDB" w:rsidRDefault="002F128D" w:rsidP="00EA63C3">
            <w:pPr>
              <w:pStyle w:val="50"/>
              <w:rPr>
                <w:sz w:val="22"/>
                <w:szCs w:val="22"/>
                <w:lang w:val="ru-RU"/>
              </w:rPr>
            </w:pPr>
            <w:r w:rsidRPr="00217A27">
              <w:rPr>
                <w:sz w:val="22"/>
                <w:szCs w:val="22"/>
              </w:rPr>
              <w:t>Масштаб 1</w:t>
            </w:r>
            <w:r>
              <w:rPr>
                <w:sz w:val="22"/>
                <w:szCs w:val="22"/>
              </w:rPr>
              <w:t>:</w:t>
            </w:r>
            <w:r>
              <w:rPr>
                <w:sz w:val="22"/>
                <w:szCs w:val="22"/>
                <w:lang w:val="ru-RU"/>
              </w:rPr>
              <w:t>2</w:t>
            </w:r>
            <w:r w:rsidRPr="00D57CDB">
              <w:rPr>
                <w:sz w:val="22"/>
                <w:szCs w:val="22"/>
                <w:lang w:val="ru-RU"/>
              </w:rPr>
              <w:t>000</w:t>
            </w:r>
          </w:p>
        </w:tc>
      </w:tr>
      <w:tr w:rsidR="002F128D" w:rsidRPr="00217A27" w14:paraId="1DF2CBD2" w14:textId="77777777" w:rsidTr="00746F08">
        <w:trPr>
          <w:trHeight w:val="65"/>
        </w:trPr>
        <w:tc>
          <w:tcPr>
            <w:tcW w:w="5000" w:type="pct"/>
            <w:gridSpan w:val="2"/>
            <w:tcBorders>
              <w:bottom w:val="single" w:sz="4" w:space="0" w:color="auto"/>
            </w:tcBorders>
            <w:shd w:val="clear" w:color="auto" w:fill="auto"/>
            <w:vAlign w:val="bottom"/>
          </w:tcPr>
          <w:p w14:paraId="4F843504" w14:textId="77777777" w:rsidR="002F128D" w:rsidRPr="00217A27" w:rsidRDefault="002F128D" w:rsidP="00EA63C3">
            <w:pPr>
              <w:pStyle w:val="30"/>
              <w:jc w:val="left"/>
              <w:rPr>
                <w:sz w:val="22"/>
                <w:szCs w:val="22"/>
                <w:vertAlign w:val="baseline"/>
              </w:rPr>
            </w:pPr>
            <w:r>
              <w:rPr>
                <w:b/>
                <w:sz w:val="22"/>
                <w:szCs w:val="22"/>
                <w:vertAlign w:val="baseline"/>
              </w:rPr>
              <w:t xml:space="preserve">                                     </w:t>
            </w:r>
            <w:r w:rsidRPr="00925CD6">
              <w:rPr>
                <w:b/>
                <w:sz w:val="22"/>
                <w:szCs w:val="22"/>
                <w:vertAlign w:val="baseline"/>
              </w:rPr>
              <w:t>Используемые условные знаки и обозначения:</w:t>
            </w:r>
          </w:p>
        </w:tc>
      </w:tr>
      <w:tr w:rsidR="002F128D" w:rsidRPr="007952FA" w14:paraId="3230B8BC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6820A50" w14:textId="2AF3EEEF" w:rsidR="002F128D" w:rsidRPr="00E0123F" w:rsidRDefault="00FF5BCB" w:rsidP="00EA63C3">
            <w:pPr>
              <w:pStyle w:val="40"/>
              <w:rPr>
                <w:noProof/>
                <w:sz w:val="22"/>
                <w:szCs w:val="22"/>
              </w:rPr>
            </w:pPr>
            <w:r w:rsidRPr="00972C0D">
              <w:rPr>
                <w:noProof/>
                <w:sz w:val="22"/>
                <w:szCs w:val="22"/>
              </w:rPr>
              <w:drawing>
                <wp:inline distT="0" distB="0" distL="0" distR="0" wp14:anchorId="4CC42F5D" wp14:editId="3FC2D854">
                  <wp:extent cx="148590" cy="116840"/>
                  <wp:effectExtent l="0" t="0" r="0" b="0"/>
                  <wp:docPr id="88" name="Рисунок 7" descr="Отпайка ВЛЗ 10кВ на ТП №498 (ВЛ-10 кВ №1 Синдякино ПС Синдякино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Отпайка ВЛЗ 10кВ на ТП №498 (ВЛ-10 кВ №1 Синдякино ПС Синдякино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F128D" w:rsidRPr="00E0123F">
              <w:rPr>
                <w:b w:val="0"/>
                <w:noProof/>
                <w:sz w:val="22"/>
                <w:szCs w:val="22"/>
              </w:rPr>
              <w:t>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5D25C6E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характерная точка границы публичного сервитута </w:t>
            </w:r>
          </w:p>
        </w:tc>
      </w:tr>
      <w:tr w:rsidR="002F128D" w:rsidRPr="007952FA" w14:paraId="316E4412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22BD6CC" w14:textId="72C80037" w:rsidR="002F128D" w:rsidRPr="00107143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89984" behindDoc="0" locked="0" layoutInCell="1" allowOverlap="1" wp14:anchorId="4F66CB16" wp14:editId="46C0F01A">
                      <wp:simplePos x="0" y="0"/>
                      <wp:positionH relativeFrom="column">
                        <wp:posOffset>52070</wp:posOffset>
                      </wp:positionH>
                      <wp:positionV relativeFrom="paragraph">
                        <wp:posOffset>88264</wp:posOffset>
                      </wp:positionV>
                      <wp:extent cx="800100" cy="0"/>
                      <wp:effectExtent l="0" t="0" r="0" b="0"/>
                      <wp:wrapNone/>
                      <wp:docPr id="920728335" name="Прямая со стрелкой 4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F00CA6" id="Прямая со стрелкой 431" o:spid="_x0000_s1026" type="#_x0000_t32" style="position:absolute;margin-left:4.1pt;margin-top:6.95pt;width:63pt;height:0;z-index:25168998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" strokecolor="red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6DC0310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проектная граница  публичного сервитута </w:t>
            </w:r>
          </w:p>
        </w:tc>
      </w:tr>
      <w:tr w:rsidR="002F128D" w:rsidRPr="007952FA" w14:paraId="0EBEB2A7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363669" w14:textId="3761A564" w:rsidR="002F128D" w:rsidRPr="00D1216B" w:rsidRDefault="00FF5BCB" w:rsidP="00EA63C3">
            <w:pPr>
              <w:pStyle w:val="40"/>
              <w:rPr>
                <w:color w:val="33CC33"/>
              </w:rPr>
            </w:pPr>
            <w:r>
              <w:rPr>
                <w:noProof/>
              </w:rPr>
              <w:drawing>
                <wp:anchor distT="0" distB="0" distL="114300" distR="114300" simplePos="0" relativeHeight="251692032" behindDoc="1" locked="0" layoutInCell="1" allowOverlap="1" wp14:anchorId="3589F790" wp14:editId="41DF8798">
                  <wp:simplePos x="0" y="0"/>
                  <wp:positionH relativeFrom="column">
                    <wp:posOffset>575310</wp:posOffset>
                  </wp:positionH>
                  <wp:positionV relativeFrom="paragraph">
                    <wp:posOffset>29845</wp:posOffset>
                  </wp:positionV>
                  <wp:extent cx="104775" cy="104775"/>
                  <wp:effectExtent l="0" t="0" r="0" b="0"/>
                  <wp:wrapNone/>
                  <wp:docPr id="484632756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10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91008" behindDoc="0" locked="0" layoutInCell="1" allowOverlap="1" wp14:anchorId="08EB30B9" wp14:editId="5710BF41">
                      <wp:simplePos x="0" y="0"/>
                      <wp:positionH relativeFrom="column">
                        <wp:posOffset>29210</wp:posOffset>
                      </wp:positionH>
                      <wp:positionV relativeFrom="paragraph">
                        <wp:posOffset>63499</wp:posOffset>
                      </wp:positionV>
                      <wp:extent cx="447675" cy="0"/>
                      <wp:effectExtent l="0" t="0" r="0" b="0"/>
                      <wp:wrapNone/>
                      <wp:docPr id="280131274" name="Прямая соединительная линия 4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4767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92D05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68F752C" id="Прямая соединительная линия 429" o:spid="_x0000_s1026" style="position:absolute;z-index:25169100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" strokecolor="#92d050" strokeweight="1.5pt">
                      <o:lock v:ext="edit" shapetype="f"/>
                    </v:line>
                  </w:pict>
                </mc:Fallback>
              </mc:AlternateContent>
            </w:r>
            <w:r w:rsidR="002F128D">
              <w:t xml:space="preserve">          </w:t>
            </w:r>
            <w:r w:rsidR="002F128D" w:rsidRPr="00D1216B">
              <w:rPr>
                <w:color w:val="33CC33"/>
              </w:rPr>
              <w:t xml:space="preserve">74   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0D24C1D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линия электропередачи и опора с её номером</w:t>
            </w:r>
          </w:p>
        </w:tc>
      </w:tr>
      <w:tr w:rsidR="002F128D" w:rsidRPr="007952FA" w14:paraId="05F65875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D87A66" w14:textId="77777777" w:rsidR="002F128D" w:rsidRPr="007952FA" w:rsidRDefault="002F128D" w:rsidP="00EA63C3">
            <w:pPr>
              <w:pStyle w:val="40"/>
              <w:rPr>
                <w:b w:val="0"/>
                <w:sz w:val="20"/>
                <w:szCs w:val="20"/>
              </w:rPr>
            </w:pPr>
            <w:r w:rsidRPr="007952FA">
              <w:rPr>
                <w:b w:val="0"/>
                <w:sz w:val="20"/>
                <w:szCs w:val="20"/>
              </w:rPr>
              <w:t>46:23:220701:55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FDC6AB4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кадастровый номер земельного участка</w:t>
            </w:r>
          </w:p>
        </w:tc>
      </w:tr>
      <w:tr w:rsidR="002F128D" w:rsidRPr="007952FA" w14:paraId="78057678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6AC248B" w14:textId="5225F6F1" w:rsidR="002F128D" w:rsidRPr="00E0123F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93056" behindDoc="0" locked="0" layoutInCell="1" allowOverlap="1" wp14:anchorId="41B8E1C7" wp14:editId="71F80007">
                      <wp:simplePos x="0" y="0"/>
                      <wp:positionH relativeFrom="column">
                        <wp:posOffset>63500</wp:posOffset>
                      </wp:positionH>
                      <wp:positionV relativeFrom="paragraph">
                        <wp:posOffset>67309</wp:posOffset>
                      </wp:positionV>
                      <wp:extent cx="752475" cy="0"/>
                      <wp:effectExtent l="0" t="0" r="0" b="0"/>
                      <wp:wrapNone/>
                      <wp:docPr id="1242036297" name="Прямая со стрелкой 4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524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9A9730" id="Прямая со стрелкой 427" o:spid="_x0000_s1026" type="#_x0000_t32" style="position:absolute;margin-left:5pt;margin-top:5.3pt;width:59.25pt;height:0;z-index:25169305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502D080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существующая часть границы земельного участка</w:t>
            </w:r>
          </w:p>
        </w:tc>
      </w:tr>
      <w:tr w:rsidR="002F128D" w:rsidRPr="007952FA" w14:paraId="5E4A5164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9ECDBD" w14:textId="77777777" w:rsidR="002F128D" w:rsidRPr="007952FA" w:rsidRDefault="002F128D" w:rsidP="00EA63C3">
            <w:pPr>
              <w:pStyle w:val="40"/>
              <w:rPr>
                <w:b w:val="0"/>
                <w:color w:val="0070C0"/>
                <w:sz w:val="20"/>
                <w:szCs w:val="20"/>
              </w:rPr>
            </w:pPr>
            <w:r w:rsidRPr="00D37130">
              <w:rPr>
                <w:b w:val="0"/>
                <w:color w:val="0033CC"/>
                <w:sz w:val="20"/>
                <w:szCs w:val="20"/>
              </w:rPr>
              <w:t>46:23:220701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B476DC0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номер кадастрового квартала</w:t>
            </w:r>
          </w:p>
        </w:tc>
      </w:tr>
      <w:tr w:rsidR="002F128D" w:rsidRPr="007952FA" w14:paraId="25F701AB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213FB8" w14:textId="336BED31" w:rsidR="002F128D" w:rsidRPr="00A54E38" w:rsidRDefault="00FF5BCB" w:rsidP="00EA63C3">
            <w:pPr>
              <w:pStyle w:val="40"/>
              <w:rPr>
                <w:b w:val="0"/>
                <w:color w:val="00B0F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94080" behindDoc="0" locked="0" layoutInCell="1" allowOverlap="1" wp14:anchorId="6CBA6E73" wp14:editId="26700B3D">
                      <wp:simplePos x="0" y="0"/>
                      <wp:positionH relativeFrom="column">
                        <wp:posOffset>59690</wp:posOffset>
                      </wp:positionH>
                      <wp:positionV relativeFrom="paragraph">
                        <wp:posOffset>71119</wp:posOffset>
                      </wp:positionV>
                      <wp:extent cx="850265" cy="0"/>
                      <wp:effectExtent l="0" t="0" r="0" b="0"/>
                      <wp:wrapNone/>
                      <wp:docPr id="1536458135" name="Прямая со стрелкой 4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5026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7309E0" id="Прямая со стрелкой 425" o:spid="_x0000_s1026" type="#_x0000_t32" style="position:absolute;margin-left:4.7pt;margin-top:5.6pt;width:66.95pt;height:0;z-index:25169408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" strokecolor="blue" strokeweight="1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A96603D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граница кадастрового квартала</w:t>
            </w:r>
          </w:p>
        </w:tc>
      </w:tr>
      <w:tr w:rsidR="002F128D" w:rsidRPr="007952FA" w14:paraId="0D54B21F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07BA1E" w14:textId="2C87954B" w:rsidR="002F128D" w:rsidRPr="00846CCB" w:rsidRDefault="00FF5BCB" w:rsidP="00EA63C3">
            <w:pPr>
              <w:pStyle w:val="40"/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95104" behindDoc="0" locked="0" layoutInCell="1" allowOverlap="1" wp14:anchorId="472C25D7" wp14:editId="344740A4">
                      <wp:simplePos x="0" y="0"/>
                      <wp:positionH relativeFrom="column">
                        <wp:posOffset>139700</wp:posOffset>
                      </wp:positionH>
                      <wp:positionV relativeFrom="paragraph">
                        <wp:posOffset>75564</wp:posOffset>
                      </wp:positionV>
                      <wp:extent cx="800100" cy="0"/>
                      <wp:effectExtent l="0" t="0" r="0" b="0"/>
                      <wp:wrapNone/>
                      <wp:docPr id="728723020" name="Прямая со стрелкой 4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BE59CD" id="Прямая со стрелкой 423" o:spid="_x0000_s1026" type="#_x0000_t32" style="position:absolute;margin-left:11pt;margin-top:5.95pt;width:63pt;height:0;z-index:25169510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" strokecolor="red" strokeweight="1.5pt">
                      <v:stroke dashstyle="longDashDot"/>
                    </v:shape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14:paraId="137BBED5" w14:textId="77777777" w:rsidR="002F128D" w:rsidRPr="005E3E3F" w:rsidRDefault="002F128D" w:rsidP="00EA63C3">
            <w:pPr>
              <w:pStyle w:val="40"/>
              <w:jc w:val="left"/>
              <w:rPr>
                <w:b w:val="0"/>
                <w:sz w:val="20"/>
                <w:szCs w:val="20"/>
              </w:rPr>
            </w:pPr>
            <w:r w:rsidRPr="005E3E3F">
              <w:rPr>
                <w:b w:val="0"/>
                <w:sz w:val="20"/>
                <w:szCs w:val="20"/>
              </w:rPr>
              <w:t>- граница муниципального образования</w:t>
            </w:r>
          </w:p>
        </w:tc>
      </w:tr>
    </w:tbl>
    <w:p w14:paraId="05420058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p w14:paraId="5013E278" w14:textId="77777777" w:rsidR="002F128D" w:rsidRDefault="002F128D" w:rsidP="00EA63C3">
      <w:pPr>
        <w:pStyle w:val="30"/>
        <w:jc w:val="left"/>
        <w:rPr>
          <w:sz w:val="10"/>
          <w:szCs w:val="10"/>
        </w:rPr>
      </w:pPr>
    </w:p>
    <w:p w14:paraId="1457AA32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tbl>
      <w:tblPr>
        <w:tblW w:w="9640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271"/>
        <w:gridCol w:w="7369"/>
      </w:tblGrid>
      <w:tr w:rsidR="002F128D" w:rsidRPr="004F7259" w14:paraId="016CCC39" w14:textId="77777777" w:rsidTr="00746F08">
        <w:trPr>
          <w:trHeight w:val="368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75CEB557" w14:textId="77777777" w:rsidR="002F128D" w:rsidRPr="002F254A" w:rsidRDefault="002F128D" w:rsidP="00EA63C3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2F254A">
              <w:rPr>
                <w:sz w:val="24"/>
                <w:szCs w:val="24"/>
              </w:rPr>
              <w:lastRenderedPageBreak/>
              <w:t>СХЕМА РАСПОЛОЖЕНИЯ ГРАНИЦ   ПУБЛИЧНОГО СЕРВИТУТА</w:t>
            </w:r>
          </w:p>
          <w:p w14:paraId="625BECB7" w14:textId="77777777" w:rsidR="00FF1EA7" w:rsidRDefault="00FF1EA7" w:rsidP="00FF1EA7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>для использования земельных участков в целях эксплуатации существующего объекта энергетики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воздушная линия электропередачи высокого напряжения вл-35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</w:p>
          <w:p w14:paraId="7D8D0DA9" w14:textId="7B950085" w:rsidR="00FF1EA7" w:rsidRDefault="00FF1EA7" w:rsidP="00FF1EA7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>
              <w:rPr>
                <w:b w:val="0"/>
                <w:bCs/>
                <w:caps w:val="0"/>
                <w:sz w:val="24"/>
                <w:szCs w:val="24"/>
              </w:rPr>
              <w:t>«Дмитриев-Матвеевка»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протяженность по трассе 12000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 от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</w:p>
          <w:p w14:paraId="101DE421" w14:textId="77777777" w:rsidR="00FF1EA7" w:rsidRDefault="00FF1EA7" w:rsidP="00FF1EA7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«Куток»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до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Матвеевка</w:t>
            </w:r>
            <w:r>
              <w:rPr>
                <w:b w:val="0"/>
                <w:bCs/>
                <w:caps w:val="0"/>
                <w:sz w:val="24"/>
                <w:szCs w:val="24"/>
              </w:rPr>
              <w:t>»</w:t>
            </w:r>
            <w:r w:rsidRPr="000C1BF3">
              <w:rPr>
                <w:b w:val="0"/>
                <w:caps w:val="0"/>
                <w:sz w:val="24"/>
                <w:szCs w:val="20"/>
              </w:rPr>
              <w:t xml:space="preserve"> </w:t>
            </w:r>
          </w:p>
          <w:p w14:paraId="74DED039" w14:textId="65C56FB9" w:rsidR="002F128D" w:rsidRDefault="002F128D" w:rsidP="00FF1EA7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0C1BF3">
              <w:rPr>
                <w:b w:val="0"/>
                <w:caps w:val="0"/>
                <w:sz w:val="24"/>
                <w:szCs w:val="20"/>
              </w:rPr>
              <w:t>(наименование объекта)</w:t>
            </w:r>
          </w:p>
          <w:p w14:paraId="22E707F4" w14:textId="77777777" w:rsidR="002F128D" w:rsidRDefault="002F128D" w:rsidP="00EA63C3">
            <w:pPr>
              <w:pStyle w:val="12"/>
              <w:rPr>
                <w:bCs/>
                <w:caps w:val="0"/>
                <w:sz w:val="24"/>
                <w:szCs w:val="24"/>
              </w:rPr>
            </w:pPr>
            <w:r w:rsidRPr="000C1BF3">
              <w:rPr>
                <w:bCs/>
                <w:caps w:val="0"/>
                <w:sz w:val="24"/>
                <w:szCs w:val="24"/>
              </w:rPr>
              <w:t>План границ объекта</w:t>
            </w:r>
          </w:p>
          <w:p w14:paraId="1428EF30" w14:textId="77777777" w:rsidR="002F128D" w:rsidRPr="000C1BF3" w:rsidRDefault="002F128D" w:rsidP="00EA63C3">
            <w:pPr>
              <w:pStyle w:val="12"/>
              <w:rPr>
                <w:bCs/>
                <w:sz w:val="24"/>
                <w:szCs w:val="24"/>
                <w:u w:val="single"/>
              </w:rPr>
            </w:pPr>
          </w:p>
        </w:tc>
      </w:tr>
      <w:tr w:rsidR="002F128D" w:rsidRPr="003A423E" w14:paraId="3E18CDF9" w14:textId="77777777" w:rsidTr="00746F08">
        <w:trPr>
          <w:trHeight w:val="9365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45E35AA2" w14:textId="6600F990" w:rsidR="002F128D" w:rsidRDefault="00EA26D1" w:rsidP="00EA63C3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048D701" wp14:editId="399DDAE8">
                  <wp:extent cx="5943600" cy="5943600"/>
                  <wp:effectExtent l="0" t="0" r="0" b="0"/>
                  <wp:docPr id="1106386970" name="Рисунок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59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28D" w:rsidRPr="00D57CDB" w14:paraId="705163F2" w14:textId="77777777" w:rsidTr="00746F08">
        <w:trPr>
          <w:trHeight w:val="65"/>
        </w:trPr>
        <w:tc>
          <w:tcPr>
            <w:tcW w:w="5000" w:type="pct"/>
            <w:gridSpan w:val="2"/>
            <w:shd w:val="clear" w:color="auto" w:fill="auto"/>
          </w:tcPr>
          <w:p w14:paraId="58A29595" w14:textId="77777777" w:rsidR="002F128D" w:rsidRPr="00D57CDB" w:rsidRDefault="002F128D" w:rsidP="00EA63C3">
            <w:pPr>
              <w:pStyle w:val="50"/>
              <w:rPr>
                <w:sz w:val="22"/>
                <w:szCs w:val="22"/>
                <w:lang w:val="ru-RU"/>
              </w:rPr>
            </w:pPr>
            <w:r w:rsidRPr="00217A27">
              <w:rPr>
                <w:sz w:val="22"/>
                <w:szCs w:val="22"/>
              </w:rPr>
              <w:t>Масштаб 1</w:t>
            </w:r>
            <w:r>
              <w:rPr>
                <w:sz w:val="22"/>
                <w:szCs w:val="22"/>
              </w:rPr>
              <w:t>:</w:t>
            </w:r>
            <w:r>
              <w:rPr>
                <w:sz w:val="22"/>
                <w:szCs w:val="22"/>
                <w:lang w:val="ru-RU"/>
              </w:rPr>
              <w:t>2</w:t>
            </w:r>
            <w:r w:rsidRPr="00D57CDB">
              <w:rPr>
                <w:sz w:val="22"/>
                <w:szCs w:val="22"/>
                <w:lang w:val="ru-RU"/>
              </w:rPr>
              <w:t>000</w:t>
            </w:r>
          </w:p>
        </w:tc>
      </w:tr>
      <w:tr w:rsidR="002F128D" w:rsidRPr="00217A27" w14:paraId="6D047720" w14:textId="77777777" w:rsidTr="00746F08">
        <w:trPr>
          <w:trHeight w:val="65"/>
        </w:trPr>
        <w:tc>
          <w:tcPr>
            <w:tcW w:w="5000" w:type="pct"/>
            <w:gridSpan w:val="2"/>
            <w:tcBorders>
              <w:bottom w:val="single" w:sz="4" w:space="0" w:color="auto"/>
            </w:tcBorders>
            <w:shd w:val="clear" w:color="auto" w:fill="auto"/>
            <w:vAlign w:val="bottom"/>
          </w:tcPr>
          <w:p w14:paraId="7D742D8D" w14:textId="77777777" w:rsidR="002F128D" w:rsidRPr="00217A27" w:rsidRDefault="002F128D" w:rsidP="00EA63C3">
            <w:pPr>
              <w:pStyle w:val="30"/>
              <w:jc w:val="left"/>
              <w:rPr>
                <w:sz w:val="22"/>
                <w:szCs w:val="22"/>
                <w:vertAlign w:val="baseline"/>
              </w:rPr>
            </w:pPr>
            <w:r>
              <w:rPr>
                <w:b/>
                <w:sz w:val="22"/>
                <w:szCs w:val="22"/>
                <w:vertAlign w:val="baseline"/>
              </w:rPr>
              <w:t xml:space="preserve">                                     </w:t>
            </w:r>
            <w:r w:rsidRPr="00925CD6">
              <w:rPr>
                <w:b/>
                <w:sz w:val="22"/>
                <w:szCs w:val="22"/>
                <w:vertAlign w:val="baseline"/>
              </w:rPr>
              <w:t>Используемые условные знаки и обозначения:</w:t>
            </w:r>
          </w:p>
        </w:tc>
      </w:tr>
      <w:tr w:rsidR="002F128D" w:rsidRPr="007952FA" w14:paraId="57EB4891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F5AFF08" w14:textId="1831D18E" w:rsidR="002F128D" w:rsidRPr="00E0123F" w:rsidRDefault="00FF5BCB" w:rsidP="00EA63C3">
            <w:pPr>
              <w:pStyle w:val="40"/>
              <w:rPr>
                <w:noProof/>
                <w:sz w:val="22"/>
                <w:szCs w:val="22"/>
              </w:rPr>
            </w:pPr>
            <w:r w:rsidRPr="00972C0D">
              <w:rPr>
                <w:noProof/>
                <w:sz w:val="22"/>
                <w:szCs w:val="22"/>
              </w:rPr>
              <w:drawing>
                <wp:inline distT="0" distB="0" distL="0" distR="0" wp14:anchorId="1D59F13B" wp14:editId="4D368616">
                  <wp:extent cx="148590" cy="116840"/>
                  <wp:effectExtent l="0" t="0" r="0" b="0"/>
                  <wp:docPr id="89" name="Рисунок 7" descr="Отпайка ВЛЗ 10кВ на ТП №498 (ВЛ-10 кВ №1 Синдякино ПС Синдякино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Отпайка ВЛЗ 10кВ на ТП №498 (ВЛ-10 кВ №1 Синдякино ПС Синдякино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F128D" w:rsidRPr="00E0123F">
              <w:rPr>
                <w:b w:val="0"/>
                <w:noProof/>
                <w:sz w:val="22"/>
                <w:szCs w:val="22"/>
              </w:rPr>
              <w:t>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0F6D236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характерная точка границы публичного сервитута </w:t>
            </w:r>
          </w:p>
        </w:tc>
      </w:tr>
      <w:tr w:rsidR="002F128D" w:rsidRPr="007952FA" w14:paraId="12D2A05F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4BD28A" w14:textId="355411FB" w:rsidR="002F128D" w:rsidRPr="00107143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96128" behindDoc="0" locked="0" layoutInCell="1" allowOverlap="1" wp14:anchorId="2D4D96F6" wp14:editId="76E47471">
                      <wp:simplePos x="0" y="0"/>
                      <wp:positionH relativeFrom="column">
                        <wp:posOffset>52070</wp:posOffset>
                      </wp:positionH>
                      <wp:positionV relativeFrom="paragraph">
                        <wp:posOffset>88264</wp:posOffset>
                      </wp:positionV>
                      <wp:extent cx="800100" cy="0"/>
                      <wp:effectExtent l="0" t="0" r="0" b="0"/>
                      <wp:wrapNone/>
                      <wp:docPr id="651277583" name="Прямая со стрелкой 4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6BD627" id="Прямая со стрелкой 421" o:spid="_x0000_s1026" type="#_x0000_t32" style="position:absolute;margin-left:4.1pt;margin-top:6.95pt;width:63pt;height:0;z-index:25169612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" strokecolor="red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FD8FF9B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проектная граница  публичного сервитута </w:t>
            </w:r>
          </w:p>
        </w:tc>
      </w:tr>
      <w:tr w:rsidR="002F128D" w:rsidRPr="007952FA" w14:paraId="251341B4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5F25CB" w14:textId="121ABF34" w:rsidR="002F128D" w:rsidRPr="00D1216B" w:rsidRDefault="00FF5BCB" w:rsidP="00EA63C3">
            <w:pPr>
              <w:pStyle w:val="40"/>
              <w:rPr>
                <w:color w:val="33CC33"/>
              </w:rPr>
            </w:pPr>
            <w:r>
              <w:rPr>
                <w:noProof/>
              </w:rPr>
              <w:drawing>
                <wp:anchor distT="0" distB="0" distL="114300" distR="114300" simplePos="0" relativeHeight="251698176" behindDoc="1" locked="0" layoutInCell="1" allowOverlap="1" wp14:anchorId="14A51A76" wp14:editId="57B69263">
                  <wp:simplePos x="0" y="0"/>
                  <wp:positionH relativeFrom="column">
                    <wp:posOffset>575310</wp:posOffset>
                  </wp:positionH>
                  <wp:positionV relativeFrom="paragraph">
                    <wp:posOffset>29845</wp:posOffset>
                  </wp:positionV>
                  <wp:extent cx="104775" cy="104775"/>
                  <wp:effectExtent l="0" t="0" r="0" b="0"/>
                  <wp:wrapNone/>
                  <wp:docPr id="160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10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97152" behindDoc="0" locked="0" layoutInCell="1" allowOverlap="1" wp14:anchorId="1CF4D219" wp14:editId="40B921A0">
                      <wp:simplePos x="0" y="0"/>
                      <wp:positionH relativeFrom="column">
                        <wp:posOffset>29210</wp:posOffset>
                      </wp:positionH>
                      <wp:positionV relativeFrom="paragraph">
                        <wp:posOffset>63499</wp:posOffset>
                      </wp:positionV>
                      <wp:extent cx="447675" cy="0"/>
                      <wp:effectExtent l="0" t="0" r="0" b="0"/>
                      <wp:wrapNone/>
                      <wp:docPr id="421176120" name="Прямая соединительная линия 4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4767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92D05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B29016F" id="Прямая соединительная линия 419" o:spid="_x0000_s1026" style="position:absolute;z-index:25169715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" strokecolor="#92d050" strokeweight="1.5pt">
                      <o:lock v:ext="edit" shapetype="f"/>
                    </v:line>
                  </w:pict>
                </mc:Fallback>
              </mc:AlternateContent>
            </w:r>
            <w:r w:rsidR="002F128D">
              <w:t xml:space="preserve">          </w:t>
            </w:r>
            <w:r w:rsidR="002F128D" w:rsidRPr="00D1216B">
              <w:rPr>
                <w:color w:val="33CC33"/>
              </w:rPr>
              <w:t xml:space="preserve">74   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E39A8F3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линия электропередачи и опора с её номером</w:t>
            </w:r>
          </w:p>
        </w:tc>
      </w:tr>
      <w:tr w:rsidR="002F128D" w:rsidRPr="007952FA" w14:paraId="7D4F9C26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CC5E8B" w14:textId="77777777" w:rsidR="002F128D" w:rsidRPr="007952FA" w:rsidRDefault="002F128D" w:rsidP="00EA63C3">
            <w:pPr>
              <w:pStyle w:val="40"/>
              <w:rPr>
                <w:b w:val="0"/>
                <w:sz w:val="20"/>
                <w:szCs w:val="20"/>
              </w:rPr>
            </w:pPr>
            <w:r w:rsidRPr="007952FA">
              <w:rPr>
                <w:b w:val="0"/>
                <w:sz w:val="20"/>
                <w:szCs w:val="20"/>
              </w:rPr>
              <w:t>46:23:220701:55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153F7A1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кадастровый номер земельного участка</w:t>
            </w:r>
          </w:p>
        </w:tc>
      </w:tr>
      <w:tr w:rsidR="002F128D" w:rsidRPr="007952FA" w14:paraId="1E7DE1EE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2654A3" w14:textId="7720626A" w:rsidR="002F128D" w:rsidRPr="00E0123F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99200" behindDoc="0" locked="0" layoutInCell="1" allowOverlap="1" wp14:anchorId="772CC984" wp14:editId="05D5D386">
                      <wp:simplePos x="0" y="0"/>
                      <wp:positionH relativeFrom="column">
                        <wp:posOffset>63500</wp:posOffset>
                      </wp:positionH>
                      <wp:positionV relativeFrom="paragraph">
                        <wp:posOffset>67309</wp:posOffset>
                      </wp:positionV>
                      <wp:extent cx="752475" cy="0"/>
                      <wp:effectExtent l="0" t="0" r="0" b="0"/>
                      <wp:wrapNone/>
                      <wp:docPr id="189896831" name="Прямая со стрелкой 4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524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1A0E46" id="Прямая со стрелкой 417" o:spid="_x0000_s1026" type="#_x0000_t32" style="position:absolute;margin-left:5pt;margin-top:5.3pt;width:59.25pt;height:0;z-index:25169920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389F4B7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существующая часть границы земельного участка</w:t>
            </w:r>
          </w:p>
        </w:tc>
      </w:tr>
      <w:tr w:rsidR="002F128D" w:rsidRPr="007952FA" w14:paraId="55E5C87E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E512BF2" w14:textId="77777777" w:rsidR="002F128D" w:rsidRPr="007952FA" w:rsidRDefault="002F128D" w:rsidP="00EA63C3">
            <w:pPr>
              <w:pStyle w:val="40"/>
              <w:rPr>
                <w:b w:val="0"/>
                <w:color w:val="0070C0"/>
                <w:sz w:val="20"/>
                <w:szCs w:val="20"/>
              </w:rPr>
            </w:pPr>
            <w:r w:rsidRPr="00D37130">
              <w:rPr>
                <w:b w:val="0"/>
                <w:color w:val="0033CC"/>
                <w:sz w:val="20"/>
                <w:szCs w:val="20"/>
              </w:rPr>
              <w:t>46:23:220701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B0FBD80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номер кадастрового квартала</w:t>
            </w:r>
          </w:p>
        </w:tc>
      </w:tr>
      <w:tr w:rsidR="002F128D" w:rsidRPr="007952FA" w14:paraId="3007791B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496050" w14:textId="24CE7713" w:rsidR="002F128D" w:rsidRPr="00A54E38" w:rsidRDefault="00FF5BCB" w:rsidP="00EA63C3">
            <w:pPr>
              <w:pStyle w:val="40"/>
              <w:rPr>
                <w:b w:val="0"/>
                <w:color w:val="00B0F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00224" behindDoc="0" locked="0" layoutInCell="1" allowOverlap="1" wp14:anchorId="0C3BD540" wp14:editId="753246AE">
                      <wp:simplePos x="0" y="0"/>
                      <wp:positionH relativeFrom="column">
                        <wp:posOffset>59690</wp:posOffset>
                      </wp:positionH>
                      <wp:positionV relativeFrom="paragraph">
                        <wp:posOffset>71119</wp:posOffset>
                      </wp:positionV>
                      <wp:extent cx="850265" cy="0"/>
                      <wp:effectExtent l="0" t="0" r="0" b="0"/>
                      <wp:wrapNone/>
                      <wp:docPr id="974015948" name="Прямая со стрелкой 4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5026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8F6939" id="Прямая со стрелкой 415" o:spid="_x0000_s1026" type="#_x0000_t32" style="position:absolute;margin-left:4.7pt;margin-top:5.6pt;width:66.95pt;height:0;z-index:25170022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" strokecolor="blue" strokeweight="1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900D565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граница кадастрового квартала</w:t>
            </w:r>
          </w:p>
        </w:tc>
      </w:tr>
      <w:tr w:rsidR="002F128D" w:rsidRPr="007952FA" w14:paraId="2A7603C4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9BDCC90" w14:textId="497F0130" w:rsidR="002F128D" w:rsidRPr="00846CCB" w:rsidRDefault="00FF5BCB" w:rsidP="00EA63C3">
            <w:pPr>
              <w:pStyle w:val="40"/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01248" behindDoc="0" locked="0" layoutInCell="1" allowOverlap="1" wp14:anchorId="6E70BB4F" wp14:editId="4C468C3E">
                      <wp:simplePos x="0" y="0"/>
                      <wp:positionH relativeFrom="column">
                        <wp:posOffset>139700</wp:posOffset>
                      </wp:positionH>
                      <wp:positionV relativeFrom="paragraph">
                        <wp:posOffset>75564</wp:posOffset>
                      </wp:positionV>
                      <wp:extent cx="800100" cy="0"/>
                      <wp:effectExtent l="0" t="0" r="0" b="0"/>
                      <wp:wrapNone/>
                      <wp:docPr id="1676127713" name="Прямая со стрелкой 4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DA37B9" id="Прямая со стрелкой 413" o:spid="_x0000_s1026" type="#_x0000_t32" style="position:absolute;margin-left:11pt;margin-top:5.95pt;width:63pt;height:0;z-index:25170124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" strokecolor="red" strokeweight="1.5pt">
                      <v:stroke dashstyle="longDashDot"/>
                    </v:shape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14:paraId="715D7C49" w14:textId="77777777" w:rsidR="002F128D" w:rsidRPr="005E3E3F" w:rsidRDefault="002F128D" w:rsidP="00EA63C3">
            <w:pPr>
              <w:pStyle w:val="40"/>
              <w:jc w:val="left"/>
              <w:rPr>
                <w:b w:val="0"/>
                <w:sz w:val="20"/>
                <w:szCs w:val="20"/>
              </w:rPr>
            </w:pPr>
            <w:r w:rsidRPr="005E3E3F">
              <w:rPr>
                <w:b w:val="0"/>
                <w:sz w:val="20"/>
                <w:szCs w:val="20"/>
              </w:rPr>
              <w:t>- граница муниципального образования</w:t>
            </w:r>
          </w:p>
        </w:tc>
      </w:tr>
    </w:tbl>
    <w:p w14:paraId="0C7B4ACD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p w14:paraId="70F150B8" w14:textId="77777777" w:rsidR="002F128D" w:rsidRDefault="002F128D" w:rsidP="00EA63C3">
      <w:pPr>
        <w:pStyle w:val="30"/>
        <w:jc w:val="left"/>
        <w:rPr>
          <w:sz w:val="10"/>
          <w:szCs w:val="10"/>
        </w:rPr>
      </w:pPr>
    </w:p>
    <w:p w14:paraId="2D1D10CC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tbl>
      <w:tblPr>
        <w:tblW w:w="9640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271"/>
        <w:gridCol w:w="7369"/>
      </w:tblGrid>
      <w:tr w:rsidR="002F128D" w:rsidRPr="004F7259" w14:paraId="346B78FA" w14:textId="77777777" w:rsidTr="00746F08">
        <w:trPr>
          <w:trHeight w:val="368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767E0131" w14:textId="77777777" w:rsidR="002F128D" w:rsidRPr="002F254A" w:rsidRDefault="002F128D" w:rsidP="00EA63C3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2F254A">
              <w:rPr>
                <w:sz w:val="24"/>
                <w:szCs w:val="24"/>
              </w:rPr>
              <w:lastRenderedPageBreak/>
              <w:t>СХЕМА РАСПОЛОЖЕНИЯ ГРАНИЦ   ПУБЛИЧНОГО СЕРВИТУТА</w:t>
            </w:r>
          </w:p>
          <w:p w14:paraId="5F2C8D48" w14:textId="77777777" w:rsidR="00FF1EA7" w:rsidRDefault="00FF1EA7" w:rsidP="00FF1EA7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>для использования земельных участков в целях эксплуатации существующего объекта энергетики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воздушная линия электропередачи высокого напряжения вл-35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</w:p>
          <w:p w14:paraId="1E41D891" w14:textId="4AAC5F28" w:rsidR="00FF1EA7" w:rsidRDefault="00FF1EA7" w:rsidP="00FF1EA7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>
              <w:rPr>
                <w:b w:val="0"/>
                <w:bCs/>
                <w:caps w:val="0"/>
                <w:sz w:val="24"/>
                <w:szCs w:val="24"/>
              </w:rPr>
              <w:t>«Дмитриев-Матвеевка»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протяженность по трассе 12000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 от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</w:p>
          <w:p w14:paraId="59A2D491" w14:textId="77777777" w:rsidR="00FF1EA7" w:rsidRDefault="00FF1EA7" w:rsidP="00FF1EA7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«Куток»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до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Матвеевка</w:t>
            </w:r>
            <w:r>
              <w:rPr>
                <w:b w:val="0"/>
                <w:bCs/>
                <w:caps w:val="0"/>
                <w:sz w:val="24"/>
                <w:szCs w:val="24"/>
              </w:rPr>
              <w:t>»</w:t>
            </w:r>
            <w:r w:rsidRPr="000C1BF3">
              <w:rPr>
                <w:b w:val="0"/>
                <w:caps w:val="0"/>
                <w:sz w:val="24"/>
                <w:szCs w:val="20"/>
              </w:rPr>
              <w:t xml:space="preserve"> </w:t>
            </w:r>
          </w:p>
          <w:p w14:paraId="40F3E9BD" w14:textId="56C1AD92" w:rsidR="002F128D" w:rsidRDefault="002F128D" w:rsidP="00FF1EA7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0C1BF3">
              <w:rPr>
                <w:b w:val="0"/>
                <w:caps w:val="0"/>
                <w:sz w:val="24"/>
                <w:szCs w:val="20"/>
              </w:rPr>
              <w:t>(наименование объекта)</w:t>
            </w:r>
          </w:p>
          <w:p w14:paraId="685AC0A3" w14:textId="77777777" w:rsidR="002F128D" w:rsidRDefault="002F128D" w:rsidP="00EA63C3">
            <w:pPr>
              <w:pStyle w:val="12"/>
              <w:rPr>
                <w:bCs/>
                <w:caps w:val="0"/>
                <w:sz w:val="24"/>
                <w:szCs w:val="24"/>
              </w:rPr>
            </w:pPr>
            <w:r w:rsidRPr="000C1BF3">
              <w:rPr>
                <w:bCs/>
                <w:caps w:val="0"/>
                <w:sz w:val="24"/>
                <w:szCs w:val="24"/>
              </w:rPr>
              <w:t>План границ объекта</w:t>
            </w:r>
          </w:p>
          <w:p w14:paraId="7C9D2A44" w14:textId="77777777" w:rsidR="002F128D" w:rsidRPr="000C1BF3" w:rsidRDefault="002F128D" w:rsidP="00EA63C3">
            <w:pPr>
              <w:pStyle w:val="12"/>
              <w:rPr>
                <w:bCs/>
                <w:sz w:val="24"/>
                <w:szCs w:val="24"/>
                <w:u w:val="single"/>
              </w:rPr>
            </w:pPr>
          </w:p>
        </w:tc>
      </w:tr>
      <w:tr w:rsidR="002F128D" w:rsidRPr="003A423E" w14:paraId="79668E2C" w14:textId="77777777" w:rsidTr="00746F08">
        <w:trPr>
          <w:trHeight w:val="9365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1A0CD57B" w14:textId="0F481635" w:rsidR="002F128D" w:rsidRDefault="00EA26D1" w:rsidP="00EA63C3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620A366" wp14:editId="05F8ECB7">
                  <wp:extent cx="5943600" cy="5943600"/>
                  <wp:effectExtent l="0" t="0" r="0" b="0"/>
                  <wp:docPr id="508040795" name="Рисунок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59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28D" w:rsidRPr="00D57CDB" w14:paraId="512C9B11" w14:textId="77777777" w:rsidTr="00746F08">
        <w:trPr>
          <w:trHeight w:val="65"/>
        </w:trPr>
        <w:tc>
          <w:tcPr>
            <w:tcW w:w="5000" w:type="pct"/>
            <w:gridSpan w:val="2"/>
            <w:shd w:val="clear" w:color="auto" w:fill="auto"/>
          </w:tcPr>
          <w:p w14:paraId="6E691A8E" w14:textId="77777777" w:rsidR="002F128D" w:rsidRPr="00D57CDB" w:rsidRDefault="002F128D" w:rsidP="00EA63C3">
            <w:pPr>
              <w:pStyle w:val="50"/>
              <w:rPr>
                <w:sz w:val="22"/>
                <w:szCs w:val="22"/>
                <w:lang w:val="ru-RU"/>
              </w:rPr>
            </w:pPr>
            <w:r w:rsidRPr="00217A27">
              <w:rPr>
                <w:sz w:val="22"/>
                <w:szCs w:val="22"/>
              </w:rPr>
              <w:t>Масштаб 1</w:t>
            </w:r>
            <w:r>
              <w:rPr>
                <w:sz w:val="22"/>
                <w:szCs w:val="22"/>
              </w:rPr>
              <w:t>:</w:t>
            </w:r>
            <w:r>
              <w:rPr>
                <w:sz w:val="22"/>
                <w:szCs w:val="22"/>
                <w:lang w:val="ru-RU"/>
              </w:rPr>
              <w:t>2</w:t>
            </w:r>
            <w:r w:rsidRPr="00D57CDB">
              <w:rPr>
                <w:sz w:val="22"/>
                <w:szCs w:val="22"/>
                <w:lang w:val="ru-RU"/>
              </w:rPr>
              <w:t>000</w:t>
            </w:r>
          </w:p>
        </w:tc>
      </w:tr>
      <w:tr w:rsidR="002F128D" w:rsidRPr="00217A27" w14:paraId="0A0FD72E" w14:textId="77777777" w:rsidTr="00746F08">
        <w:trPr>
          <w:trHeight w:val="65"/>
        </w:trPr>
        <w:tc>
          <w:tcPr>
            <w:tcW w:w="5000" w:type="pct"/>
            <w:gridSpan w:val="2"/>
            <w:tcBorders>
              <w:bottom w:val="single" w:sz="4" w:space="0" w:color="auto"/>
            </w:tcBorders>
            <w:shd w:val="clear" w:color="auto" w:fill="auto"/>
            <w:vAlign w:val="bottom"/>
          </w:tcPr>
          <w:p w14:paraId="3745C127" w14:textId="77777777" w:rsidR="002F128D" w:rsidRPr="00217A27" w:rsidRDefault="002F128D" w:rsidP="00EA63C3">
            <w:pPr>
              <w:pStyle w:val="30"/>
              <w:jc w:val="left"/>
              <w:rPr>
                <w:sz w:val="22"/>
                <w:szCs w:val="22"/>
                <w:vertAlign w:val="baseline"/>
              </w:rPr>
            </w:pPr>
            <w:r>
              <w:rPr>
                <w:b/>
                <w:sz w:val="22"/>
                <w:szCs w:val="22"/>
                <w:vertAlign w:val="baseline"/>
              </w:rPr>
              <w:t xml:space="preserve">                                     </w:t>
            </w:r>
            <w:r w:rsidRPr="00925CD6">
              <w:rPr>
                <w:b/>
                <w:sz w:val="22"/>
                <w:szCs w:val="22"/>
                <w:vertAlign w:val="baseline"/>
              </w:rPr>
              <w:t>Используемые условные знаки и обозначения:</w:t>
            </w:r>
          </w:p>
        </w:tc>
      </w:tr>
      <w:tr w:rsidR="002F128D" w:rsidRPr="007952FA" w14:paraId="0059FCBF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CBEA34E" w14:textId="51BD4D30" w:rsidR="002F128D" w:rsidRPr="00E0123F" w:rsidRDefault="00FF5BCB" w:rsidP="00EA63C3">
            <w:pPr>
              <w:pStyle w:val="40"/>
              <w:rPr>
                <w:noProof/>
                <w:sz w:val="22"/>
                <w:szCs w:val="22"/>
              </w:rPr>
            </w:pPr>
            <w:r w:rsidRPr="00972C0D">
              <w:rPr>
                <w:noProof/>
                <w:sz w:val="22"/>
                <w:szCs w:val="22"/>
              </w:rPr>
              <w:drawing>
                <wp:inline distT="0" distB="0" distL="0" distR="0" wp14:anchorId="1E88343C" wp14:editId="02A3490F">
                  <wp:extent cx="148590" cy="116840"/>
                  <wp:effectExtent l="0" t="0" r="0" b="0"/>
                  <wp:docPr id="90" name="Рисунок 7" descr="Отпайка ВЛЗ 10кВ на ТП №498 (ВЛ-10 кВ №1 Синдякино ПС Синдякино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Отпайка ВЛЗ 10кВ на ТП №498 (ВЛ-10 кВ №1 Синдякино ПС Синдякино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F128D" w:rsidRPr="00E0123F">
              <w:rPr>
                <w:b w:val="0"/>
                <w:noProof/>
                <w:sz w:val="22"/>
                <w:szCs w:val="22"/>
              </w:rPr>
              <w:t>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88BA586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характерная точка границы публичного сервитута </w:t>
            </w:r>
          </w:p>
        </w:tc>
      </w:tr>
      <w:tr w:rsidR="002F128D" w:rsidRPr="007952FA" w14:paraId="0B6FBEA6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741D08E" w14:textId="6049982E" w:rsidR="002F128D" w:rsidRPr="00107143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02272" behindDoc="0" locked="0" layoutInCell="1" allowOverlap="1" wp14:anchorId="586580A6" wp14:editId="203304BD">
                      <wp:simplePos x="0" y="0"/>
                      <wp:positionH relativeFrom="column">
                        <wp:posOffset>52070</wp:posOffset>
                      </wp:positionH>
                      <wp:positionV relativeFrom="paragraph">
                        <wp:posOffset>88264</wp:posOffset>
                      </wp:positionV>
                      <wp:extent cx="800100" cy="0"/>
                      <wp:effectExtent l="0" t="0" r="0" b="0"/>
                      <wp:wrapNone/>
                      <wp:docPr id="215575312" name="Прямая со стрелкой 4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0E58F0" id="Прямая со стрелкой 411" o:spid="_x0000_s1026" type="#_x0000_t32" style="position:absolute;margin-left:4.1pt;margin-top:6.95pt;width:63pt;height:0;z-index:25170227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" strokecolor="red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2EA8EA9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проектная граница  публичного сервитута </w:t>
            </w:r>
          </w:p>
        </w:tc>
      </w:tr>
      <w:tr w:rsidR="002F128D" w:rsidRPr="007952FA" w14:paraId="4BE655D3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8F19668" w14:textId="7A7D7CA5" w:rsidR="002F128D" w:rsidRPr="00D1216B" w:rsidRDefault="00FF5BCB" w:rsidP="00EA63C3">
            <w:pPr>
              <w:pStyle w:val="40"/>
              <w:rPr>
                <w:color w:val="33CC33"/>
              </w:rPr>
            </w:pPr>
            <w:r>
              <w:rPr>
                <w:noProof/>
              </w:rPr>
              <w:drawing>
                <wp:anchor distT="0" distB="0" distL="114300" distR="114300" simplePos="0" relativeHeight="251704320" behindDoc="1" locked="0" layoutInCell="1" allowOverlap="1" wp14:anchorId="490533D9" wp14:editId="0D290A51">
                  <wp:simplePos x="0" y="0"/>
                  <wp:positionH relativeFrom="column">
                    <wp:posOffset>575310</wp:posOffset>
                  </wp:positionH>
                  <wp:positionV relativeFrom="paragraph">
                    <wp:posOffset>29845</wp:posOffset>
                  </wp:positionV>
                  <wp:extent cx="104775" cy="104775"/>
                  <wp:effectExtent l="0" t="0" r="0" b="0"/>
                  <wp:wrapNone/>
                  <wp:docPr id="166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10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03296" behindDoc="0" locked="0" layoutInCell="1" allowOverlap="1" wp14:anchorId="67A2F9F9" wp14:editId="49EFC197">
                      <wp:simplePos x="0" y="0"/>
                      <wp:positionH relativeFrom="column">
                        <wp:posOffset>29210</wp:posOffset>
                      </wp:positionH>
                      <wp:positionV relativeFrom="paragraph">
                        <wp:posOffset>63499</wp:posOffset>
                      </wp:positionV>
                      <wp:extent cx="447675" cy="0"/>
                      <wp:effectExtent l="0" t="0" r="0" b="0"/>
                      <wp:wrapNone/>
                      <wp:docPr id="1823912610" name="Прямая соединительная линия 4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4767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92D05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50AFE7E" id="Прямая соединительная линия 409" o:spid="_x0000_s1026" style="position:absolute;z-index:25170329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" strokecolor="#92d050" strokeweight="1.5pt">
                      <o:lock v:ext="edit" shapetype="f"/>
                    </v:line>
                  </w:pict>
                </mc:Fallback>
              </mc:AlternateContent>
            </w:r>
            <w:r w:rsidR="002F128D">
              <w:t xml:space="preserve">          </w:t>
            </w:r>
            <w:r w:rsidR="002F128D" w:rsidRPr="00D1216B">
              <w:rPr>
                <w:color w:val="33CC33"/>
              </w:rPr>
              <w:t xml:space="preserve">74   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7240526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линия электропередачи и опора с её номером</w:t>
            </w:r>
          </w:p>
        </w:tc>
      </w:tr>
      <w:tr w:rsidR="002F128D" w:rsidRPr="007952FA" w14:paraId="35EC705F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E776361" w14:textId="77777777" w:rsidR="002F128D" w:rsidRPr="007952FA" w:rsidRDefault="002F128D" w:rsidP="00EA63C3">
            <w:pPr>
              <w:pStyle w:val="40"/>
              <w:rPr>
                <w:b w:val="0"/>
                <w:sz w:val="20"/>
                <w:szCs w:val="20"/>
              </w:rPr>
            </w:pPr>
            <w:r w:rsidRPr="007952FA">
              <w:rPr>
                <w:b w:val="0"/>
                <w:sz w:val="20"/>
                <w:szCs w:val="20"/>
              </w:rPr>
              <w:t>46:23:220701:55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52C7760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кадастровый номер земельного участка</w:t>
            </w:r>
          </w:p>
        </w:tc>
      </w:tr>
      <w:tr w:rsidR="002F128D" w:rsidRPr="007952FA" w14:paraId="1DF0D64E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A9FC5D3" w14:textId="1B40AFB3" w:rsidR="002F128D" w:rsidRPr="00E0123F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05344" behindDoc="0" locked="0" layoutInCell="1" allowOverlap="1" wp14:anchorId="725CC61B" wp14:editId="08F7889D">
                      <wp:simplePos x="0" y="0"/>
                      <wp:positionH relativeFrom="column">
                        <wp:posOffset>63500</wp:posOffset>
                      </wp:positionH>
                      <wp:positionV relativeFrom="paragraph">
                        <wp:posOffset>67309</wp:posOffset>
                      </wp:positionV>
                      <wp:extent cx="752475" cy="0"/>
                      <wp:effectExtent l="0" t="0" r="0" b="0"/>
                      <wp:wrapNone/>
                      <wp:docPr id="151415902" name="Прямая со стрелкой 4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524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F3C4D7" id="Прямая со стрелкой 407" o:spid="_x0000_s1026" type="#_x0000_t32" style="position:absolute;margin-left:5pt;margin-top:5.3pt;width:59.25pt;height:0;z-index:25170534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E751D45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существующая часть границы земельного участка</w:t>
            </w:r>
          </w:p>
        </w:tc>
      </w:tr>
      <w:tr w:rsidR="002F128D" w:rsidRPr="007952FA" w14:paraId="55DDADC3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B5A3A17" w14:textId="77777777" w:rsidR="002F128D" w:rsidRPr="007952FA" w:rsidRDefault="002F128D" w:rsidP="00EA63C3">
            <w:pPr>
              <w:pStyle w:val="40"/>
              <w:rPr>
                <w:b w:val="0"/>
                <w:color w:val="0070C0"/>
                <w:sz w:val="20"/>
                <w:szCs w:val="20"/>
              </w:rPr>
            </w:pPr>
            <w:r w:rsidRPr="00D37130">
              <w:rPr>
                <w:b w:val="0"/>
                <w:color w:val="0033CC"/>
                <w:sz w:val="20"/>
                <w:szCs w:val="20"/>
              </w:rPr>
              <w:t>46:23:220701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F735056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номер кадастрового квартала</w:t>
            </w:r>
          </w:p>
        </w:tc>
      </w:tr>
      <w:tr w:rsidR="002F128D" w:rsidRPr="007952FA" w14:paraId="6D6EB040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5FE65C" w14:textId="4482A558" w:rsidR="002F128D" w:rsidRPr="00A54E38" w:rsidRDefault="00FF5BCB" w:rsidP="00EA63C3">
            <w:pPr>
              <w:pStyle w:val="40"/>
              <w:rPr>
                <w:b w:val="0"/>
                <w:color w:val="00B0F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06368" behindDoc="0" locked="0" layoutInCell="1" allowOverlap="1" wp14:anchorId="6C28F54A" wp14:editId="7CE3A6CB">
                      <wp:simplePos x="0" y="0"/>
                      <wp:positionH relativeFrom="column">
                        <wp:posOffset>59690</wp:posOffset>
                      </wp:positionH>
                      <wp:positionV relativeFrom="paragraph">
                        <wp:posOffset>71119</wp:posOffset>
                      </wp:positionV>
                      <wp:extent cx="850265" cy="0"/>
                      <wp:effectExtent l="0" t="0" r="0" b="0"/>
                      <wp:wrapNone/>
                      <wp:docPr id="425245554" name="Прямая со стрелкой 4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5026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6ED6C4" id="Прямая со стрелкой 405" o:spid="_x0000_s1026" type="#_x0000_t32" style="position:absolute;margin-left:4.7pt;margin-top:5.6pt;width:66.95pt;height:0;z-index:25170636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" strokecolor="blue" strokeweight="1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E152D10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граница кадастрового квартала</w:t>
            </w:r>
          </w:p>
        </w:tc>
      </w:tr>
      <w:tr w:rsidR="002F128D" w:rsidRPr="007952FA" w14:paraId="15273E9B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A6C879A" w14:textId="6B433F94" w:rsidR="002F128D" w:rsidRPr="00846CCB" w:rsidRDefault="00FF5BCB" w:rsidP="00EA63C3">
            <w:pPr>
              <w:pStyle w:val="40"/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07392" behindDoc="0" locked="0" layoutInCell="1" allowOverlap="1" wp14:anchorId="7A56FEE8" wp14:editId="7E14490C">
                      <wp:simplePos x="0" y="0"/>
                      <wp:positionH relativeFrom="column">
                        <wp:posOffset>139700</wp:posOffset>
                      </wp:positionH>
                      <wp:positionV relativeFrom="paragraph">
                        <wp:posOffset>75564</wp:posOffset>
                      </wp:positionV>
                      <wp:extent cx="800100" cy="0"/>
                      <wp:effectExtent l="0" t="0" r="0" b="0"/>
                      <wp:wrapNone/>
                      <wp:docPr id="942900902" name="Прямая со стрелкой 4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14FD4E" id="Прямая со стрелкой 403" o:spid="_x0000_s1026" type="#_x0000_t32" style="position:absolute;margin-left:11pt;margin-top:5.95pt;width:63pt;height:0;z-index:25170739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" strokecolor="red" strokeweight="1.5pt">
                      <v:stroke dashstyle="longDashDot"/>
                    </v:shape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14:paraId="409AFEA1" w14:textId="77777777" w:rsidR="002F128D" w:rsidRPr="005E3E3F" w:rsidRDefault="002F128D" w:rsidP="00EA63C3">
            <w:pPr>
              <w:pStyle w:val="40"/>
              <w:jc w:val="left"/>
              <w:rPr>
                <w:b w:val="0"/>
                <w:sz w:val="20"/>
                <w:szCs w:val="20"/>
              </w:rPr>
            </w:pPr>
            <w:r w:rsidRPr="005E3E3F">
              <w:rPr>
                <w:b w:val="0"/>
                <w:sz w:val="20"/>
                <w:szCs w:val="20"/>
              </w:rPr>
              <w:t>- граница муниципального образования</w:t>
            </w:r>
          </w:p>
        </w:tc>
      </w:tr>
    </w:tbl>
    <w:p w14:paraId="1D998B2A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p w14:paraId="267C8F58" w14:textId="77777777" w:rsidR="002F128D" w:rsidRDefault="002F128D" w:rsidP="00EA63C3">
      <w:pPr>
        <w:pStyle w:val="30"/>
        <w:jc w:val="left"/>
        <w:rPr>
          <w:sz w:val="10"/>
          <w:szCs w:val="10"/>
        </w:rPr>
      </w:pPr>
    </w:p>
    <w:p w14:paraId="51D82FEC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tbl>
      <w:tblPr>
        <w:tblW w:w="9640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271"/>
        <w:gridCol w:w="7369"/>
      </w:tblGrid>
      <w:tr w:rsidR="002F128D" w:rsidRPr="004F7259" w14:paraId="686A626E" w14:textId="77777777" w:rsidTr="00746F08">
        <w:trPr>
          <w:trHeight w:val="368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0127A9DE" w14:textId="77777777" w:rsidR="002F128D" w:rsidRPr="002F254A" w:rsidRDefault="002F128D" w:rsidP="00EA63C3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2F254A">
              <w:rPr>
                <w:sz w:val="24"/>
                <w:szCs w:val="24"/>
              </w:rPr>
              <w:lastRenderedPageBreak/>
              <w:t>СХЕМА РАСПОЛОЖЕНИЯ ГРАНИЦ   ПУБЛИЧНОГО СЕРВИТУТА</w:t>
            </w:r>
          </w:p>
          <w:p w14:paraId="2FE12AAD" w14:textId="77777777" w:rsidR="00FF1EA7" w:rsidRDefault="00FF1EA7" w:rsidP="00FF1EA7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>для использования земельных участков в целях эксплуатации существующего объекта энергетики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воздушная линия электропередачи высокого напряжения вл-35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</w:p>
          <w:p w14:paraId="51CB5527" w14:textId="6C2F0269" w:rsidR="00FF1EA7" w:rsidRDefault="00FF1EA7" w:rsidP="00FF1EA7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>
              <w:rPr>
                <w:b w:val="0"/>
                <w:bCs/>
                <w:caps w:val="0"/>
                <w:sz w:val="24"/>
                <w:szCs w:val="24"/>
              </w:rPr>
              <w:t>«Дмитриев-Матвеевка»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протяженность по трассе 12000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 от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</w:p>
          <w:p w14:paraId="00173BA2" w14:textId="77777777" w:rsidR="00FF1EA7" w:rsidRDefault="00FF1EA7" w:rsidP="00FF1EA7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«Куток»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до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Матвеевка</w:t>
            </w:r>
            <w:r>
              <w:rPr>
                <w:b w:val="0"/>
                <w:bCs/>
                <w:caps w:val="0"/>
                <w:sz w:val="24"/>
                <w:szCs w:val="24"/>
              </w:rPr>
              <w:t>»</w:t>
            </w:r>
            <w:r w:rsidRPr="000C1BF3">
              <w:rPr>
                <w:b w:val="0"/>
                <w:caps w:val="0"/>
                <w:sz w:val="24"/>
                <w:szCs w:val="20"/>
              </w:rPr>
              <w:t xml:space="preserve"> </w:t>
            </w:r>
          </w:p>
          <w:p w14:paraId="13DC6D8B" w14:textId="1657583F" w:rsidR="002F128D" w:rsidRDefault="002F128D" w:rsidP="00FF1EA7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0C1BF3">
              <w:rPr>
                <w:b w:val="0"/>
                <w:caps w:val="0"/>
                <w:sz w:val="24"/>
                <w:szCs w:val="20"/>
              </w:rPr>
              <w:t>(наименование объекта)</w:t>
            </w:r>
          </w:p>
          <w:p w14:paraId="0A632C97" w14:textId="77777777" w:rsidR="002F128D" w:rsidRDefault="002F128D" w:rsidP="00EA63C3">
            <w:pPr>
              <w:pStyle w:val="12"/>
              <w:rPr>
                <w:bCs/>
                <w:caps w:val="0"/>
                <w:sz w:val="24"/>
                <w:szCs w:val="24"/>
              </w:rPr>
            </w:pPr>
            <w:r w:rsidRPr="000C1BF3">
              <w:rPr>
                <w:bCs/>
                <w:caps w:val="0"/>
                <w:sz w:val="24"/>
                <w:szCs w:val="24"/>
              </w:rPr>
              <w:t>План границ объекта</w:t>
            </w:r>
          </w:p>
          <w:p w14:paraId="19B24E16" w14:textId="77777777" w:rsidR="002F128D" w:rsidRPr="000C1BF3" w:rsidRDefault="002F128D" w:rsidP="00EA63C3">
            <w:pPr>
              <w:pStyle w:val="12"/>
              <w:rPr>
                <w:bCs/>
                <w:sz w:val="24"/>
                <w:szCs w:val="24"/>
                <w:u w:val="single"/>
              </w:rPr>
            </w:pPr>
          </w:p>
        </w:tc>
      </w:tr>
      <w:tr w:rsidR="002F128D" w:rsidRPr="003A423E" w14:paraId="7488CF2D" w14:textId="77777777" w:rsidTr="00746F08">
        <w:trPr>
          <w:trHeight w:val="9365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544EF7E4" w14:textId="65835D57" w:rsidR="002F128D" w:rsidRDefault="00EA26D1" w:rsidP="00EA63C3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CC82EA3" wp14:editId="0FC7FB1B">
                  <wp:extent cx="5943600" cy="5943600"/>
                  <wp:effectExtent l="0" t="0" r="0" b="0"/>
                  <wp:docPr id="914226942" name="Рисунок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59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28D" w:rsidRPr="00D57CDB" w14:paraId="4D38E894" w14:textId="77777777" w:rsidTr="00746F08">
        <w:trPr>
          <w:trHeight w:val="65"/>
        </w:trPr>
        <w:tc>
          <w:tcPr>
            <w:tcW w:w="5000" w:type="pct"/>
            <w:gridSpan w:val="2"/>
            <w:shd w:val="clear" w:color="auto" w:fill="auto"/>
          </w:tcPr>
          <w:p w14:paraId="3F80DA06" w14:textId="77777777" w:rsidR="002F128D" w:rsidRPr="00D57CDB" w:rsidRDefault="002F128D" w:rsidP="00EA63C3">
            <w:pPr>
              <w:pStyle w:val="50"/>
              <w:rPr>
                <w:sz w:val="22"/>
                <w:szCs w:val="22"/>
                <w:lang w:val="ru-RU"/>
              </w:rPr>
            </w:pPr>
            <w:r w:rsidRPr="00217A27">
              <w:rPr>
                <w:sz w:val="22"/>
                <w:szCs w:val="22"/>
              </w:rPr>
              <w:t>Масштаб 1</w:t>
            </w:r>
            <w:r>
              <w:rPr>
                <w:sz w:val="22"/>
                <w:szCs w:val="22"/>
              </w:rPr>
              <w:t>:</w:t>
            </w:r>
            <w:r>
              <w:rPr>
                <w:sz w:val="22"/>
                <w:szCs w:val="22"/>
                <w:lang w:val="ru-RU"/>
              </w:rPr>
              <w:t>2</w:t>
            </w:r>
            <w:r w:rsidRPr="00D57CDB">
              <w:rPr>
                <w:sz w:val="22"/>
                <w:szCs w:val="22"/>
                <w:lang w:val="ru-RU"/>
              </w:rPr>
              <w:t>000</w:t>
            </w:r>
          </w:p>
        </w:tc>
      </w:tr>
      <w:tr w:rsidR="002F128D" w:rsidRPr="00217A27" w14:paraId="664B2593" w14:textId="77777777" w:rsidTr="00746F08">
        <w:trPr>
          <w:trHeight w:val="65"/>
        </w:trPr>
        <w:tc>
          <w:tcPr>
            <w:tcW w:w="5000" w:type="pct"/>
            <w:gridSpan w:val="2"/>
            <w:tcBorders>
              <w:bottom w:val="single" w:sz="4" w:space="0" w:color="auto"/>
            </w:tcBorders>
            <w:shd w:val="clear" w:color="auto" w:fill="auto"/>
            <w:vAlign w:val="bottom"/>
          </w:tcPr>
          <w:p w14:paraId="1B3F4BC9" w14:textId="77777777" w:rsidR="002F128D" w:rsidRPr="00217A27" w:rsidRDefault="002F128D" w:rsidP="00EA63C3">
            <w:pPr>
              <w:pStyle w:val="30"/>
              <w:jc w:val="left"/>
              <w:rPr>
                <w:sz w:val="22"/>
                <w:szCs w:val="22"/>
                <w:vertAlign w:val="baseline"/>
              </w:rPr>
            </w:pPr>
            <w:r>
              <w:rPr>
                <w:b/>
                <w:sz w:val="22"/>
                <w:szCs w:val="22"/>
                <w:vertAlign w:val="baseline"/>
              </w:rPr>
              <w:t xml:space="preserve">                                     </w:t>
            </w:r>
            <w:r w:rsidRPr="00925CD6">
              <w:rPr>
                <w:b/>
                <w:sz w:val="22"/>
                <w:szCs w:val="22"/>
                <w:vertAlign w:val="baseline"/>
              </w:rPr>
              <w:t>Используемые условные знаки и обозначения:</w:t>
            </w:r>
          </w:p>
        </w:tc>
      </w:tr>
      <w:tr w:rsidR="002F128D" w:rsidRPr="007952FA" w14:paraId="4EE0C17F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ED6426" w14:textId="11F0B609" w:rsidR="002F128D" w:rsidRPr="00E0123F" w:rsidRDefault="00FF5BCB" w:rsidP="00EA63C3">
            <w:pPr>
              <w:pStyle w:val="40"/>
              <w:rPr>
                <w:noProof/>
                <w:sz w:val="22"/>
                <w:szCs w:val="22"/>
              </w:rPr>
            </w:pPr>
            <w:r w:rsidRPr="00972C0D">
              <w:rPr>
                <w:noProof/>
                <w:sz w:val="22"/>
                <w:szCs w:val="22"/>
              </w:rPr>
              <w:drawing>
                <wp:inline distT="0" distB="0" distL="0" distR="0" wp14:anchorId="6A48A66E" wp14:editId="042460D4">
                  <wp:extent cx="148590" cy="116840"/>
                  <wp:effectExtent l="0" t="0" r="0" b="0"/>
                  <wp:docPr id="91" name="Рисунок 7" descr="Отпайка ВЛЗ 10кВ на ТП №498 (ВЛ-10 кВ №1 Синдякино ПС Синдякино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Отпайка ВЛЗ 10кВ на ТП №498 (ВЛ-10 кВ №1 Синдякино ПС Синдякино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F128D" w:rsidRPr="00E0123F">
              <w:rPr>
                <w:b w:val="0"/>
                <w:noProof/>
                <w:sz w:val="22"/>
                <w:szCs w:val="22"/>
              </w:rPr>
              <w:t>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D27E74A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характерная точка границы публичного сервитута </w:t>
            </w:r>
          </w:p>
        </w:tc>
      </w:tr>
      <w:tr w:rsidR="002F128D" w:rsidRPr="007952FA" w14:paraId="4F5F673F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F6C0725" w14:textId="29678A01" w:rsidR="002F128D" w:rsidRPr="00107143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08416" behindDoc="0" locked="0" layoutInCell="1" allowOverlap="1" wp14:anchorId="43B3BC69" wp14:editId="7571CA37">
                      <wp:simplePos x="0" y="0"/>
                      <wp:positionH relativeFrom="column">
                        <wp:posOffset>52070</wp:posOffset>
                      </wp:positionH>
                      <wp:positionV relativeFrom="paragraph">
                        <wp:posOffset>88264</wp:posOffset>
                      </wp:positionV>
                      <wp:extent cx="800100" cy="0"/>
                      <wp:effectExtent l="0" t="0" r="0" b="0"/>
                      <wp:wrapNone/>
                      <wp:docPr id="1787317765" name="Прямая со стрелкой 4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1EF018" id="Прямая со стрелкой 401" o:spid="_x0000_s1026" type="#_x0000_t32" style="position:absolute;margin-left:4.1pt;margin-top:6.95pt;width:63pt;height:0;z-index:25170841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" strokecolor="red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E5AE066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проектная граница  публичного сервитута </w:t>
            </w:r>
          </w:p>
        </w:tc>
      </w:tr>
      <w:tr w:rsidR="002F128D" w:rsidRPr="007952FA" w14:paraId="5F0D1740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A08AC96" w14:textId="0A90815C" w:rsidR="002F128D" w:rsidRPr="00D1216B" w:rsidRDefault="00FF5BCB" w:rsidP="00EA63C3">
            <w:pPr>
              <w:pStyle w:val="40"/>
              <w:rPr>
                <w:color w:val="33CC33"/>
              </w:rPr>
            </w:pPr>
            <w:r>
              <w:rPr>
                <w:noProof/>
              </w:rPr>
              <w:drawing>
                <wp:anchor distT="0" distB="0" distL="114300" distR="114300" simplePos="0" relativeHeight="251710464" behindDoc="1" locked="0" layoutInCell="1" allowOverlap="1" wp14:anchorId="614FE188" wp14:editId="404DFA84">
                  <wp:simplePos x="0" y="0"/>
                  <wp:positionH relativeFrom="column">
                    <wp:posOffset>575310</wp:posOffset>
                  </wp:positionH>
                  <wp:positionV relativeFrom="paragraph">
                    <wp:posOffset>29845</wp:posOffset>
                  </wp:positionV>
                  <wp:extent cx="104775" cy="104775"/>
                  <wp:effectExtent l="0" t="0" r="0" b="0"/>
                  <wp:wrapNone/>
                  <wp:docPr id="17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10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09440" behindDoc="0" locked="0" layoutInCell="1" allowOverlap="1" wp14:anchorId="508C12FE" wp14:editId="69F25FD5">
                      <wp:simplePos x="0" y="0"/>
                      <wp:positionH relativeFrom="column">
                        <wp:posOffset>29210</wp:posOffset>
                      </wp:positionH>
                      <wp:positionV relativeFrom="paragraph">
                        <wp:posOffset>63499</wp:posOffset>
                      </wp:positionV>
                      <wp:extent cx="447675" cy="0"/>
                      <wp:effectExtent l="0" t="0" r="0" b="0"/>
                      <wp:wrapNone/>
                      <wp:docPr id="28621537" name="Прямая соединительная линия 3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4767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92D05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E728FFF" id="Прямая соединительная линия 399" o:spid="_x0000_s1026" style="position:absolute;z-index:25170944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" strokecolor="#92d050" strokeweight="1.5pt">
                      <o:lock v:ext="edit" shapetype="f"/>
                    </v:line>
                  </w:pict>
                </mc:Fallback>
              </mc:AlternateContent>
            </w:r>
            <w:r w:rsidR="002F128D">
              <w:t xml:space="preserve">          </w:t>
            </w:r>
            <w:r w:rsidR="002F128D" w:rsidRPr="00D1216B">
              <w:rPr>
                <w:color w:val="33CC33"/>
              </w:rPr>
              <w:t xml:space="preserve">74   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9D1C205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линия электропередачи и опора с её номером</w:t>
            </w:r>
          </w:p>
        </w:tc>
      </w:tr>
      <w:tr w:rsidR="002F128D" w:rsidRPr="007952FA" w14:paraId="1A90E79E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41DF80" w14:textId="77777777" w:rsidR="002F128D" w:rsidRPr="007952FA" w:rsidRDefault="002F128D" w:rsidP="00EA63C3">
            <w:pPr>
              <w:pStyle w:val="40"/>
              <w:rPr>
                <w:b w:val="0"/>
                <w:sz w:val="20"/>
                <w:szCs w:val="20"/>
              </w:rPr>
            </w:pPr>
            <w:r w:rsidRPr="007952FA">
              <w:rPr>
                <w:b w:val="0"/>
                <w:sz w:val="20"/>
                <w:szCs w:val="20"/>
              </w:rPr>
              <w:t>46:23:220701:55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E27DE88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кадастровый номер земельного участка</w:t>
            </w:r>
          </w:p>
        </w:tc>
      </w:tr>
      <w:tr w:rsidR="002F128D" w:rsidRPr="007952FA" w14:paraId="3E3E7B11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125491" w14:textId="63DEF330" w:rsidR="002F128D" w:rsidRPr="00E0123F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11488" behindDoc="0" locked="0" layoutInCell="1" allowOverlap="1" wp14:anchorId="28C18C64" wp14:editId="1D912256">
                      <wp:simplePos x="0" y="0"/>
                      <wp:positionH relativeFrom="column">
                        <wp:posOffset>63500</wp:posOffset>
                      </wp:positionH>
                      <wp:positionV relativeFrom="paragraph">
                        <wp:posOffset>67309</wp:posOffset>
                      </wp:positionV>
                      <wp:extent cx="752475" cy="0"/>
                      <wp:effectExtent l="0" t="0" r="0" b="0"/>
                      <wp:wrapNone/>
                      <wp:docPr id="1145609759" name="Прямая со стрелкой 3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524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623CAE" id="Прямая со стрелкой 397" o:spid="_x0000_s1026" type="#_x0000_t32" style="position:absolute;margin-left:5pt;margin-top:5.3pt;width:59.25pt;height:0;z-index:25171148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E43130C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существующая часть границы земельного участка</w:t>
            </w:r>
          </w:p>
        </w:tc>
      </w:tr>
      <w:tr w:rsidR="002F128D" w:rsidRPr="007952FA" w14:paraId="129B049B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040E7E" w14:textId="77777777" w:rsidR="002F128D" w:rsidRPr="007952FA" w:rsidRDefault="002F128D" w:rsidP="00EA63C3">
            <w:pPr>
              <w:pStyle w:val="40"/>
              <w:rPr>
                <w:b w:val="0"/>
                <w:color w:val="0070C0"/>
                <w:sz w:val="20"/>
                <w:szCs w:val="20"/>
              </w:rPr>
            </w:pPr>
            <w:r w:rsidRPr="00D37130">
              <w:rPr>
                <w:b w:val="0"/>
                <w:color w:val="0033CC"/>
                <w:sz w:val="20"/>
                <w:szCs w:val="20"/>
              </w:rPr>
              <w:t>46:23:220701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CACF75F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номер кадастрового квартала</w:t>
            </w:r>
          </w:p>
        </w:tc>
      </w:tr>
      <w:tr w:rsidR="002F128D" w:rsidRPr="007952FA" w14:paraId="2A1C56F1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00C62FB" w14:textId="39EF2D94" w:rsidR="002F128D" w:rsidRPr="00A54E38" w:rsidRDefault="00FF5BCB" w:rsidP="00EA63C3">
            <w:pPr>
              <w:pStyle w:val="40"/>
              <w:rPr>
                <w:b w:val="0"/>
                <w:color w:val="00B0F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12512" behindDoc="0" locked="0" layoutInCell="1" allowOverlap="1" wp14:anchorId="2433A44F" wp14:editId="33896B89">
                      <wp:simplePos x="0" y="0"/>
                      <wp:positionH relativeFrom="column">
                        <wp:posOffset>59690</wp:posOffset>
                      </wp:positionH>
                      <wp:positionV relativeFrom="paragraph">
                        <wp:posOffset>71119</wp:posOffset>
                      </wp:positionV>
                      <wp:extent cx="850265" cy="0"/>
                      <wp:effectExtent l="0" t="0" r="0" b="0"/>
                      <wp:wrapNone/>
                      <wp:docPr id="578780358" name="Прямая со стрелкой 3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5026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63190F" id="Прямая со стрелкой 395" o:spid="_x0000_s1026" type="#_x0000_t32" style="position:absolute;margin-left:4.7pt;margin-top:5.6pt;width:66.95pt;height:0;z-index:25171251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" strokecolor="blue" strokeweight="1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63E2B9F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граница кадастрового квартала</w:t>
            </w:r>
          </w:p>
        </w:tc>
      </w:tr>
      <w:tr w:rsidR="002F128D" w:rsidRPr="007952FA" w14:paraId="66A44696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C402FC6" w14:textId="69294884" w:rsidR="002F128D" w:rsidRPr="00846CCB" w:rsidRDefault="00FF5BCB" w:rsidP="00EA63C3">
            <w:pPr>
              <w:pStyle w:val="40"/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13536" behindDoc="0" locked="0" layoutInCell="1" allowOverlap="1" wp14:anchorId="6C332537" wp14:editId="3601410C">
                      <wp:simplePos x="0" y="0"/>
                      <wp:positionH relativeFrom="column">
                        <wp:posOffset>139700</wp:posOffset>
                      </wp:positionH>
                      <wp:positionV relativeFrom="paragraph">
                        <wp:posOffset>75564</wp:posOffset>
                      </wp:positionV>
                      <wp:extent cx="800100" cy="0"/>
                      <wp:effectExtent l="0" t="0" r="0" b="0"/>
                      <wp:wrapNone/>
                      <wp:docPr id="787242024" name="Прямая со стрелкой 3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F6B3E2" id="Прямая со стрелкой 393" o:spid="_x0000_s1026" type="#_x0000_t32" style="position:absolute;margin-left:11pt;margin-top:5.95pt;width:63pt;height:0;z-index:25171353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" strokecolor="red" strokeweight="1.5pt">
                      <v:stroke dashstyle="longDashDot"/>
                    </v:shape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14:paraId="657578B3" w14:textId="77777777" w:rsidR="002F128D" w:rsidRPr="005E3E3F" w:rsidRDefault="002F128D" w:rsidP="00EA63C3">
            <w:pPr>
              <w:pStyle w:val="40"/>
              <w:jc w:val="left"/>
              <w:rPr>
                <w:b w:val="0"/>
                <w:sz w:val="20"/>
                <w:szCs w:val="20"/>
              </w:rPr>
            </w:pPr>
            <w:r w:rsidRPr="005E3E3F">
              <w:rPr>
                <w:b w:val="0"/>
                <w:sz w:val="20"/>
                <w:szCs w:val="20"/>
              </w:rPr>
              <w:t>- граница муниципального образования</w:t>
            </w:r>
          </w:p>
        </w:tc>
      </w:tr>
    </w:tbl>
    <w:p w14:paraId="4734E758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p w14:paraId="539C08AA" w14:textId="77777777" w:rsidR="002F128D" w:rsidRDefault="002F128D" w:rsidP="00EA63C3">
      <w:pPr>
        <w:pStyle w:val="30"/>
        <w:jc w:val="left"/>
        <w:rPr>
          <w:sz w:val="10"/>
          <w:szCs w:val="10"/>
        </w:rPr>
      </w:pPr>
    </w:p>
    <w:p w14:paraId="3416C161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tbl>
      <w:tblPr>
        <w:tblW w:w="9640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271"/>
        <w:gridCol w:w="7369"/>
      </w:tblGrid>
      <w:tr w:rsidR="002F128D" w:rsidRPr="004F7259" w14:paraId="3463B979" w14:textId="77777777" w:rsidTr="00746F08">
        <w:trPr>
          <w:trHeight w:val="368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06E60491" w14:textId="77777777" w:rsidR="002F128D" w:rsidRPr="002F254A" w:rsidRDefault="002F128D" w:rsidP="00EA63C3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2F254A">
              <w:rPr>
                <w:sz w:val="24"/>
                <w:szCs w:val="24"/>
              </w:rPr>
              <w:lastRenderedPageBreak/>
              <w:t>СХЕМА РАСПОЛОЖЕНИЯ ГРАНИЦ   ПУБЛИЧНОГО СЕРВИТУТА</w:t>
            </w:r>
          </w:p>
          <w:p w14:paraId="27674B24" w14:textId="77777777" w:rsidR="00FF1EA7" w:rsidRDefault="00FF1EA7" w:rsidP="00FF1EA7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>для использования земельных участков в целях эксплуатации существующего объекта энергетики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воздушная линия электропередачи высокого напряжения вл-35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</w:p>
          <w:p w14:paraId="627C5C6B" w14:textId="40BA747A" w:rsidR="00FF1EA7" w:rsidRDefault="00FF1EA7" w:rsidP="00FF1EA7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>
              <w:rPr>
                <w:b w:val="0"/>
                <w:bCs/>
                <w:caps w:val="0"/>
                <w:sz w:val="24"/>
                <w:szCs w:val="24"/>
              </w:rPr>
              <w:t>«Дмитриев-Матвеевка»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протяженность по трассе 12000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 от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</w:p>
          <w:p w14:paraId="2F8E1713" w14:textId="77777777" w:rsidR="00FF1EA7" w:rsidRDefault="00FF1EA7" w:rsidP="00FF1EA7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«Куток»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до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Матвеевка</w:t>
            </w:r>
            <w:r>
              <w:rPr>
                <w:b w:val="0"/>
                <w:bCs/>
                <w:caps w:val="0"/>
                <w:sz w:val="24"/>
                <w:szCs w:val="24"/>
              </w:rPr>
              <w:t>»</w:t>
            </w:r>
            <w:r w:rsidRPr="000C1BF3">
              <w:rPr>
                <w:b w:val="0"/>
                <w:caps w:val="0"/>
                <w:sz w:val="24"/>
                <w:szCs w:val="20"/>
              </w:rPr>
              <w:t xml:space="preserve"> </w:t>
            </w:r>
          </w:p>
          <w:p w14:paraId="492E1295" w14:textId="7917F6E3" w:rsidR="002F128D" w:rsidRDefault="002F128D" w:rsidP="00FF1EA7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0C1BF3">
              <w:rPr>
                <w:b w:val="0"/>
                <w:caps w:val="0"/>
                <w:sz w:val="24"/>
                <w:szCs w:val="20"/>
              </w:rPr>
              <w:t>(наименование объекта)</w:t>
            </w:r>
          </w:p>
          <w:p w14:paraId="078BC0F7" w14:textId="77777777" w:rsidR="002F128D" w:rsidRDefault="002F128D" w:rsidP="00EA63C3">
            <w:pPr>
              <w:pStyle w:val="12"/>
              <w:rPr>
                <w:bCs/>
                <w:caps w:val="0"/>
                <w:sz w:val="24"/>
                <w:szCs w:val="24"/>
              </w:rPr>
            </w:pPr>
            <w:r w:rsidRPr="000C1BF3">
              <w:rPr>
                <w:bCs/>
                <w:caps w:val="0"/>
                <w:sz w:val="24"/>
                <w:szCs w:val="24"/>
              </w:rPr>
              <w:t>План границ объекта</w:t>
            </w:r>
          </w:p>
          <w:p w14:paraId="17766740" w14:textId="77777777" w:rsidR="002F128D" w:rsidRPr="000C1BF3" w:rsidRDefault="002F128D" w:rsidP="00EA63C3">
            <w:pPr>
              <w:pStyle w:val="12"/>
              <w:rPr>
                <w:bCs/>
                <w:sz w:val="24"/>
                <w:szCs w:val="24"/>
                <w:u w:val="single"/>
              </w:rPr>
            </w:pPr>
          </w:p>
        </w:tc>
      </w:tr>
      <w:tr w:rsidR="002F128D" w:rsidRPr="003A423E" w14:paraId="56CF3C72" w14:textId="77777777" w:rsidTr="00746F08">
        <w:trPr>
          <w:trHeight w:val="9365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70CF2BC6" w14:textId="54643BCD" w:rsidR="002F128D" w:rsidRDefault="00EA26D1" w:rsidP="00EA63C3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A544CF5" wp14:editId="4E1B7E45">
                  <wp:extent cx="5943600" cy="5943600"/>
                  <wp:effectExtent l="0" t="0" r="0" b="0"/>
                  <wp:docPr id="778496676" name="Рисунок 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59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28D" w:rsidRPr="00D57CDB" w14:paraId="538671DE" w14:textId="77777777" w:rsidTr="00746F08">
        <w:trPr>
          <w:trHeight w:val="65"/>
        </w:trPr>
        <w:tc>
          <w:tcPr>
            <w:tcW w:w="5000" w:type="pct"/>
            <w:gridSpan w:val="2"/>
            <w:shd w:val="clear" w:color="auto" w:fill="auto"/>
          </w:tcPr>
          <w:p w14:paraId="674EC272" w14:textId="77777777" w:rsidR="002F128D" w:rsidRPr="00D57CDB" w:rsidRDefault="002F128D" w:rsidP="00EA63C3">
            <w:pPr>
              <w:pStyle w:val="50"/>
              <w:rPr>
                <w:sz w:val="22"/>
                <w:szCs w:val="22"/>
                <w:lang w:val="ru-RU"/>
              </w:rPr>
            </w:pPr>
            <w:r w:rsidRPr="00217A27">
              <w:rPr>
                <w:sz w:val="22"/>
                <w:szCs w:val="22"/>
              </w:rPr>
              <w:t>Масштаб 1</w:t>
            </w:r>
            <w:r>
              <w:rPr>
                <w:sz w:val="22"/>
                <w:szCs w:val="22"/>
              </w:rPr>
              <w:t>:</w:t>
            </w:r>
            <w:r>
              <w:rPr>
                <w:sz w:val="22"/>
                <w:szCs w:val="22"/>
                <w:lang w:val="ru-RU"/>
              </w:rPr>
              <w:t>2</w:t>
            </w:r>
            <w:r w:rsidRPr="00D57CDB">
              <w:rPr>
                <w:sz w:val="22"/>
                <w:szCs w:val="22"/>
                <w:lang w:val="ru-RU"/>
              </w:rPr>
              <w:t>000</w:t>
            </w:r>
          </w:p>
        </w:tc>
      </w:tr>
      <w:tr w:rsidR="002F128D" w:rsidRPr="00217A27" w14:paraId="7C32BF55" w14:textId="77777777" w:rsidTr="00746F08">
        <w:trPr>
          <w:trHeight w:val="65"/>
        </w:trPr>
        <w:tc>
          <w:tcPr>
            <w:tcW w:w="5000" w:type="pct"/>
            <w:gridSpan w:val="2"/>
            <w:tcBorders>
              <w:bottom w:val="single" w:sz="4" w:space="0" w:color="auto"/>
            </w:tcBorders>
            <w:shd w:val="clear" w:color="auto" w:fill="auto"/>
            <w:vAlign w:val="bottom"/>
          </w:tcPr>
          <w:p w14:paraId="67CB4569" w14:textId="77777777" w:rsidR="002F128D" w:rsidRPr="00217A27" w:rsidRDefault="002F128D" w:rsidP="00EA63C3">
            <w:pPr>
              <w:pStyle w:val="30"/>
              <w:jc w:val="left"/>
              <w:rPr>
                <w:sz w:val="22"/>
                <w:szCs w:val="22"/>
                <w:vertAlign w:val="baseline"/>
              </w:rPr>
            </w:pPr>
            <w:r>
              <w:rPr>
                <w:b/>
                <w:sz w:val="22"/>
                <w:szCs w:val="22"/>
                <w:vertAlign w:val="baseline"/>
              </w:rPr>
              <w:t xml:space="preserve">                                     </w:t>
            </w:r>
            <w:r w:rsidRPr="00925CD6">
              <w:rPr>
                <w:b/>
                <w:sz w:val="22"/>
                <w:szCs w:val="22"/>
                <w:vertAlign w:val="baseline"/>
              </w:rPr>
              <w:t>Используемые условные знаки и обозначения:</w:t>
            </w:r>
          </w:p>
        </w:tc>
      </w:tr>
      <w:tr w:rsidR="002F128D" w:rsidRPr="007952FA" w14:paraId="7738104A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1E31930" w14:textId="59DE7107" w:rsidR="002F128D" w:rsidRPr="00E0123F" w:rsidRDefault="00FF5BCB" w:rsidP="00EA63C3">
            <w:pPr>
              <w:pStyle w:val="40"/>
              <w:rPr>
                <w:noProof/>
                <w:sz w:val="22"/>
                <w:szCs w:val="22"/>
              </w:rPr>
            </w:pPr>
            <w:r w:rsidRPr="00972C0D">
              <w:rPr>
                <w:noProof/>
                <w:sz w:val="22"/>
                <w:szCs w:val="22"/>
              </w:rPr>
              <w:drawing>
                <wp:inline distT="0" distB="0" distL="0" distR="0" wp14:anchorId="0025B27D" wp14:editId="67A3709F">
                  <wp:extent cx="148590" cy="116840"/>
                  <wp:effectExtent l="0" t="0" r="0" b="0"/>
                  <wp:docPr id="92" name="Рисунок 7" descr="Отпайка ВЛЗ 10кВ на ТП №498 (ВЛ-10 кВ №1 Синдякино ПС Синдякино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Отпайка ВЛЗ 10кВ на ТП №498 (ВЛ-10 кВ №1 Синдякино ПС Синдякино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F128D" w:rsidRPr="00E0123F">
              <w:rPr>
                <w:b w:val="0"/>
                <w:noProof/>
                <w:sz w:val="22"/>
                <w:szCs w:val="22"/>
              </w:rPr>
              <w:t>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04A2346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характерная точка границы публичного сервитута </w:t>
            </w:r>
          </w:p>
        </w:tc>
      </w:tr>
      <w:tr w:rsidR="002F128D" w:rsidRPr="007952FA" w14:paraId="4D59C04B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D5DB3F" w14:textId="0F5534A2" w:rsidR="002F128D" w:rsidRPr="00107143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14560" behindDoc="0" locked="0" layoutInCell="1" allowOverlap="1" wp14:anchorId="1367C334" wp14:editId="331A344D">
                      <wp:simplePos x="0" y="0"/>
                      <wp:positionH relativeFrom="column">
                        <wp:posOffset>52070</wp:posOffset>
                      </wp:positionH>
                      <wp:positionV relativeFrom="paragraph">
                        <wp:posOffset>88264</wp:posOffset>
                      </wp:positionV>
                      <wp:extent cx="800100" cy="0"/>
                      <wp:effectExtent l="0" t="0" r="0" b="0"/>
                      <wp:wrapNone/>
                      <wp:docPr id="2065952014" name="Прямая со стрелкой 3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AB7751" id="Прямая со стрелкой 391" o:spid="_x0000_s1026" type="#_x0000_t32" style="position:absolute;margin-left:4.1pt;margin-top:6.95pt;width:63pt;height:0;z-index:25171456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" strokecolor="red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348DD2B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проектная граница  публичного сервитута </w:t>
            </w:r>
          </w:p>
        </w:tc>
      </w:tr>
      <w:tr w:rsidR="002F128D" w:rsidRPr="007952FA" w14:paraId="438E9886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732D8E3" w14:textId="68B0B6B7" w:rsidR="002F128D" w:rsidRPr="00D1216B" w:rsidRDefault="00FF5BCB" w:rsidP="00EA63C3">
            <w:pPr>
              <w:pStyle w:val="40"/>
              <w:rPr>
                <w:color w:val="33CC33"/>
              </w:rPr>
            </w:pPr>
            <w:r>
              <w:rPr>
                <w:noProof/>
              </w:rPr>
              <w:drawing>
                <wp:anchor distT="0" distB="0" distL="114300" distR="114300" simplePos="0" relativeHeight="251716608" behindDoc="1" locked="0" layoutInCell="1" allowOverlap="1" wp14:anchorId="0EB8628F" wp14:editId="775A926F">
                  <wp:simplePos x="0" y="0"/>
                  <wp:positionH relativeFrom="column">
                    <wp:posOffset>575310</wp:posOffset>
                  </wp:positionH>
                  <wp:positionV relativeFrom="paragraph">
                    <wp:posOffset>29845</wp:posOffset>
                  </wp:positionV>
                  <wp:extent cx="104775" cy="104775"/>
                  <wp:effectExtent l="0" t="0" r="0" b="0"/>
                  <wp:wrapNone/>
                  <wp:docPr id="178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10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15584" behindDoc="0" locked="0" layoutInCell="1" allowOverlap="1" wp14:anchorId="52A9B20F" wp14:editId="3948CD5E">
                      <wp:simplePos x="0" y="0"/>
                      <wp:positionH relativeFrom="column">
                        <wp:posOffset>29210</wp:posOffset>
                      </wp:positionH>
                      <wp:positionV relativeFrom="paragraph">
                        <wp:posOffset>63499</wp:posOffset>
                      </wp:positionV>
                      <wp:extent cx="447675" cy="0"/>
                      <wp:effectExtent l="0" t="0" r="0" b="0"/>
                      <wp:wrapNone/>
                      <wp:docPr id="711991057" name="Прямая соединительная линия 3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4767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92D05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BE5D225" id="Прямая соединительная линия 389" o:spid="_x0000_s1026" style="position:absolute;z-index:25171558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" strokecolor="#92d050" strokeweight="1.5pt">
                      <o:lock v:ext="edit" shapetype="f"/>
                    </v:line>
                  </w:pict>
                </mc:Fallback>
              </mc:AlternateContent>
            </w:r>
            <w:r w:rsidR="002F128D">
              <w:t xml:space="preserve">          </w:t>
            </w:r>
            <w:r w:rsidR="002F128D" w:rsidRPr="00D1216B">
              <w:rPr>
                <w:color w:val="33CC33"/>
              </w:rPr>
              <w:t xml:space="preserve">74   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4B7358F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линия электропередачи и опора с её номером</w:t>
            </w:r>
          </w:p>
        </w:tc>
      </w:tr>
      <w:tr w:rsidR="002F128D" w:rsidRPr="007952FA" w14:paraId="6DEB8220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07E23E5" w14:textId="77777777" w:rsidR="002F128D" w:rsidRPr="007952FA" w:rsidRDefault="002F128D" w:rsidP="00EA63C3">
            <w:pPr>
              <w:pStyle w:val="40"/>
              <w:rPr>
                <w:b w:val="0"/>
                <w:sz w:val="20"/>
                <w:szCs w:val="20"/>
              </w:rPr>
            </w:pPr>
            <w:r w:rsidRPr="007952FA">
              <w:rPr>
                <w:b w:val="0"/>
                <w:sz w:val="20"/>
                <w:szCs w:val="20"/>
              </w:rPr>
              <w:t>46:23:220701:55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233F285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кадастровый номер земельного участка</w:t>
            </w:r>
          </w:p>
        </w:tc>
      </w:tr>
      <w:tr w:rsidR="002F128D" w:rsidRPr="007952FA" w14:paraId="13DD045B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EBED19" w14:textId="62E20074" w:rsidR="002F128D" w:rsidRPr="00E0123F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17632" behindDoc="0" locked="0" layoutInCell="1" allowOverlap="1" wp14:anchorId="5320C66F" wp14:editId="6850127C">
                      <wp:simplePos x="0" y="0"/>
                      <wp:positionH relativeFrom="column">
                        <wp:posOffset>63500</wp:posOffset>
                      </wp:positionH>
                      <wp:positionV relativeFrom="paragraph">
                        <wp:posOffset>67309</wp:posOffset>
                      </wp:positionV>
                      <wp:extent cx="752475" cy="0"/>
                      <wp:effectExtent l="0" t="0" r="0" b="0"/>
                      <wp:wrapNone/>
                      <wp:docPr id="1988600943" name="Прямая со стрелкой 3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524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31224C" id="Прямая со стрелкой 387" o:spid="_x0000_s1026" type="#_x0000_t32" style="position:absolute;margin-left:5pt;margin-top:5.3pt;width:59.25pt;height:0;z-index:2517176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BF3D271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существующая часть границы земельного участка</w:t>
            </w:r>
          </w:p>
        </w:tc>
      </w:tr>
      <w:tr w:rsidR="002F128D" w:rsidRPr="007952FA" w14:paraId="3257F2B8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FCDF97" w14:textId="77777777" w:rsidR="002F128D" w:rsidRPr="007952FA" w:rsidRDefault="002F128D" w:rsidP="00EA63C3">
            <w:pPr>
              <w:pStyle w:val="40"/>
              <w:rPr>
                <w:b w:val="0"/>
                <w:color w:val="0070C0"/>
                <w:sz w:val="20"/>
                <w:szCs w:val="20"/>
              </w:rPr>
            </w:pPr>
            <w:r w:rsidRPr="00D37130">
              <w:rPr>
                <w:b w:val="0"/>
                <w:color w:val="0033CC"/>
                <w:sz w:val="20"/>
                <w:szCs w:val="20"/>
              </w:rPr>
              <w:t>46:23:220701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01A771A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номер кадастрового квартала</w:t>
            </w:r>
          </w:p>
        </w:tc>
      </w:tr>
      <w:tr w:rsidR="002F128D" w:rsidRPr="007952FA" w14:paraId="767D828B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074140" w14:textId="3C0EECD3" w:rsidR="002F128D" w:rsidRPr="00A54E38" w:rsidRDefault="00FF5BCB" w:rsidP="00EA63C3">
            <w:pPr>
              <w:pStyle w:val="40"/>
              <w:rPr>
                <w:b w:val="0"/>
                <w:color w:val="00B0F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18656" behindDoc="0" locked="0" layoutInCell="1" allowOverlap="1" wp14:anchorId="2B697A20" wp14:editId="5DFC888A">
                      <wp:simplePos x="0" y="0"/>
                      <wp:positionH relativeFrom="column">
                        <wp:posOffset>59690</wp:posOffset>
                      </wp:positionH>
                      <wp:positionV relativeFrom="paragraph">
                        <wp:posOffset>71119</wp:posOffset>
                      </wp:positionV>
                      <wp:extent cx="850265" cy="0"/>
                      <wp:effectExtent l="0" t="0" r="0" b="0"/>
                      <wp:wrapNone/>
                      <wp:docPr id="521225883" name="Прямая со стрелкой 3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5026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9B3035" id="Прямая со стрелкой 385" o:spid="_x0000_s1026" type="#_x0000_t32" style="position:absolute;margin-left:4.7pt;margin-top:5.6pt;width:66.95pt;height:0;z-index:25171865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" strokecolor="blue" strokeweight="1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85F2E3B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граница кадастрового квартала</w:t>
            </w:r>
          </w:p>
        </w:tc>
      </w:tr>
      <w:tr w:rsidR="002F128D" w:rsidRPr="007952FA" w14:paraId="24CC438A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8060B1A" w14:textId="6C4007EE" w:rsidR="002F128D" w:rsidRPr="00846CCB" w:rsidRDefault="00FF5BCB" w:rsidP="00EA63C3">
            <w:pPr>
              <w:pStyle w:val="40"/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19680" behindDoc="0" locked="0" layoutInCell="1" allowOverlap="1" wp14:anchorId="087EE363" wp14:editId="2068B6F8">
                      <wp:simplePos x="0" y="0"/>
                      <wp:positionH relativeFrom="column">
                        <wp:posOffset>139700</wp:posOffset>
                      </wp:positionH>
                      <wp:positionV relativeFrom="paragraph">
                        <wp:posOffset>75564</wp:posOffset>
                      </wp:positionV>
                      <wp:extent cx="800100" cy="0"/>
                      <wp:effectExtent l="0" t="0" r="0" b="0"/>
                      <wp:wrapNone/>
                      <wp:docPr id="688826255" name="Прямая со стрелкой 3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B23352" id="Прямая со стрелкой 383" o:spid="_x0000_s1026" type="#_x0000_t32" style="position:absolute;margin-left:11pt;margin-top:5.95pt;width:63pt;height:0;z-index:25171968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" strokecolor="red" strokeweight="1.5pt">
                      <v:stroke dashstyle="longDashDot"/>
                    </v:shape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14:paraId="2AE4C0FC" w14:textId="77777777" w:rsidR="002F128D" w:rsidRPr="005E3E3F" w:rsidRDefault="002F128D" w:rsidP="00EA63C3">
            <w:pPr>
              <w:pStyle w:val="40"/>
              <w:jc w:val="left"/>
              <w:rPr>
                <w:b w:val="0"/>
                <w:sz w:val="20"/>
                <w:szCs w:val="20"/>
              </w:rPr>
            </w:pPr>
            <w:r w:rsidRPr="005E3E3F">
              <w:rPr>
                <w:b w:val="0"/>
                <w:sz w:val="20"/>
                <w:szCs w:val="20"/>
              </w:rPr>
              <w:t>- граница муниципального образования</w:t>
            </w:r>
          </w:p>
        </w:tc>
      </w:tr>
    </w:tbl>
    <w:p w14:paraId="4B47BD41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p w14:paraId="1A344254" w14:textId="77777777" w:rsidR="002F128D" w:rsidRDefault="002F128D" w:rsidP="00EA63C3">
      <w:pPr>
        <w:pStyle w:val="30"/>
        <w:jc w:val="left"/>
        <w:rPr>
          <w:sz w:val="10"/>
          <w:szCs w:val="10"/>
        </w:rPr>
      </w:pPr>
    </w:p>
    <w:p w14:paraId="0D9CF2F0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tbl>
      <w:tblPr>
        <w:tblW w:w="9640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271"/>
        <w:gridCol w:w="7369"/>
      </w:tblGrid>
      <w:tr w:rsidR="002F128D" w:rsidRPr="004F7259" w14:paraId="32DBA607" w14:textId="77777777" w:rsidTr="00746F08">
        <w:trPr>
          <w:trHeight w:val="368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365EBED2" w14:textId="77777777" w:rsidR="002F128D" w:rsidRPr="002F254A" w:rsidRDefault="002F128D" w:rsidP="00EA63C3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2F254A">
              <w:rPr>
                <w:sz w:val="24"/>
                <w:szCs w:val="24"/>
              </w:rPr>
              <w:lastRenderedPageBreak/>
              <w:t>СХЕМА РАСПОЛОЖЕНИЯ ГРАНИЦ   ПУБЛИЧНОГО СЕРВИТУТА</w:t>
            </w:r>
          </w:p>
          <w:p w14:paraId="1F3B90AE" w14:textId="77777777" w:rsidR="00FF1EA7" w:rsidRDefault="00FF1EA7" w:rsidP="00FF1EA7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>для использования земельных участков в целях эксплуатации существующего объекта энергетики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воздушная линия электропередачи высокого напряжения вл-35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</w:p>
          <w:p w14:paraId="4C134256" w14:textId="4B2A3422" w:rsidR="00FF1EA7" w:rsidRDefault="00FF1EA7" w:rsidP="00FF1EA7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>
              <w:rPr>
                <w:b w:val="0"/>
                <w:bCs/>
                <w:caps w:val="0"/>
                <w:sz w:val="24"/>
                <w:szCs w:val="24"/>
              </w:rPr>
              <w:t>«Дмитриев-Матвеевка»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протяженность по трассе 12000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 от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</w:p>
          <w:p w14:paraId="78F4A80F" w14:textId="77777777" w:rsidR="00FF1EA7" w:rsidRDefault="00FF1EA7" w:rsidP="00FF1EA7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«Куток»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до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Матвеевка</w:t>
            </w:r>
            <w:r>
              <w:rPr>
                <w:b w:val="0"/>
                <w:bCs/>
                <w:caps w:val="0"/>
                <w:sz w:val="24"/>
                <w:szCs w:val="24"/>
              </w:rPr>
              <w:t>»</w:t>
            </w:r>
            <w:r w:rsidRPr="000C1BF3">
              <w:rPr>
                <w:b w:val="0"/>
                <w:caps w:val="0"/>
                <w:sz w:val="24"/>
                <w:szCs w:val="20"/>
              </w:rPr>
              <w:t xml:space="preserve"> </w:t>
            </w:r>
          </w:p>
          <w:p w14:paraId="73EF50EC" w14:textId="5CE02D6D" w:rsidR="002F128D" w:rsidRDefault="002F128D" w:rsidP="00FF1EA7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0C1BF3">
              <w:rPr>
                <w:b w:val="0"/>
                <w:caps w:val="0"/>
                <w:sz w:val="24"/>
                <w:szCs w:val="20"/>
              </w:rPr>
              <w:t>(наименование объекта)</w:t>
            </w:r>
          </w:p>
          <w:p w14:paraId="3F0070C9" w14:textId="77777777" w:rsidR="002F128D" w:rsidRDefault="002F128D" w:rsidP="00EA63C3">
            <w:pPr>
              <w:pStyle w:val="12"/>
              <w:rPr>
                <w:bCs/>
                <w:caps w:val="0"/>
                <w:sz w:val="24"/>
                <w:szCs w:val="24"/>
              </w:rPr>
            </w:pPr>
            <w:r w:rsidRPr="000C1BF3">
              <w:rPr>
                <w:bCs/>
                <w:caps w:val="0"/>
                <w:sz w:val="24"/>
                <w:szCs w:val="24"/>
              </w:rPr>
              <w:t>План границ объекта</w:t>
            </w:r>
          </w:p>
          <w:p w14:paraId="0EF39D06" w14:textId="77777777" w:rsidR="002F128D" w:rsidRPr="000C1BF3" w:rsidRDefault="002F128D" w:rsidP="00EA63C3">
            <w:pPr>
              <w:pStyle w:val="12"/>
              <w:rPr>
                <w:bCs/>
                <w:sz w:val="24"/>
                <w:szCs w:val="24"/>
                <w:u w:val="single"/>
              </w:rPr>
            </w:pPr>
          </w:p>
        </w:tc>
      </w:tr>
      <w:tr w:rsidR="002F128D" w:rsidRPr="003A423E" w14:paraId="7115E7DB" w14:textId="77777777" w:rsidTr="00746F08">
        <w:trPr>
          <w:trHeight w:val="9365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2F7D32E2" w14:textId="433860FB" w:rsidR="002F128D" w:rsidRDefault="00EA26D1" w:rsidP="00EA63C3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F03BA16" wp14:editId="59AC9D4D">
                  <wp:extent cx="5943600" cy="5943600"/>
                  <wp:effectExtent l="0" t="0" r="0" b="0"/>
                  <wp:docPr id="1579509001" name="Рисунок 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59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28D" w:rsidRPr="00D57CDB" w14:paraId="175B8D89" w14:textId="77777777" w:rsidTr="00746F08">
        <w:trPr>
          <w:trHeight w:val="65"/>
        </w:trPr>
        <w:tc>
          <w:tcPr>
            <w:tcW w:w="5000" w:type="pct"/>
            <w:gridSpan w:val="2"/>
            <w:shd w:val="clear" w:color="auto" w:fill="auto"/>
          </w:tcPr>
          <w:p w14:paraId="706CC201" w14:textId="77777777" w:rsidR="002F128D" w:rsidRPr="00D57CDB" w:rsidRDefault="002F128D" w:rsidP="00EA63C3">
            <w:pPr>
              <w:pStyle w:val="50"/>
              <w:rPr>
                <w:sz w:val="22"/>
                <w:szCs w:val="22"/>
                <w:lang w:val="ru-RU"/>
              </w:rPr>
            </w:pPr>
            <w:r w:rsidRPr="00217A27">
              <w:rPr>
                <w:sz w:val="22"/>
                <w:szCs w:val="22"/>
              </w:rPr>
              <w:t>Масштаб 1</w:t>
            </w:r>
            <w:r>
              <w:rPr>
                <w:sz w:val="22"/>
                <w:szCs w:val="22"/>
              </w:rPr>
              <w:t>:</w:t>
            </w:r>
            <w:r>
              <w:rPr>
                <w:sz w:val="22"/>
                <w:szCs w:val="22"/>
                <w:lang w:val="ru-RU"/>
              </w:rPr>
              <w:t>2</w:t>
            </w:r>
            <w:r w:rsidRPr="00D57CDB">
              <w:rPr>
                <w:sz w:val="22"/>
                <w:szCs w:val="22"/>
                <w:lang w:val="ru-RU"/>
              </w:rPr>
              <w:t>000</w:t>
            </w:r>
          </w:p>
        </w:tc>
      </w:tr>
      <w:tr w:rsidR="002F128D" w:rsidRPr="00217A27" w14:paraId="09A57B5E" w14:textId="77777777" w:rsidTr="00746F08">
        <w:trPr>
          <w:trHeight w:val="65"/>
        </w:trPr>
        <w:tc>
          <w:tcPr>
            <w:tcW w:w="5000" w:type="pct"/>
            <w:gridSpan w:val="2"/>
            <w:tcBorders>
              <w:bottom w:val="single" w:sz="4" w:space="0" w:color="auto"/>
            </w:tcBorders>
            <w:shd w:val="clear" w:color="auto" w:fill="auto"/>
            <w:vAlign w:val="bottom"/>
          </w:tcPr>
          <w:p w14:paraId="2E518D46" w14:textId="77777777" w:rsidR="002F128D" w:rsidRPr="00217A27" w:rsidRDefault="002F128D" w:rsidP="00EA63C3">
            <w:pPr>
              <w:pStyle w:val="30"/>
              <w:jc w:val="left"/>
              <w:rPr>
                <w:sz w:val="22"/>
                <w:szCs w:val="22"/>
                <w:vertAlign w:val="baseline"/>
              </w:rPr>
            </w:pPr>
            <w:r>
              <w:rPr>
                <w:b/>
                <w:sz w:val="22"/>
                <w:szCs w:val="22"/>
                <w:vertAlign w:val="baseline"/>
              </w:rPr>
              <w:t xml:space="preserve">                                     </w:t>
            </w:r>
            <w:r w:rsidRPr="00925CD6">
              <w:rPr>
                <w:b/>
                <w:sz w:val="22"/>
                <w:szCs w:val="22"/>
                <w:vertAlign w:val="baseline"/>
              </w:rPr>
              <w:t>Используемые условные знаки и обозначения:</w:t>
            </w:r>
          </w:p>
        </w:tc>
      </w:tr>
      <w:tr w:rsidR="002F128D" w:rsidRPr="007952FA" w14:paraId="6BD28C60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7A7CD2" w14:textId="0C162EF3" w:rsidR="002F128D" w:rsidRPr="00E0123F" w:rsidRDefault="00FF5BCB" w:rsidP="00EA63C3">
            <w:pPr>
              <w:pStyle w:val="40"/>
              <w:rPr>
                <w:noProof/>
                <w:sz w:val="22"/>
                <w:szCs w:val="22"/>
              </w:rPr>
            </w:pPr>
            <w:r w:rsidRPr="00972C0D">
              <w:rPr>
                <w:noProof/>
                <w:sz w:val="22"/>
                <w:szCs w:val="22"/>
              </w:rPr>
              <w:drawing>
                <wp:inline distT="0" distB="0" distL="0" distR="0" wp14:anchorId="413D27CC" wp14:editId="0AF8034E">
                  <wp:extent cx="148590" cy="116840"/>
                  <wp:effectExtent l="0" t="0" r="0" b="0"/>
                  <wp:docPr id="93" name="Рисунок 7" descr="Отпайка ВЛЗ 10кВ на ТП №498 (ВЛ-10 кВ №1 Синдякино ПС Синдякино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Отпайка ВЛЗ 10кВ на ТП №498 (ВЛ-10 кВ №1 Синдякино ПС Синдякино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F128D" w:rsidRPr="00E0123F">
              <w:rPr>
                <w:b w:val="0"/>
                <w:noProof/>
                <w:sz w:val="22"/>
                <w:szCs w:val="22"/>
              </w:rPr>
              <w:t>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2135C8D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характерная точка границы публичного сервитута </w:t>
            </w:r>
          </w:p>
        </w:tc>
      </w:tr>
      <w:tr w:rsidR="002F128D" w:rsidRPr="007952FA" w14:paraId="5CBB0DA6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7602229" w14:textId="71AFD400" w:rsidR="002F128D" w:rsidRPr="00107143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20704" behindDoc="0" locked="0" layoutInCell="1" allowOverlap="1" wp14:anchorId="40D5DFB3" wp14:editId="6D5F0781">
                      <wp:simplePos x="0" y="0"/>
                      <wp:positionH relativeFrom="column">
                        <wp:posOffset>52070</wp:posOffset>
                      </wp:positionH>
                      <wp:positionV relativeFrom="paragraph">
                        <wp:posOffset>88264</wp:posOffset>
                      </wp:positionV>
                      <wp:extent cx="800100" cy="0"/>
                      <wp:effectExtent l="0" t="0" r="0" b="0"/>
                      <wp:wrapNone/>
                      <wp:docPr id="75004117" name="Прямая со стрелкой 3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542C76" id="Прямая со стрелкой 381" o:spid="_x0000_s1026" type="#_x0000_t32" style="position:absolute;margin-left:4.1pt;margin-top:6.95pt;width:63pt;height:0;z-index:25172070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" strokecolor="red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E0B25F0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проектная граница  публичного сервитута </w:t>
            </w:r>
          </w:p>
        </w:tc>
      </w:tr>
      <w:tr w:rsidR="002F128D" w:rsidRPr="007952FA" w14:paraId="2FD10001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07929E" w14:textId="0067CCDE" w:rsidR="002F128D" w:rsidRPr="00D1216B" w:rsidRDefault="00FF5BCB" w:rsidP="00EA63C3">
            <w:pPr>
              <w:pStyle w:val="40"/>
              <w:rPr>
                <w:color w:val="33CC33"/>
              </w:rPr>
            </w:pPr>
            <w:r>
              <w:rPr>
                <w:noProof/>
              </w:rPr>
              <w:drawing>
                <wp:anchor distT="0" distB="0" distL="114300" distR="114300" simplePos="0" relativeHeight="251722752" behindDoc="1" locked="0" layoutInCell="1" allowOverlap="1" wp14:anchorId="67F3B46F" wp14:editId="3ADB0BFD">
                  <wp:simplePos x="0" y="0"/>
                  <wp:positionH relativeFrom="column">
                    <wp:posOffset>575310</wp:posOffset>
                  </wp:positionH>
                  <wp:positionV relativeFrom="paragraph">
                    <wp:posOffset>29845</wp:posOffset>
                  </wp:positionV>
                  <wp:extent cx="104775" cy="104775"/>
                  <wp:effectExtent l="0" t="0" r="0" b="0"/>
                  <wp:wrapNone/>
                  <wp:docPr id="184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10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21728" behindDoc="0" locked="0" layoutInCell="1" allowOverlap="1" wp14:anchorId="0B5E016F" wp14:editId="627C5DFE">
                      <wp:simplePos x="0" y="0"/>
                      <wp:positionH relativeFrom="column">
                        <wp:posOffset>29210</wp:posOffset>
                      </wp:positionH>
                      <wp:positionV relativeFrom="paragraph">
                        <wp:posOffset>63499</wp:posOffset>
                      </wp:positionV>
                      <wp:extent cx="447675" cy="0"/>
                      <wp:effectExtent l="0" t="0" r="0" b="0"/>
                      <wp:wrapNone/>
                      <wp:docPr id="280597370" name="Прямая соединительная линия 3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4767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92D05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9ED5AE7" id="Прямая соединительная линия 379" o:spid="_x0000_s1026" style="position:absolute;z-index:25172172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" strokecolor="#92d050" strokeweight="1.5pt">
                      <o:lock v:ext="edit" shapetype="f"/>
                    </v:line>
                  </w:pict>
                </mc:Fallback>
              </mc:AlternateContent>
            </w:r>
            <w:r w:rsidR="002F128D">
              <w:t xml:space="preserve">          </w:t>
            </w:r>
            <w:r w:rsidR="002F128D" w:rsidRPr="00D1216B">
              <w:rPr>
                <w:color w:val="33CC33"/>
              </w:rPr>
              <w:t xml:space="preserve">74   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0906DCC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линия электропередачи и опора с её номером</w:t>
            </w:r>
          </w:p>
        </w:tc>
      </w:tr>
      <w:tr w:rsidR="002F128D" w:rsidRPr="007952FA" w14:paraId="2FBC7F0A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FF9F87B" w14:textId="77777777" w:rsidR="002F128D" w:rsidRPr="007952FA" w:rsidRDefault="002F128D" w:rsidP="00EA63C3">
            <w:pPr>
              <w:pStyle w:val="40"/>
              <w:rPr>
                <w:b w:val="0"/>
                <w:sz w:val="20"/>
                <w:szCs w:val="20"/>
              </w:rPr>
            </w:pPr>
            <w:r w:rsidRPr="007952FA">
              <w:rPr>
                <w:b w:val="0"/>
                <w:sz w:val="20"/>
                <w:szCs w:val="20"/>
              </w:rPr>
              <w:t>46:23:220701:55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3BE89E2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кадастровый номер земельного участка</w:t>
            </w:r>
          </w:p>
        </w:tc>
      </w:tr>
      <w:tr w:rsidR="002F128D" w:rsidRPr="007952FA" w14:paraId="2973BA10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627799" w14:textId="3FFD37E1" w:rsidR="002F128D" w:rsidRPr="00E0123F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23776" behindDoc="0" locked="0" layoutInCell="1" allowOverlap="1" wp14:anchorId="3069C383" wp14:editId="57DFCE61">
                      <wp:simplePos x="0" y="0"/>
                      <wp:positionH relativeFrom="column">
                        <wp:posOffset>63500</wp:posOffset>
                      </wp:positionH>
                      <wp:positionV relativeFrom="paragraph">
                        <wp:posOffset>67309</wp:posOffset>
                      </wp:positionV>
                      <wp:extent cx="752475" cy="0"/>
                      <wp:effectExtent l="0" t="0" r="0" b="0"/>
                      <wp:wrapNone/>
                      <wp:docPr id="207693503" name="Прямая со стрелкой 3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524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F7A9D5" id="Прямая со стрелкой 377" o:spid="_x0000_s1026" type="#_x0000_t32" style="position:absolute;margin-left:5pt;margin-top:5.3pt;width:59.25pt;height:0;z-index:25172377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5932808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существующая часть границы земельного участка</w:t>
            </w:r>
          </w:p>
        </w:tc>
      </w:tr>
      <w:tr w:rsidR="002F128D" w:rsidRPr="007952FA" w14:paraId="57CBCA33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B5B4BA" w14:textId="77777777" w:rsidR="002F128D" w:rsidRPr="007952FA" w:rsidRDefault="002F128D" w:rsidP="00EA63C3">
            <w:pPr>
              <w:pStyle w:val="40"/>
              <w:rPr>
                <w:b w:val="0"/>
                <w:color w:val="0070C0"/>
                <w:sz w:val="20"/>
                <w:szCs w:val="20"/>
              </w:rPr>
            </w:pPr>
            <w:r w:rsidRPr="00D37130">
              <w:rPr>
                <w:b w:val="0"/>
                <w:color w:val="0033CC"/>
                <w:sz w:val="20"/>
                <w:szCs w:val="20"/>
              </w:rPr>
              <w:t>46:23:220701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0E33742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номер кадастрового квартала</w:t>
            </w:r>
          </w:p>
        </w:tc>
      </w:tr>
      <w:tr w:rsidR="002F128D" w:rsidRPr="007952FA" w14:paraId="413D389D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18DDAB" w14:textId="39F81349" w:rsidR="002F128D" w:rsidRPr="00A54E38" w:rsidRDefault="00FF5BCB" w:rsidP="00EA63C3">
            <w:pPr>
              <w:pStyle w:val="40"/>
              <w:rPr>
                <w:b w:val="0"/>
                <w:color w:val="00B0F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24800" behindDoc="0" locked="0" layoutInCell="1" allowOverlap="1" wp14:anchorId="647E374E" wp14:editId="085EDAAF">
                      <wp:simplePos x="0" y="0"/>
                      <wp:positionH relativeFrom="column">
                        <wp:posOffset>59690</wp:posOffset>
                      </wp:positionH>
                      <wp:positionV relativeFrom="paragraph">
                        <wp:posOffset>71119</wp:posOffset>
                      </wp:positionV>
                      <wp:extent cx="850265" cy="0"/>
                      <wp:effectExtent l="0" t="0" r="0" b="0"/>
                      <wp:wrapNone/>
                      <wp:docPr id="1928221154" name="Прямая со стрелкой 3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5026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74D3B7" id="Прямая со стрелкой 375" o:spid="_x0000_s1026" type="#_x0000_t32" style="position:absolute;margin-left:4.7pt;margin-top:5.6pt;width:66.95pt;height:0;z-index:25172480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" strokecolor="blue" strokeweight="1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4FCCC7B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граница кадастрового квартала</w:t>
            </w:r>
          </w:p>
        </w:tc>
      </w:tr>
      <w:tr w:rsidR="002F128D" w:rsidRPr="007952FA" w14:paraId="28AB4B66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B1C622" w14:textId="020F7DED" w:rsidR="002F128D" w:rsidRPr="00846CCB" w:rsidRDefault="00FF5BCB" w:rsidP="00EA63C3">
            <w:pPr>
              <w:pStyle w:val="40"/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25824" behindDoc="0" locked="0" layoutInCell="1" allowOverlap="1" wp14:anchorId="591C8673" wp14:editId="52FE54FE">
                      <wp:simplePos x="0" y="0"/>
                      <wp:positionH relativeFrom="column">
                        <wp:posOffset>139700</wp:posOffset>
                      </wp:positionH>
                      <wp:positionV relativeFrom="paragraph">
                        <wp:posOffset>75564</wp:posOffset>
                      </wp:positionV>
                      <wp:extent cx="800100" cy="0"/>
                      <wp:effectExtent l="0" t="0" r="0" b="0"/>
                      <wp:wrapNone/>
                      <wp:docPr id="1548272999" name="Прямая со стрелкой 3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5DC38E" id="Прямая со стрелкой 373" o:spid="_x0000_s1026" type="#_x0000_t32" style="position:absolute;margin-left:11pt;margin-top:5.95pt;width:63pt;height:0;z-index:25172582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" strokecolor="red" strokeweight="1.5pt">
                      <v:stroke dashstyle="longDashDot"/>
                    </v:shape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14:paraId="130B0429" w14:textId="77777777" w:rsidR="002F128D" w:rsidRPr="005E3E3F" w:rsidRDefault="002F128D" w:rsidP="00EA63C3">
            <w:pPr>
              <w:pStyle w:val="40"/>
              <w:jc w:val="left"/>
              <w:rPr>
                <w:b w:val="0"/>
                <w:sz w:val="20"/>
                <w:szCs w:val="20"/>
              </w:rPr>
            </w:pPr>
            <w:r w:rsidRPr="005E3E3F">
              <w:rPr>
                <w:b w:val="0"/>
                <w:sz w:val="20"/>
                <w:szCs w:val="20"/>
              </w:rPr>
              <w:t>- граница муниципального образования</w:t>
            </w:r>
          </w:p>
        </w:tc>
      </w:tr>
    </w:tbl>
    <w:p w14:paraId="4E784BDD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p w14:paraId="0D1CF18A" w14:textId="77777777" w:rsidR="002F128D" w:rsidRDefault="002F128D" w:rsidP="00EA63C3">
      <w:pPr>
        <w:pStyle w:val="30"/>
        <w:jc w:val="left"/>
        <w:rPr>
          <w:sz w:val="10"/>
          <w:szCs w:val="10"/>
        </w:rPr>
      </w:pPr>
    </w:p>
    <w:p w14:paraId="2A6AE70B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tbl>
      <w:tblPr>
        <w:tblW w:w="9640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271"/>
        <w:gridCol w:w="7369"/>
      </w:tblGrid>
      <w:tr w:rsidR="002F128D" w:rsidRPr="004F7259" w14:paraId="57CEA48A" w14:textId="77777777" w:rsidTr="00746F08">
        <w:trPr>
          <w:trHeight w:val="368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2CEBD128" w14:textId="77777777" w:rsidR="002F128D" w:rsidRPr="002F254A" w:rsidRDefault="002F128D" w:rsidP="00EA63C3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2F254A">
              <w:rPr>
                <w:sz w:val="24"/>
                <w:szCs w:val="24"/>
              </w:rPr>
              <w:lastRenderedPageBreak/>
              <w:t>СХЕМА РАСПОЛОЖЕНИЯ ГРАНИЦ   ПУБЛИЧНОГО СЕРВИТУТА</w:t>
            </w:r>
          </w:p>
          <w:p w14:paraId="31A93C23" w14:textId="77777777" w:rsidR="00FF1EA7" w:rsidRDefault="00FF1EA7" w:rsidP="00FF1EA7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>для использования земельных участков в целях эксплуатации существующего объекта энергетики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воздушная линия электропередачи высокого напряжения вл-35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</w:p>
          <w:p w14:paraId="2D1EDCC9" w14:textId="4474D09F" w:rsidR="00FF1EA7" w:rsidRDefault="00FF1EA7" w:rsidP="00FF1EA7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>
              <w:rPr>
                <w:b w:val="0"/>
                <w:bCs/>
                <w:caps w:val="0"/>
                <w:sz w:val="24"/>
                <w:szCs w:val="24"/>
              </w:rPr>
              <w:t>«Дмитриев-Матвеевка»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протяженность по трассе 12000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 от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</w:p>
          <w:p w14:paraId="47BC4467" w14:textId="77777777" w:rsidR="00FF1EA7" w:rsidRDefault="00FF1EA7" w:rsidP="00FF1EA7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«Куток»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до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Матвеевка</w:t>
            </w:r>
            <w:r>
              <w:rPr>
                <w:b w:val="0"/>
                <w:bCs/>
                <w:caps w:val="0"/>
                <w:sz w:val="24"/>
                <w:szCs w:val="24"/>
              </w:rPr>
              <w:t>»</w:t>
            </w:r>
            <w:r w:rsidRPr="000C1BF3">
              <w:rPr>
                <w:b w:val="0"/>
                <w:caps w:val="0"/>
                <w:sz w:val="24"/>
                <w:szCs w:val="20"/>
              </w:rPr>
              <w:t xml:space="preserve"> </w:t>
            </w:r>
          </w:p>
          <w:p w14:paraId="05BA95C3" w14:textId="1C98EC2D" w:rsidR="002F128D" w:rsidRDefault="002F128D" w:rsidP="00FF1EA7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0C1BF3">
              <w:rPr>
                <w:b w:val="0"/>
                <w:caps w:val="0"/>
                <w:sz w:val="24"/>
                <w:szCs w:val="20"/>
              </w:rPr>
              <w:t>(наименование объекта)</w:t>
            </w:r>
          </w:p>
          <w:p w14:paraId="6210199A" w14:textId="77777777" w:rsidR="002F128D" w:rsidRDefault="002F128D" w:rsidP="00EA63C3">
            <w:pPr>
              <w:pStyle w:val="12"/>
              <w:rPr>
                <w:bCs/>
                <w:caps w:val="0"/>
                <w:sz w:val="24"/>
                <w:szCs w:val="24"/>
              </w:rPr>
            </w:pPr>
            <w:r w:rsidRPr="000C1BF3">
              <w:rPr>
                <w:bCs/>
                <w:caps w:val="0"/>
                <w:sz w:val="24"/>
                <w:szCs w:val="24"/>
              </w:rPr>
              <w:t>План границ объекта</w:t>
            </w:r>
          </w:p>
          <w:p w14:paraId="1EB318E4" w14:textId="77777777" w:rsidR="002F128D" w:rsidRPr="000C1BF3" w:rsidRDefault="002F128D" w:rsidP="00EA63C3">
            <w:pPr>
              <w:pStyle w:val="12"/>
              <w:rPr>
                <w:bCs/>
                <w:sz w:val="24"/>
                <w:szCs w:val="24"/>
                <w:u w:val="single"/>
              </w:rPr>
            </w:pPr>
          </w:p>
        </w:tc>
      </w:tr>
      <w:tr w:rsidR="002F128D" w:rsidRPr="003A423E" w14:paraId="4E74BD57" w14:textId="77777777" w:rsidTr="00746F08">
        <w:trPr>
          <w:trHeight w:val="9365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2D8B2770" w14:textId="7F01D8E5" w:rsidR="002F128D" w:rsidRDefault="00EA26D1" w:rsidP="00EA63C3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5336E21" wp14:editId="6160CD30">
                  <wp:extent cx="5943600" cy="5943600"/>
                  <wp:effectExtent l="0" t="0" r="0" b="0"/>
                  <wp:docPr id="1001566018" name="Рисунок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59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28D" w:rsidRPr="00D57CDB" w14:paraId="1A963E7D" w14:textId="77777777" w:rsidTr="00746F08">
        <w:trPr>
          <w:trHeight w:val="65"/>
        </w:trPr>
        <w:tc>
          <w:tcPr>
            <w:tcW w:w="5000" w:type="pct"/>
            <w:gridSpan w:val="2"/>
            <w:shd w:val="clear" w:color="auto" w:fill="auto"/>
          </w:tcPr>
          <w:p w14:paraId="6F90A1A6" w14:textId="77777777" w:rsidR="002F128D" w:rsidRPr="00D57CDB" w:rsidRDefault="002F128D" w:rsidP="00EA63C3">
            <w:pPr>
              <w:pStyle w:val="50"/>
              <w:rPr>
                <w:sz w:val="22"/>
                <w:szCs w:val="22"/>
                <w:lang w:val="ru-RU"/>
              </w:rPr>
            </w:pPr>
            <w:r w:rsidRPr="00217A27">
              <w:rPr>
                <w:sz w:val="22"/>
                <w:szCs w:val="22"/>
              </w:rPr>
              <w:t>Масштаб 1</w:t>
            </w:r>
            <w:r>
              <w:rPr>
                <w:sz w:val="22"/>
                <w:szCs w:val="22"/>
              </w:rPr>
              <w:t>:</w:t>
            </w:r>
            <w:r>
              <w:rPr>
                <w:sz w:val="22"/>
                <w:szCs w:val="22"/>
                <w:lang w:val="ru-RU"/>
              </w:rPr>
              <w:t>2</w:t>
            </w:r>
            <w:r w:rsidRPr="00D57CDB">
              <w:rPr>
                <w:sz w:val="22"/>
                <w:szCs w:val="22"/>
                <w:lang w:val="ru-RU"/>
              </w:rPr>
              <w:t>000</w:t>
            </w:r>
          </w:p>
        </w:tc>
      </w:tr>
      <w:tr w:rsidR="002F128D" w:rsidRPr="00217A27" w14:paraId="310E9315" w14:textId="77777777" w:rsidTr="00746F08">
        <w:trPr>
          <w:trHeight w:val="65"/>
        </w:trPr>
        <w:tc>
          <w:tcPr>
            <w:tcW w:w="5000" w:type="pct"/>
            <w:gridSpan w:val="2"/>
            <w:tcBorders>
              <w:bottom w:val="single" w:sz="4" w:space="0" w:color="auto"/>
            </w:tcBorders>
            <w:shd w:val="clear" w:color="auto" w:fill="auto"/>
            <w:vAlign w:val="bottom"/>
          </w:tcPr>
          <w:p w14:paraId="10E80B84" w14:textId="77777777" w:rsidR="002F128D" w:rsidRPr="00217A27" w:rsidRDefault="002F128D" w:rsidP="00EA63C3">
            <w:pPr>
              <w:pStyle w:val="30"/>
              <w:jc w:val="left"/>
              <w:rPr>
                <w:sz w:val="22"/>
                <w:szCs w:val="22"/>
                <w:vertAlign w:val="baseline"/>
              </w:rPr>
            </w:pPr>
            <w:r>
              <w:rPr>
                <w:b/>
                <w:sz w:val="22"/>
                <w:szCs w:val="22"/>
                <w:vertAlign w:val="baseline"/>
              </w:rPr>
              <w:t xml:space="preserve">                                     </w:t>
            </w:r>
            <w:r w:rsidRPr="00925CD6">
              <w:rPr>
                <w:b/>
                <w:sz w:val="22"/>
                <w:szCs w:val="22"/>
                <w:vertAlign w:val="baseline"/>
              </w:rPr>
              <w:t>Используемые условные знаки и обозначения:</w:t>
            </w:r>
          </w:p>
        </w:tc>
      </w:tr>
      <w:tr w:rsidR="002F128D" w:rsidRPr="007952FA" w14:paraId="68D8A275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72D5516" w14:textId="0A9560DB" w:rsidR="002F128D" w:rsidRPr="00E0123F" w:rsidRDefault="00FF5BCB" w:rsidP="00EA63C3">
            <w:pPr>
              <w:pStyle w:val="40"/>
              <w:rPr>
                <w:noProof/>
                <w:sz w:val="22"/>
                <w:szCs w:val="22"/>
              </w:rPr>
            </w:pPr>
            <w:r w:rsidRPr="00972C0D">
              <w:rPr>
                <w:noProof/>
                <w:sz w:val="22"/>
                <w:szCs w:val="22"/>
              </w:rPr>
              <w:drawing>
                <wp:inline distT="0" distB="0" distL="0" distR="0" wp14:anchorId="622C9467" wp14:editId="1C2322BA">
                  <wp:extent cx="148590" cy="116840"/>
                  <wp:effectExtent l="0" t="0" r="0" b="0"/>
                  <wp:docPr id="94" name="Рисунок 7" descr="Отпайка ВЛЗ 10кВ на ТП №498 (ВЛ-10 кВ №1 Синдякино ПС Синдякино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Отпайка ВЛЗ 10кВ на ТП №498 (ВЛ-10 кВ №1 Синдякино ПС Синдякино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F128D" w:rsidRPr="00E0123F">
              <w:rPr>
                <w:b w:val="0"/>
                <w:noProof/>
                <w:sz w:val="22"/>
                <w:szCs w:val="22"/>
              </w:rPr>
              <w:t>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125F945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характерная точка границы публичного сервитута </w:t>
            </w:r>
          </w:p>
        </w:tc>
      </w:tr>
      <w:tr w:rsidR="002F128D" w:rsidRPr="007952FA" w14:paraId="2A874FCE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9DD4CE7" w14:textId="33328027" w:rsidR="002F128D" w:rsidRPr="00107143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27872" behindDoc="0" locked="0" layoutInCell="1" allowOverlap="1" wp14:anchorId="15362B3B" wp14:editId="14664A06">
                      <wp:simplePos x="0" y="0"/>
                      <wp:positionH relativeFrom="column">
                        <wp:posOffset>52070</wp:posOffset>
                      </wp:positionH>
                      <wp:positionV relativeFrom="paragraph">
                        <wp:posOffset>88264</wp:posOffset>
                      </wp:positionV>
                      <wp:extent cx="800100" cy="0"/>
                      <wp:effectExtent l="0" t="0" r="0" b="0"/>
                      <wp:wrapNone/>
                      <wp:docPr id="1649399977" name="Прямая со стрелкой 3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391F01" id="Прямая со стрелкой 371" o:spid="_x0000_s1026" type="#_x0000_t32" style="position:absolute;margin-left:4.1pt;margin-top:6.95pt;width:63pt;height:0;z-index:25172787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" strokecolor="red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9DC1110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проектная граница  публичного сервитута </w:t>
            </w:r>
          </w:p>
        </w:tc>
      </w:tr>
      <w:tr w:rsidR="002F128D" w:rsidRPr="007952FA" w14:paraId="639534CC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0D6622" w14:textId="6A849595" w:rsidR="002F128D" w:rsidRPr="00D1216B" w:rsidRDefault="00FF5BCB" w:rsidP="00EA63C3">
            <w:pPr>
              <w:pStyle w:val="40"/>
              <w:rPr>
                <w:color w:val="33CC33"/>
              </w:rPr>
            </w:pPr>
            <w:r>
              <w:rPr>
                <w:noProof/>
              </w:rPr>
              <w:drawing>
                <wp:anchor distT="0" distB="0" distL="114300" distR="114300" simplePos="0" relativeHeight="251731968" behindDoc="1" locked="0" layoutInCell="1" allowOverlap="1" wp14:anchorId="5A2543FC" wp14:editId="064A46A3">
                  <wp:simplePos x="0" y="0"/>
                  <wp:positionH relativeFrom="column">
                    <wp:posOffset>575310</wp:posOffset>
                  </wp:positionH>
                  <wp:positionV relativeFrom="paragraph">
                    <wp:posOffset>29845</wp:posOffset>
                  </wp:positionV>
                  <wp:extent cx="104775" cy="104775"/>
                  <wp:effectExtent l="0" t="0" r="0" b="0"/>
                  <wp:wrapNone/>
                  <wp:docPr id="190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10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29920" behindDoc="0" locked="0" layoutInCell="1" allowOverlap="1" wp14:anchorId="62ADF44F" wp14:editId="7765BF14">
                      <wp:simplePos x="0" y="0"/>
                      <wp:positionH relativeFrom="column">
                        <wp:posOffset>29210</wp:posOffset>
                      </wp:positionH>
                      <wp:positionV relativeFrom="paragraph">
                        <wp:posOffset>63499</wp:posOffset>
                      </wp:positionV>
                      <wp:extent cx="447675" cy="0"/>
                      <wp:effectExtent l="0" t="0" r="0" b="0"/>
                      <wp:wrapNone/>
                      <wp:docPr id="1188298656" name="Прямая соединительная линия 3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4767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92D05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56AD400" id="Прямая соединительная линия 369" o:spid="_x0000_s1026" style="position:absolute;z-index:25172992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" strokecolor="#92d050" strokeweight="1.5pt">
                      <o:lock v:ext="edit" shapetype="f"/>
                    </v:line>
                  </w:pict>
                </mc:Fallback>
              </mc:AlternateContent>
            </w:r>
            <w:r w:rsidR="002F128D">
              <w:t xml:space="preserve">          </w:t>
            </w:r>
            <w:r w:rsidR="002F128D" w:rsidRPr="00D1216B">
              <w:rPr>
                <w:color w:val="33CC33"/>
              </w:rPr>
              <w:t xml:space="preserve">74   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113E717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линия электропередачи и опора с её номером</w:t>
            </w:r>
          </w:p>
        </w:tc>
      </w:tr>
      <w:tr w:rsidR="002F128D" w:rsidRPr="007952FA" w14:paraId="47E2592A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174EF9" w14:textId="77777777" w:rsidR="002F128D" w:rsidRPr="007952FA" w:rsidRDefault="002F128D" w:rsidP="00EA63C3">
            <w:pPr>
              <w:pStyle w:val="40"/>
              <w:rPr>
                <w:b w:val="0"/>
                <w:sz w:val="20"/>
                <w:szCs w:val="20"/>
              </w:rPr>
            </w:pPr>
            <w:r w:rsidRPr="007952FA">
              <w:rPr>
                <w:b w:val="0"/>
                <w:sz w:val="20"/>
                <w:szCs w:val="20"/>
              </w:rPr>
              <w:t>46:23:220701:55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F3D90A2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кадастровый номер земельного участка</w:t>
            </w:r>
          </w:p>
        </w:tc>
      </w:tr>
      <w:tr w:rsidR="002F128D" w:rsidRPr="007952FA" w14:paraId="47EC5763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1837095" w14:textId="38526CF5" w:rsidR="002F128D" w:rsidRPr="00E0123F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34016" behindDoc="0" locked="0" layoutInCell="1" allowOverlap="1" wp14:anchorId="46826BC4" wp14:editId="2060B026">
                      <wp:simplePos x="0" y="0"/>
                      <wp:positionH relativeFrom="column">
                        <wp:posOffset>63500</wp:posOffset>
                      </wp:positionH>
                      <wp:positionV relativeFrom="paragraph">
                        <wp:posOffset>67309</wp:posOffset>
                      </wp:positionV>
                      <wp:extent cx="752475" cy="0"/>
                      <wp:effectExtent l="0" t="0" r="0" b="0"/>
                      <wp:wrapNone/>
                      <wp:docPr id="1007908412" name="Прямая со стрелкой 3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524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E85161" id="Прямая со стрелкой 367" o:spid="_x0000_s1026" type="#_x0000_t32" style="position:absolute;margin-left:5pt;margin-top:5.3pt;width:59.25pt;height:0;z-index:25173401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A82D32E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существующая часть границы земельного участка</w:t>
            </w:r>
          </w:p>
        </w:tc>
      </w:tr>
      <w:tr w:rsidR="002F128D" w:rsidRPr="007952FA" w14:paraId="4D012908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0E15C56" w14:textId="77777777" w:rsidR="002F128D" w:rsidRPr="007952FA" w:rsidRDefault="002F128D" w:rsidP="00EA63C3">
            <w:pPr>
              <w:pStyle w:val="40"/>
              <w:rPr>
                <w:b w:val="0"/>
                <w:color w:val="0070C0"/>
                <w:sz w:val="20"/>
                <w:szCs w:val="20"/>
              </w:rPr>
            </w:pPr>
            <w:r w:rsidRPr="00D37130">
              <w:rPr>
                <w:b w:val="0"/>
                <w:color w:val="0033CC"/>
                <w:sz w:val="20"/>
                <w:szCs w:val="20"/>
              </w:rPr>
              <w:t>46:23:220701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0A0343E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номер кадастрового квартала</w:t>
            </w:r>
          </w:p>
        </w:tc>
      </w:tr>
      <w:tr w:rsidR="002F128D" w:rsidRPr="007952FA" w14:paraId="72A10FB6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8FF125" w14:textId="03414584" w:rsidR="002F128D" w:rsidRPr="00A54E38" w:rsidRDefault="00FF5BCB" w:rsidP="00EA63C3">
            <w:pPr>
              <w:pStyle w:val="40"/>
              <w:rPr>
                <w:b w:val="0"/>
                <w:color w:val="00B0F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36064" behindDoc="0" locked="0" layoutInCell="1" allowOverlap="1" wp14:anchorId="146D1BB7" wp14:editId="2B80B234">
                      <wp:simplePos x="0" y="0"/>
                      <wp:positionH relativeFrom="column">
                        <wp:posOffset>59690</wp:posOffset>
                      </wp:positionH>
                      <wp:positionV relativeFrom="paragraph">
                        <wp:posOffset>71119</wp:posOffset>
                      </wp:positionV>
                      <wp:extent cx="850265" cy="0"/>
                      <wp:effectExtent l="0" t="0" r="0" b="0"/>
                      <wp:wrapNone/>
                      <wp:docPr id="183603293" name="Прямая со стрелкой 3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5026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0C37B5" id="Прямая со стрелкой 365" o:spid="_x0000_s1026" type="#_x0000_t32" style="position:absolute;margin-left:4.7pt;margin-top:5.6pt;width:66.95pt;height:0;z-index:2517360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" strokecolor="blue" strokeweight="1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D22FF17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граница кадастрового квартала</w:t>
            </w:r>
          </w:p>
        </w:tc>
      </w:tr>
      <w:tr w:rsidR="002F128D" w:rsidRPr="007952FA" w14:paraId="52103956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E4AAC9" w14:textId="7E735296" w:rsidR="002F128D" w:rsidRPr="00846CCB" w:rsidRDefault="00FF5BCB" w:rsidP="00EA63C3">
            <w:pPr>
              <w:pStyle w:val="40"/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38112" behindDoc="0" locked="0" layoutInCell="1" allowOverlap="1" wp14:anchorId="38CD0955" wp14:editId="4F4AAA47">
                      <wp:simplePos x="0" y="0"/>
                      <wp:positionH relativeFrom="column">
                        <wp:posOffset>139700</wp:posOffset>
                      </wp:positionH>
                      <wp:positionV relativeFrom="paragraph">
                        <wp:posOffset>75564</wp:posOffset>
                      </wp:positionV>
                      <wp:extent cx="800100" cy="0"/>
                      <wp:effectExtent l="0" t="0" r="0" b="0"/>
                      <wp:wrapNone/>
                      <wp:docPr id="1801849827" name="Прямая со стрелкой 3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38A96D" id="Прямая со стрелкой 363" o:spid="_x0000_s1026" type="#_x0000_t32" style="position:absolute;margin-left:11pt;margin-top:5.95pt;width:63pt;height:0;z-index:25173811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" strokecolor="red" strokeweight="1.5pt">
                      <v:stroke dashstyle="longDashDot"/>
                    </v:shape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14:paraId="0A78A9A1" w14:textId="77777777" w:rsidR="002F128D" w:rsidRPr="005E3E3F" w:rsidRDefault="002F128D" w:rsidP="00EA63C3">
            <w:pPr>
              <w:pStyle w:val="40"/>
              <w:jc w:val="left"/>
              <w:rPr>
                <w:b w:val="0"/>
                <w:sz w:val="20"/>
                <w:szCs w:val="20"/>
              </w:rPr>
            </w:pPr>
            <w:r w:rsidRPr="005E3E3F">
              <w:rPr>
                <w:b w:val="0"/>
                <w:sz w:val="20"/>
                <w:szCs w:val="20"/>
              </w:rPr>
              <w:t>- граница муниципального образования</w:t>
            </w:r>
          </w:p>
        </w:tc>
      </w:tr>
    </w:tbl>
    <w:p w14:paraId="53748CC1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p w14:paraId="0A026633" w14:textId="77777777" w:rsidR="002F128D" w:rsidRDefault="002F128D" w:rsidP="00EA63C3">
      <w:pPr>
        <w:pStyle w:val="30"/>
        <w:jc w:val="left"/>
        <w:rPr>
          <w:sz w:val="10"/>
          <w:szCs w:val="10"/>
        </w:rPr>
      </w:pPr>
    </w:p>
    <w:p w14:paraId="19176435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tbl>
      <w:tblPr>
        <w:tblW w:w="9640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271"/>
        <w:gridCol w:w="7369"/>
      </w:tblGrid>
      <w:tr w:rsidR="002F128D" w:rsidRPr="004F7259" w14:paraId="7ED84142" w14:textId="77777777" w:rsidTr="00746F08">
        <w:trPr>
          <w:trHeight w:val="368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308C5098" w14:textId="77777777" w:rsidR="002F128D" w:rsidRPr="002F254A" w:rsidRDefault="002F128D" w:rsidP="00EA63C3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2F254A">
              <w:rPr>
                <w:sz w:val="24"/>
                <w:szCs w:val="24"/>
              </w:rPr>
              <w:lastRenderedPageBreak/>
              <w:t>СХЕМА РАСПОЛОЖЕНИЯ ГРАНИЦ   ПУБЛИЧНОГО СЕРВИТУТА</w:t>
            </w:r>
          </w:p>
          <w:p w14:paraId="51584079" w14:textId="77777777" w:rsidR="00FF1EA7" w:rsidRDefault="00FF1EA7" w:rsidP="00FF1EA7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>для использования земельных участков в целях эксплуатации существующего объекта энергетики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воздушная линия электропередачи высокого напряжения вл-35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</w:p>
          <w:p w14:paraId="1920CF74" w14:textId="41AE4F5A" w:rsidR="00FF1EA7" w:rsidRDefault="00FF1EA7" w:rsidP="00FF1EA7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>
              <w:rPr>
                <w:b w:val="0"/>
                <w:bCs/>
                <w:caps w:val="0"/>
                <w:sz w:val="24"/>
                <w:szCs w:val="24"/>
              </w:rPr>
              <w:t>«Дмитриев-Матвеевка»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протяженность по трассе 12000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 от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</w:p>
          <w:p w14:paraId="11FC99C2" w14:textId="1AC34C71" w:rsidR="002F128D" w:rsidRDefault="00FF1EA7" w:rsidP="00FF1EA7">
            <w:pPr>
              <w:pStyle w:val="12"/>
              <w:rPr>
                <w:bCs/>
                <w:caps w:val="0"/>
                <w:sz w:val="24"/>
                <w:szCs w:val="24"/>
                <w:u w:val="single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«Куток»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до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Матвеевка</w:t>
            </w:r>
            <w:r>
              <w:rPr>
                <w:b w:val="0"/>
                <w:bCs/>
                <w:caps w:val="0"/>
                <w:sz w:val="24"/>
                <w:szCs w:val="24"/>
              </w:rPr>
              <w:t>»</w:t>
            </w:r>
          </w:p>
          <w:p w14:paraId="22A36658" w14:textId="77777777" w:rsidR="002F128D" w:rsidRDefault="002F128D" w:rsidP="00EA63C3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0C1BF3">
              <w:rPr>
                <w:b w:val="0"/>
                <w:caps w:val="0"/>
                <w:sz w:val="24"/>
                <w:szCs w:val="20"/>
              </w:rPr>
              <w:t>(наименование объекта)</w:t>
            </w:r>
          </w:p>
          <w:p w14:paraId="719A00A7" w14:textId="77777777" w:rsidR="002F128D" w:rsidRDefault="002F128D" w:rsidP="00EA63C3">
            <w:pPr>
              <w:pStyle w:val="12"/>
              <w:rPr>
                <w:bCs/>
                <w:caps w:val="0"/>
                <w:sz w:val="24"/>
                <w:szCs w:val="24"/>
              </w:rPr>
            </w:pPr>
            <w:r w:rsidRPr="000C1BF3">
              <w:rPr>
                <w:bCs/>
                <w:caps w:val="0"/>
                <w:sz w:val="24"/>
                <w:szCs w:val="24"/>
              </w:rPr>
              <w:t>План границ объекта</w:t>
            </w:r>
          </w:p>
          <w:p w14:paraId="3C17F9D5" w14:textId="77777777" w:rsidR="002F128D" w:rsidRPr="000C1BF3" w:rsidRDefault="002F128D" w:rsidP="00EA63C3">
            <w:pPr>
              <w:pStyle w:val="12"/>
              <w:rPr>
                <w:bCs/>
                <w:sz w:val="24"/>
                <w:szCs w:val="24"/>
                <w:u w:val="single"/>
              </w:rPr>
            </w:pPr>
          </w:p>
        </w:tc>
      </w:tr>
      <w:tr w:rsidR="002F128D" w:rsidRPr="003A423E" w14:paraId="16387C91" w14:textId="77777777" w:rsidTr="00746F08">
        <w:trPr>
          <w:trHeight w:val="9365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494C7BDC" w14:textId="404BF4D1" w:rsidR="002F128D" w:rsidRDefault="00EA26D1" w:rsidP="00EA63C3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2EE8633" wp14:editId="5D38A6B8">
                  <wp:extent cx="5943600" cy="5943600"/>
                  <wp:effectExtent l="0" t="0" r="0" b="0"/>
                  <wp:docPr id="1068479696" name="Рисунок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59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28D" w:rsidRPr="00D57CDB" w14:paraId="4057731A" w14:textId="77777777" w:rsidTr="00746F08">
        <w:trPr>
          <w:trHeight w:val="65"/>
        </w:trPr>
        <w:tc>
          <w:tcPr>
            <w:tcW w:w="5000" w:type="pct"/>
            <w:gridSpan w:val="2"/>
            <w:shd w:val="clear" w:color="auto" w:fill="auto"/>
          </w:tcPr>
          <w:p w14:paraId="100F91C2" w14:textId="77777777" w:rsidR="002F128D" w:rsidRPr="00D57CDB" w:rsidRDefault="002F128D" w:rsidP="00EA63C3">
            <w:pPr>
              <w:pStyle w:val="50"/>
              <w:rPr>
                <w:sz w:val="22"/>
                <w:szCs w:val="22"/>
                <w:lang w:val="ru-RU"/>
              </w:rPr>
            </w:pPr>
            <w:r w:rsidRPr="00217A27">
              <w:rPr>
                <w:sz w:val="22"/>
                <w:szCs w:val="22"/>
              </w:rPr>
              <w:t>Масштаб 1</w:t>
            </w:r>
            <w:r>
              <w:rPr>
                <w:sz w:val="22"/>
                <w:szCs w:val="22"/>
              </w:rPr>
              <w:t>:</w:t>
            </w:r>
            <w:r>
              <w:rPr>
                <w:sz w:val="22"/>
                <w:szCs w:val="22"/>
                <w:lang w:val="ru-RU"/>
              </w:rPr>
              <w:t>2</w:t>
            </w:r>
            <w:r w:rsidRPr="00D57CDB">
              <w:rPr>
                <w:sz w:val="22"/>
                <w:szCs w:val="22"/>
                <w:lang w:val="ru-RU"/>
              </w:rPr>
              <w:t>000</w:t>
            </w:r>
          </w:p>
        </w:tc>
      </w:tr>
      <w:tr w:rsidR="002F128D" w:rsidRPr="00217A27" w14:paraId="4EF4C63C" w14:textId="77777777" w:rsidTr="00746F08">
        <w:trPr>
          <w:trHeight w:val="65"/>
        </w:trPr>
        <w:tc>
          <w:tcPr>
            <w:tcW w:w="5000" w:type="pct"/>
            <w:gridSpan w:val="2"/>
            <w:tcBorders>
              <w:bottom w:val="single" w:sz="4" w:space="0" w:color="auto"/>
            </w:tcBorders>
            <w:shd w:val="clear" w:color="auto" w:fill="auto"/>
            <w:vAlign w:val="bottom"/>
          </w:tcPr>
          <w:p w14:paraId="75E78C0D" w14:textId="77777777" w:rsidR="002F128D" w:rsidRPr="00217A27" w:rsidRDefault="002F128D" w:rsidP="00EA63C3">
            <w:pPr>
              <w:pStyle w:val="30"/>
              <w:jc w:val="left"/>
              <w:rPr>
                <w:sz w:val="22"/>
                <w:szCs w:val="22"/>
                <w:vertAlign w:val="baseline"/>
              </w:rPr>
            </w:pPr>
            <w:r>
              <w:rPr>
                <w:b/>
                <w:sz w:val="22"/>
                <w:szCs w:val="22"/>
                <w:vertAlign w:val="baseline"/>
              </w:rPr>
              <w:t xml:space="preserve">                                     </w:t>
            </w:r>
            <w:r w:rsidRPr="00925CD6">
              <w:rPr>
                <w:b/>
                <w:sz w:val="22"/>
                <w:szCs w:val="22"/>
                <w:vertAlign w:val="baseline"/>
              </w:rPr>
              <w:t>Используемые условные знаки и обозначения:</w:t>
            </w:r>
          </w:p>
        </w:tc>
      </w:tr>
      <w:tr w:rsidR="002F128D" w:rsidRPr="007952FA" w14:paraId="3BA78099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F65BAD9" w14:textId="7FF5716A" w:rsidR="002F128D" w:rsidRPr="00E0123F" w:rsidRDefault="00FF5BCB" w:rsidP="00EA63C3">
            <w:pPr>
              <w:pStyle w:val="40"/>
              <w:rPr>
                <w:noProof/>
                <w:sz w:val="22"/>
                <w:szCs w:val="22"/>
              </w:rPr>
            </w:pPr>
            <w:r w:rsidRPr="00972C0D">
              <w:rPr>
                <w:noProof/>
                <w:sz w:val="22"/>
                <w:szCs w:val="22"/>
              </w:rPr>
              <w:drawing>
                <wp:inline distT="0" distB="0" distL="0" distR="0" wp14:anchorId="63460CBB" wp14:editId="6064F54B">
                  <wp:extent cx="148590" cy="116840"/>
                  <wp:effectExtent l="0" t="0" r="0" b="0"/>
                  <wp:docPr id="95" name="Рисунок 7" descr="Отпайка ВЛЗ 10кВ на ТП №498 (ВЛ-10 кВ №1 Синдякино ПС Синдякино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Отпайка ВЛЗ 10кВ на ТП №498 (ВЛ-10 кВ №1 Синдякино ПС Синдякино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F128D" w:rsidRPr="00E0123F">
              <w:rPr>
                <w:b w:val="0"/>
                <w:noProof/>
                <w:sz w:val="22"/>
                <w:szCs w:val="22"/>
              </w:rPr>
              <w:t>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CBDE283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характерная точка границы публичного сервитута </w:t>
            </w:r>
          </w:p>
        </w:tc>
      </w:tr>
      <w:tr w:rsidR="002F128D" w:rsidRPr="007952FA" w14:paraId="29FBFE62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3FD5296" w14:textId="74674FEA" w:rsidR="002F128D" w:rsidRPr="00107143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39136" behindDoc="0" locked="0" layoutInCell="1" allowOverlap="1" wp14:anchorId="6B202F9E" wp14:editId="1FCF7279">
                      <wp:simplePos x="0" y="0"/>
                      <wp:positionH relativeFrom="column">
                        <wp:posOffset>52070</wp:posOffset>
                      </wp:positionH>
                      <wp:positionV relativeFrom="paragraph">
                        <wp:posOffset>88264</wp:posOffset>
                      </wp:positionV>
                      <wp:extent cx="800100" cy="0"/>
                      <wp:effectExtent l="0" t="0" r="0" b="0"/>
                      <wp:wrapNone/>
                      <wp:docPr id="1260667151" name="Прямая со стрелкой 3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CE7DCA" id="Прямая со стрелкой 361" o:spid="_x0000_s1026" type="#_x0000_t32" style="position:absolute;margin-left:4.1pt;margin-top:6.95pt;width:63pt;height:0;z-index:25173913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" strokecolor="red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85618A3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проектная граница  публичного сервитута </w:t>
            </w:r>
          </w:p>
        </w:tc>
      </w:tr>
      <w:tr w:rsidR="002F128D" w:rsidRPr="007952FA" w14:paraId="4A37550C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5AAEEC" w14:textId="47FECBC5" w:rsidR="002F128D" w:rsidRPr="00D1216B" w:rsidRDefault="00FF5BCB" w:rsidP="00EA63C3">
            <w:pPr>
              <w:pStyle w:val="40"/>
              <w:rPr>
                <w:color w:val="33CC33"/>
              </w:rPr>
            </w:pPr>
            <w:r>
              <w:rPr>
                <w:noProof/>
              </w:rPr>
              <w:drawing>
                <wp:anchor distT="0" distB="0" distL="114300" distR="114300" simplePos="0" relativeHeight="251741184" behindDoc="1" locked="0" layoutInCell="1" allowOverlap="1" wp14:anchorId="4CCFB0DE" wp14:editId="6148FC2A">
                  <wp:simplePos x="0" y="0"/>
                  <wp:positionH relativeFrom="column">
                    <wp:posOffset>575310</wp:posOffset>
                  </wp:positionH>
                  <wp:positionV relativeFrom="paragraph">
                    <wp:posOffset>29845</wp:posOffset>
                  </wp:positionV>
                  <wp:extent cx="104775" cy="104775"/>
                  <wp:effectExtent l="0" t="0" r="0" b="0"/>
                  <wp:wrapNone/>
                  <wp:docPr id="196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10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40160" behindDoc="0" locked="0" layoutInCell="1" allowOverlap="1" wp14:anchorId="56C100D9" wp14:editId="6EB80543">
                      <wp:simplePos x="0" y="0"/>
                      <wp:positionH relativeFrom="column">
                        <wp:posOffset>29210</wp:posOffset>
                      </wp:positionH>
                      <wp:positionV relativeFrom="paragraph">
                        <wp:posOffset>63499</wp:posOffset>
                      </wp:positionV>
                      <wp:extent cx="447675" cy="0"/>
                      <wp:effectExtent l="0" t="0" r="0" b="0"/>
                      <wp:wrapNone/>
                      <wp:docPr id="1943995823" name="Прямая соединительная линия 3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4767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92D05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34E6425" id="Прямая соединительная линия 359" o:spid="_x0000_s1026" style="position:absolute;z-index:25174016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" strokecolor="#92d050" strokeweight="1.5pt">
                      <o:lock v:ext="edit" shapetype="f"/>
                    </v:line>
                  </w:pict>
                </mc:Fallback>
              </mc:AlternateContent>
            </w:r>
            <w:r w:rsidR="002F128D">
              <w:t xml:space="preserve">          </w:t>
            </w:r>
            <w:r w:rsidR="002F128D" w:rsidRPr="00D1216B">
              <w:rPr>
                <w:color w:val="33CC33"/>
              </w:rPr>
              <w:t xml:space="preserve">74   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8F56BDB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линия электропередачи и опора с её номером</w:t>
            </w:r>
          </w:p>
        </w:tc>
      </w:tr>
      <w:tr w:rsidR="002F128D" w:rsidRPr="007952FA" w14:paraId="5B358F39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C698CE" w14:textId="77777777" w:rsidR="002F128D" w:rsidRPr="007952FA" w:rsidRDefault="002F128D" w:rsidP="00EA63C3">
            <w:pPr>
              <w:pStyle w:val="40"/>
              <w:rPr>
                <w:b w:val="0"/>
                <w:sz w:val="20"/>
                <w:szCs w:val="20"/>
              </w:rPr>
            </w:pPr>
            <w:r w:rsidRPr="007952FA">
              <w:rPr>
                <w:b w:val="0"/>
                <w:sz w:val="20"/>
                <w:szCs w:val="20"/>
              </w:rPr>
              <w:t>46:23:220701:55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8E102CF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кадастровый номер земельного участка</w:t>
            </w:r>
          </w:p>
        </w:tc>
      </w:tr>
      <w:tr w:rsidR="002F128D" w:rsidRPr="007952FA" w14:paraId="68F9FE3B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C4573F" w14:textId="22EE1134" w:rsidR="002F128D" w:rsidRPr="00E0123F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42208" behindDoc="0" locked="0" layoutInCell="1" allowOverlap="1" wp14:anchorId="454A7A9F" wp14:editId="52A51A48">
                      <wp:simplePos x="0" y="0"/>
                      <wp:positionH relativeFrom="column">
                        <wp:posOffset>63500</wp:posOffset>
                      </wp:positionH>
                      <wp:positionV relativeFrom="paragraph">
                        <wp:posOffset>67309</wp:posOffset>
                      </wp:positionV>
                      <wp:extent cx="752475" cy="0"/>
                      <wp:effectExtent l="0" t="0" r="0" b="0"/>
                      <wp:wrapNone/>
                      <wp:docPr id="1940229783" name="Прямая со стрелкой 3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524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C99314" id="Прямая со стрелкой 357" o:spid="_x0000_s1026" type="#_x0000_t32" style="position:absolute;margin-left:5pt;margin-top:5.3pt;width:59.25pt;height:0;z-index:25174220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753E80C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существующая часть границы земельного участка</w:t>
            </w:r>
          </w:p>
        </w:tc>
      </w:tr>
      <w:tr w:rsidR="002F128D" w:rsidRPr="007952FA" w14:paraId="0D412FE2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99B1099" w14:textId="77777777" w:rsidR="002F128D" w:rsidRPr="007952FA" w:rsidRDefault="002F128D" w:rsidP="00EA63C3">
            <w:pPr>
              <w:pStyle w:val="40"/>
              <w:rPr>
                <w:b w:val="0"/>
                <w:color w:val="0070C0"/>
                <w:sz w:val="20"/>
                <w:szCs w:val="20"/>
              </w:rPr>
            </w:pPr>
            <w:r w:rsidRPr="00D37130">
              <w:rPr>
                <w:b w:val="0"/>
                <w:color w:val="0033CC"/>
                <w:sz w:val="20"/>
                <w:szCs w:val="20"/>
              </w:rPr>
              <w:t>46:23:220701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CD89E64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номер кадастрового квартала</w:t>
            </w:r>
          </w:p>
        </w:tc>
      </w:tr>
      <w:tr w:rsidR="002F128D" w:rsidRPr="007952FA" w14:paraId="0E029F31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8D6A481" w14:textId="05DCE38D" w:rsidR="002F128D" w:rsidRPr="00A54E38" w:rsidRDefault="00FF5BCB" w:rsidP="00EA63C3">
            <w:pPr>
              <w:pStyle w:val="40"/>
              <w:rPr>
                <w:b w:val="0"/>
                <w:color w:val="00B0F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43232" behindDoc="0" locked="0" layoutInCell="1" allowOverlap="1" wp14:anchorId="554EEDEB" wp14:editId="1930F2BC">
                      <wp:simplePos x="0" y="0"/>
                      <wp:positionH relativeFrom="column">
                        <wp:posOffset>59690</wp:posOffset>
                      </wp:positionH>
                      <wp:positionV relativeFrom="paragraph">
                        <wp:posOffset>71119</wp:posOffset>
                      </wp:positionV>
                      <wp:extent cx="850265" cy="0"/>
                      <wp:effectExtent l="0" t="0" r="0" b="0"/>
                      <wp:wrapNone/>
                      <wp:docPr id="2123733615" name="Прямая со стрелкой 3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5026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153C85" id="Прямая со стрелкой 355" o:spid="_x0000_s1026" type="#_x0000_t32" style="position:absolute;margin-left:4.7pt;margin-top:5.6pt;width:66.95pt;height:0;z-index:2517432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" strokecolor="blue" strokeweight="1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D71B390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граница кадастрового квартала</w:t>
            </w:r>
          </w:p>
        </w:tc>
      </w:tr>
      <w:tr w:rsidR="002F128D" w:rsidRPr="007952FA" w14:paraId="2520BF1E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5A1C24A" w14:textId="1BC5DAEC" w:rsidR="002F128D" w:rsidRPr="00846CCB" w:rsidRDefault="00FF5BCB" w:rsidP="00EA63C3">
            <w:pPr>
              <w:pStyle w:val="40"/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44256" behindDoc="0" locked="0" layoutInCell="1" allowOverlap="1" wp14:anchorId="500A2723" wp14:editId="7CE296F3">
                      <wp:simplePos x="0" y="0"/>
                      <wp:positionH relativeFrom="column">
                        <wp:posOffset>139700</wp:posOffset>
                      </wp:positionH>
                      <wp:positionV relativeFrom="paragraph">
                        <wp:posOffset>75564</wp:posOffset>
                      </wp:positionV>
                      <wp:extent cx="800100" cy="0"/>
                      <wp:effectExtent l="0" t="0" r="0" b="0"/>
                      <wp:wrapNone/>
                      <wp:docPr id="1362513123" name="Прямая со стрелкой 3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10AC0C" id="Прямая со стрелкой 353" o:spid="_x0000_s1026" type="#_x0000_t32" style="position:absolute;margin-left:11pt;margin-top:5.95pt;width:63pt;height:0;z-index:25174425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" strokecolor="red" strokeweight="1.5pt">
                      <v:stroke dashstyle="longDashDot"/>
                    </v:shape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14:paraId="79A76027" w14:textId="77777777" w:rsidR="002F128D" w:rsidRPr="005E3E3F" w:rsidRDefault="002F128D" w:rsidP="00EA63C3">
            <w:pPr>
              <w:pStyle w:val="40"/>
              <w:jc w:val="left"/>
              <w:rPr>
                <w:b w:val="0"/>
                <w:sz w:val="20"/>
                <w:szCs w:val="20"/>
              </w:rPr>
            </w:pPr>
            <w:r w:rsidRPr="005E3E3F">
              <w:rPr>
                <w:b w:val="0"/>
                <w:sz w:val="20"/>
                <w:szCs w:val="20"/>
              </w:rPr>
              <w:t>- граница муниципального образования</w:t>
            </w:r>
          </w:p>
        </w:tc>
      </w:tr>
    </w:tbl>
    <w:p w14:paraId="2142A999" w14:textId="77777777" w:rsidR="002F128D" w:rsidRDefault="002F128D" w:rsidP="00EA63C3">
      <w:pPr>
        <w:pStyle w:val="30"/>
        <w:jc w:val="left"/>
        <w:rPr>
          <w:sz w:val="10"/>
          <w:szCs w:val="10"/>
        </w:rPr>
      </w:pPr>
    </w:p>
    <w:p w14:paraId="157114AC" w14:textId="77777777" w:rsidR="002F128D" w:rsidRDefault="002F128D" w:rsidP="00EA63C3">
      <w:pPr>
        <w:pStyle w:val="30"/>
        <w:jc w:val="left"/>
        <w:rPr>
          <w:sz w:val="10"/>
          <w:szCs w:val="10"/>
        </w:rPr>
      </w:pPr>
    </w:p>
    <w:p w14:paraId="2E32C5E7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tbl>
      <w:tblPr>
        <w:tblW w:w="9640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271"/>
        <w:gridCol w:w="7369"/>
      </w:tblGrid>
      <w:tr w:rsidR="002F128D" w:rsidRPr="004F7259" w14:paraId="32D107B6" w14:textId="77777777" w:rsidTr="00746F08">
        <w:trPr>
          <w:trHeight w:val="368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5FA99C4A" w14:textId="77777777" w:rsidR="002F128D" w:rsidRPr="002F254A" w:rsidRDefault="002F128D" w:rsidP="00EA63C3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2F254A">
              <w:rPr>
                <w:sz w:val="24"/>
                <w:szCs w:val="24"/>
              </w:rPr>
              <w:lastRenderedPageBreak/>
              <w:t>СХЕМА РАСПОЛОЖЕНИЯ ГРАНИЦ   ПУБЛИЧНОГО СЕРВИТУТА</w:t>
            </w:r>
          </w:p>
          <w:p w14:paraId="4390877B" w14:textId="77777777" w:rsidR="00FF1EA7" w:rsidRDefault="00FF1EA7" w:rsidP="00FF1EA7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>для использования земельных участков в целях эксплуатации существующего объекта энергетики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воздушная линия электропередачи высокого напряжения вл-35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</w:p>
          <w:p w14:paraId="57271107" w14:textId="13B4C8F5" w:rsidR="00FF1EA7" w:rsidRDefault="00FF1EA7" w:rsidP="00FF1EA7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>
              <w:rPr>
                <w:b w:val="0"/>
                <w:bCs/>
                <w:caps w:val="0"/>
                <w:sz w:val="24"/>
                <w:szCs w:val="24"/>
              </w:rPr>
              <w:t>«Дмитриев-Матвеевка»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протяженность по трассе 12000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 от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</w:p>
          <w:p w14:paraId="1B1DC78E" w14:textId="77777777" w:rsidR="00FF1EA7" w:rsidRDefault="00FF1EA7" w:rsidP="00FF1EA7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«Куток»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до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Матвеевка</w:t>
            </w:r>
            <w:r>
              <w:rPr>
                <w:b w:val="0"/>
                <w:bCs/>
                <w:caps w:val="0"/>
                <w:sz w:val="24"/>
                <w:szCs w:val="24"/>
              </w:rPr>
              <w:t>»</w:t>
            </w:r>
            <w:r w:rsidRPr="000C1BF3">
              <w:rPr>
                <w:b w:val="0"/>
                <w:caps w:val="0"/>
                <w:sz w:val="24"/>
                <w:szCs w:val="20"/>
              </w:rPr>
              <w:t xml:space="preserve"> </w:t>
            </w:r>
          </w:p>
          <w:p w14:paraId="3D898090" w14:textId="607D5772" w:rsidR="002F128D" w:rsidRDefault="002F128D" w:rsidP="00FF1EA7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0C1BF3">
              <w:rPr>
                <w:b w:val="0"/>
                <w:caps w:val="0"/>
                <w:sz w:val="24"/>
                <w:szCs w:val="20"/>
              </w:rPr>
              <w:t>(наименование объекта)</w:t>
            </w:r>
          </w:p>
          <w:p w14:paraId="5F15E934" w14:textId="77777777" w:rsidR="002F128D" w:rsidRDefault="002F128D" w:rsidP="00EA63C3">
            <w:pPr>
              <w:pStyle w:val="12"/>
              <w:rPr>
                <w:bCs/>
                <w:caps w:val="0"/>
                <w:sz w:val="24"/>
                <w:szCs w:val="24"/>
              </w:rPr>
            </w:pPr>
            <w:r w:rsidRPr="000C1BF3">
              <w:rPr>
                <w:bCs/>
                <w:caps w:val="0"/>
                <w:sz w:val="24"/>
                <w:szCs w:val="24"/>
              </w:rPr>
              <w:t>План границ объекта</w:t>
            </w:r>
          </w:p>
          <w:p w14:paraId="66A06860" w14:textId="77777777" w:rsidR="002F128D" w:rsidRPr="000C1BF3" w:rsidRDefault="002F128D" w:rsidP="00EA63C3">
            <w:pPr>
              <w:pStyle w:val="12"/>
              <w:rPr>
                <w:bCs/>
                <w:sz w:val="24"/>
                <w:szCs w:val="24"/>
                <w:u w:val="single"/>
              </w:rPr>
            </w:pPr>
          </w:p>
        </w:tc>
      </w:tr>
      <w:tr w:rsidR="002F128D" w:rsidRPr="003A423E" w14:paraId="5EF5E72F" w14:textId="77777777" w:rsidTr="00746F08">
        <w:trPr>
          <w:trHeight w:val="9365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1821ACFB" w14:textId="4C4A660C" w:rsidR="002F128D" w:rsidRDefault="00EA26D1" w:rsidP="00EA63C3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2C4299F" wp14:editId="0EDD5CAA">
                  <wp:extent cx="5943600" cy="5943600"/>
                  <wp:effectExtent l="0" t="0" r="0" b="0"/>
                  <wp:docPr id="403806418" name="Рисунок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59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28D" w:rsidRPr="00D57CDB" w14:paraId="59606FDC" w14:textId="77777777" w:rsidTr="00746F08">
        <w:trPr>
          <w:trHeight w:val="65"/>
        </w:trPr>
        <w:tc>
          <w:tcPr>
            <w:tcW w:w="5000" w:type="pct"/>
            <w:gridSpan w:val="2"/>
            <w:shd w:val="clear" w:color="auto" w:fill="auto"/>
          </w:tcPr>
          <w:p w14:paraId="1AB2D34A" w14:textId="77777777" w:rsidR="002F128D" w:rsidRPr="00D57CDB" w:rsidRDefault="002F128D" w:rsidP="00EA63C3">
            <w:pPr>
              <w:pStyle w:val="50"/>
              <w:rPr>
                <w:sz w:val="22"/>
                <w:szCs w:val="22"/>
                <w:lang w:val="ru-RU"/>
              </w:rPr>
            </w:pPr>
            <w:r w:rsidRPr="00217A27">
              <w:rPr>
                <w:sz w:val="22"/>
                <w:szCs w:val="22"/>
              </w:rPr>
              <w:t>Масштаб 1</w:t>
            </w:r>
            <w:r>
              <w:rPr>
                <w:sz w:val="22"/>
                <w:szCs w:val="22"/>
              </w:rPr>
              <w:t>:</w:t>
            </w:r>
            <w:r>
              <w:rPr>
                <w:sz w:val="22"/>
                <w:szCs w:val="22"/>
                <w:lang w:val="ru-RU"/>
              </w:rPr>
              <w:t>2</w:t>
            </w:r>
            <w:r w:rsidRPr="00D57CDB">
              <w:rPr>
                <w:sz w:val="22"/>
                <w:szCs w:val="22"/>
                <w:lang w:val="ru-RU"/>
              </w:rPr>
              <w:t>000</w:t>
            </w:r>
          </w:p>
        </w:tc>
      </w:tr>
      <w:tr w:rsidR="002F128D" w:rsidRPr="00217A27" w14:paraId="7862344B" w14:textId="77777777" w:rsidTr="00746F08">
        <w:trPr>
          <w:trHeight w:val="65"/>
        </w:trPr>
        <w:tc>
          <w:tcPr>
            <w:tcW w:w="5000" w:type="pct"/>
            <w:gridSpan w:val="2"/>
            <w:tcBorders>
              <w:bottom w:val="single" w:sz="4" w:space="0" w:color="auto"/>
            </w:tcBorders>
            <w:shd w:val="clear" w:color="auto" w:fill="auto"/>
            <w:vAlign w:val="bottom"/>
          </w:tcPr>
          <w:p w14:paraId="63B02AAE" w14:textId="77777777" w:rsidR="002F128D" w:rsidRPr="00217A27" w:rsidRDefault="002F128D" w:rsidP="00EA63C3">
            <w:pPr>
              <w:pStyle w:val="30"/>
              <w:jc w:val="left"/>
              <w:rPr>
                <w:sz w:val="22"/>
                <w:szCs w:val="22"/>
                <w:vertAlign w:val="baseline"/>
              </w:rPr>
            </w:pPr>
            <w:r>
              <w:rPr>
                <w:b/>
                <w:sz w:val="22"/>
                <w:szCs w:val="22"/>
                <w:vertAlign w:val="baseline"/>
              </w:rPr>
              <w:t xml:space="preserve">                                     </w:t>
            </w:r>
            <w:r w:rsidRPr="00925CD6">
              <w:rPr>
                <w:b/>
                <w:sz w:val="22"/>
                <w:szCs w:val="22"/>
                <w:vertAlign w:val="baseline"/>
              </w:rPr>
              <w:t>Используемые условные знаки и обозначения:</w:t>
            </w:r>
          </w:p>
        </w:tc>
      </w:tr>
      <w:tr w:rsidR="002F128D" w:rsidRPr="007952FA" w14:paraId="2F6F3D0D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7D0E57" w14:textId="1CE932E6" w:rsidR="002F128D" w:rsidRPr="00E0123F" w:rsidRDefault="00FF5BCB" w:rsidP="00EA63C3">
            <w:pPr>
              <w:pStyle w:val="40"/>
              <w:rPr>
                <w:noProof/>
                <w:sz w:val="22"/>
                <w:szCs w:val="22"/>
              </w:rPr>
            </w:pPr>
            <w:r w:rsidRPr="00972C0D">
              <w:rPr>
                <w:noProof/>
                <w:sz w:val="22"/>
                <w:szCs w:val="22"/>
              </w:rPr>
              <w:drawing>
                <wp:inline distT="0" distB="0" distL="0" distR="0" wp14:anchorId="11634F8F" wp14:editId="2418A454">
                  <wp:extent cx="148590" cy="116840"/>
                  <wp:effectExtent l="0" t="0" r="0" b="0"/>
                  <wp:docPr id="96" name="Рисунок 7" descr="Отпайка ВЛЗ 10кВ на ТП №498 (ВЛ-10 кВ №1 Синдякино ПС Синдякино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Отпайка ВЛЗ 10кВ на ТП №498 (ВЛ-10 кВ №1 Синдякино ПС Синдякино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F128D" w:rsidRPr="00E0123F">
              <w:rPr>
                <w:b w:val="0"/>
                <w:noProof/>
                <w:sz w:val="22"/>
                <w:szCs w:val="22"/>
              </w:rPr>
              <w:t>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A9C0B6D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характерная точка границы публичного сервитута </w:t>
            </w:r>
          </w:p>
        </w:tc>
      </w:tr>
      <w:tr w:rsidR="002F128D" w:rsidRPr="007952FA" w14:paraId="2911BB54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985D724" w14:textId="07DD6C14" w:rsidR="002F128D" w:rsidRPr="00107143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45280" behindDoc="0" locked="0" layoutInCell="1" allowOverlap="1" wp14:anchorId="5DF718B5" wp14:editId="18B23664">
                      <wp:simplePos x="0" y="0"/>
                      <wp:positionH relativeFrom="column">
                        <wp:posOffset>52070</wp:posOffset>
                      </wp:positionH>
                      <wp:positionV relativeFrom="paragraph">
                        <wp:posOffset>88264</wp:posOffset>
                      </wp:positionV>
                      <wp:extent cx="800100" cy="0"/>
                      <wp:effectExtent l="0" t="0" r="0" b="0"/>
                      <wp:wrapNone/>
                      <wp:docPr id="957422059" name="Прямая со стрелкой 3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84F327" id="Прямая со стрелкой 351" o:spid="_x0000_s1026" type="#_x0000_t32" style="position:absolute;margin-left:4.1pt;margin-top:6.95pt;width:63pt;height:0;z-index:25174528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" strokecolor="red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E9B5B7D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проектная граница  публичного сервитута </w:t>
            </w:r>
          </w:p>
        </w:tc>
      </w:tr>
      <w:tr w:rsidR="002F128D" w:rsidRPr="007952FA" w14:paraId="32AE5932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4C552B" w14:textId="005840EA" w:rsidR="002F128D" w:rsidRPr="00D1216B" w:rsidRDefault="00FF5BCB" w:rsidP="00EA63C3">
            <w:pPr>
              <w:pStyle w:val="40"/>
              <w:rPr>
                <w:color w:val="33CC33"/>
              </w:rPr>
            </w:pPr>
            <w:r>
              <w:rPr>
                <w:noProof/>
              </w:rPr>
              <w:drawing>
                <wp:anchor distT="0" distB="0" distL="114300" distR="114300" simplePos="0" relativeHeight="251747328" behindDoc="1" locked="0" layoutInCell="1" allowOverlap="1" wp14:anchorId="6B7BD2EF" wp14:editId="36694A68">
                  <wp:simplePos x="0" y="0"/>
                  <wp:positionH relativeFrom="column">
                    <wp:posOffset>575310</wp:posOffset>
                  </wp:positionH>
                  <wp:positionV relativeFrom="paragraph">
                    <wp:posOffset>29845</wp:posOffset>
                  </wp:positionV>
                  <wp:extent cx="104775" cy="104775"/>
                  <wp:effectExtent l="0" t="0" r="0" b="0"/>
                  <wp:wrapNone/>
                  <wp:docPr id="20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10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46304" behindDoc="0" locked="0" layoutInCell="1" allowOverlap="1" wp14:anchorId="08580C58" wp14:editId="10A3903E">
                      <wp:simplePos x="0" y="0"/>
                      <wp:positionH relativeFrom="column">
                        <wp:posOffset>29210</wp:posOffset>
                      </wp:positionH>
                      <wp:positionV relativeFrom="paragraph">
                        <wp:posOffset>63499</wp:posOffset>
                      </wp:positionV>
                      <wp:extent cx="447675" cy="0"/>
                      <wp:effectExtent l="0" t="0" r="0" b="0"/>
                      <wp:wrapNone/>
                      <wp:docPr id="1288388461" name="Прямая соединительная линия 3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4767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92D05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62ADEEB" id="Прямая соединительная линия 349" o:spid="_x0000_s1026" style="position:absolute;z-index:25174630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" strokecolor="#92d050" strokeweight="1.5pt">
                      <o:lock v:ext="edit" shapetype="f"/>
                    </v:line>
                  </w:pict>
                </mc:Fallback>
              </mc:AlternateContent>
            </w:r>
            <w:r w:rsidR="002F128D">
              <w:t xml:space="preserve">          </w:t>
            </w:r>
            <w:r w:rsidR="002F128D" w:rsidRPr="00D1216B">
              <w:rPr>
                <w:color w:val="33CC33"/>
              </w:rPr>
              <w:t xml:space="preserve">74   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36C0952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линия электропередачи и опора с её номером</w:t>
            </w:r>
          </w:p>
        </w:tc>
      </w:tr>
      <w:tr w:rsidR="002F128D" w:rsidRPr="007952FA" w14:paraId="369D84FA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5A094CD" w14:textId="77777777" w:rsidR="002F128D" w:rsidRPr="007952FA" w:rsidRDefault="002F128D" w:rsidP="00EA63C3">
            <w:pPr>
              <w:pStyle w:val="40"/>
              <w:rPr>
                <w:b w:val="0"/>
                <w:sz w:val="20"/>
                <w:szCs w:val="20"/>
              </w:rPr>
            </w:pPr>
            <w:r w:rsidRPr="007952FA">
              <w:rPr>
                <w:b w:val="0"/>
                <w:sz w:val="20"/>
                <w:szCs w:val="20"/>
              </w:rPr>
              <w:t>46:23:220701:55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C795ACE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кадастровый номер земельного участка</w:t>
            </w:r>
          </w:p>
        </w:tc>
      </w:tr>
      <w:tr w:rsidR="002F128D" w:rsidRPr="007952FA" w14:paraId="70D07026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4033320" w14:textId="4C354FA9" w:rsidR="002F128D" w:rsidRPr="00E0123F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48352" behindDoc="0" locked="0" layoutInCell="1" allowOverlap="1" wp14:anchorId="34DE46A3" wp14:editId="4596FB59">
                      <wp:simplePos x="0" y="0"/>
                      <wp:positionH relativeFrom="column">
                        <wp:posOffset>63500</wp:posOffset>
                      </wp:positionH>
                      <wp:positionV relativeFrom="paragraph">
                        <wp:posOffset>67309</wp:posOffset>
                      </wp:positionV>
                      <wp:extent cx="752475" cy="0"/>
                      <wp:effectExtent l="0" t="0" r="0" b="0"/>
                      <wp:wrapNone/>
                      <wp:docPr id="612050856" name="Прямая со стрелкой 3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524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740789" id="Прямая со стрелкой 347" o:spid="_x0000_s1026" type="#_x0000_t32" style="position:absolute;margin-left:5pt;margin-top:5.3pt;width:59.25pt;height:0;z-index:25174835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9CD3755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существующая часть границы земельного участка</w:t>
            </w:r>
          </w:p>
        </w:tc>
      </w:tr>
      <w:tr w:rsidR="002F128D" w:rsidRPr="007952FA" w14:paraId="71393918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76B4B75" w14:textId="77777777" w:rsidR="002F128D" w:rsidRPr="007952FA" w:rsidRDefault="002F128D" w:rsidP="00EA63C3">
            <w:pPr>
              <w:pStyle w:val="40"/>
              <w:rPr>
                <w:b w:val="0"/>
                <w:color w:val="0070C0"/>
                <w:sz w:val="20"/>
                <w:szCs w:val="20"/>
              </w:rPr>
            </w:pPr>
            <w:r w:rsidRPr="00D37130">
              <w:rPr>
                <w:b w:val="0"/>
                <w:color w:val="0033CC"/>
                <w:sz w:val="20"/>
                <w:szCs w:val="20"/>
              </w:rPr>
              <w:t>46:23:220701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A3A7F7A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номер кадастрового квартала</w:t>
            </w:r>
          </w:p>
        </w:tc>
      </w:tr>
      <w:tr w:rsidR="002F128D" w:rsidRPr="007952FA" w14:paraId="24230CA1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B503C63" w14:textId="70207C59" w:rsidR="002F128D" w:rsidRPr="00A54E38" w:rsidRDefault="00FF5BCB" w:rsidP="00EA63C3">
            <w:pPr>
              <w:pStyle w:val="40"/>
              <w:rPr>
                <w:b w:val="0"/>
                <w:color w:val="00B0F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49376" behindDoc="0" locked="0" layoutInCell="1" allowOverlap="1" wp14:anchorId="4E48BDAC" wp14:editId="452D263B">
                      <wp:simplePos x="0" y="0"/>
                      <wp:positionH relativeFrom="column">
                        <wp:posOffset>59690</wp:posOffset>
                      </wp:positionH>
                      <wp:positionV relativeFrom="paragraph">
                        <wp:posOffset>71119</wp:posOffset>
                      </wp:positionV>
                      <wp:extent cx="850265" cy="0"/>
                      <wp:effectExtent l="0" t="0" r="0" b="0"/>
                      <wp:wrapNone/>
                      <wp:docPr id="1309051715" name="Прямая со стрелкой 3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5026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A1E093" id="Прямая со стрелкой 345" o:spid="_x0000_s1026" type="#_x0000_t32" style="position:absolute;margin-left:4.7pt;margin-top:5.6pt;width:66.95pt;height:0;z-index:25174937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" strokecolor="blue" strokeweight="1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02986BF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граница кадастрового квартала</w:t>
            </w:r>
          </w:p>
        </w:tc>
      </w:tr>
      <w:tr w:rsidR="002F128D" w:rsidRPr="007952FA" w14:paraId="7B7D17E6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FA83BA6" w14:textId="766B4A3F" w:rsidR="002F128D" w:rsidRPr="00846CCB" w:rsidRDefault="00FF5BCB" w:rsidP="00EA63C3">
            <w:pPr>
              <w:pStyle w:val="40"/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50400" behindDoc="0" locked="0" layoutInCell="1" allowOverlap="1" wp14:anchorId="57A13CE2" wp14:editId="663766B0">
                      <wp:simplePos x="0" y="0"/>
                      <wp:positionH relativeFrom="column">
                        <wp:posOffset>139700</wp:posOffset>
                      </wp:positionH>
                      <wp:positionV relativeFrom="paragraph">
                        <wp:posOffset>75564</wp:posOffset>
                      </wp:positionV>
                      <wp:extent cx="800100" cy="0"/>
                      <wp:effectExtent l="0" t="0" r="0" b="0"/>
                      <wp:wrapNone/>
                      <wp:docPr id="439118711" name="Прямая со стрелкой 3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7C09CB" id="Прямая со стрелкой 343" o:spid="_x0000_s1026" type="#_x0000_t32" style="position:absolute;margin-left:11pt;margin-top:5.95pt;width:63pt;height:0;z-index:25175040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" strokecolor="red" strokeweight="1.5pt">
                      <v:stroke dashstyle="longDashDot"/>
                    </v:shape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14:paraId="2405543B" w14:textId="77777777" w:rsidR="002F128D" w:rsidRPr="005E3E3F" w:rsidRDefault="002F128D" w:rsidP="00EA63C3">
            <w:pPr>
              <w:pStyle w:val="40"/>
              <w:jc w:val="left"/>
              <w:rPr>
                <w:b w:val="0"/>
                <w:sz w:val="20"/>
                <w:szCs w:val="20"/>
              </w:rPr>
            </w:pPr>
            <w:r w:rsidRPr="005E3E3F">
              <w:rPr>
                <w:b w:val="0"/>
                <w:sz w:val="20"/>
                <w:szCs w:val="20"/>
              </w:rPr>
              <w:t>- граница муниципального образования</w:t>
            </w:r>
          </w:p>
        </w:tc>
      </w:tr>
    </w:tbl>
    <w:p w14:paraId="090AC2CD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p w14:paraId="63FF0221" w14:textId="77777777" w:rsidR="002F128D" w:rsidRDefault="002F128D" w:rsidP="00EA63C3">
      <w:pPr>
        <w:pStyle w:val="30"/>
        <w:jc w:val="left"/>
        <w:rPr>
          <w:sz w:val="10"/>
          <w:szCs w:val="10"/>
        </w:rPr>
      </w:pPr>
    </w:p>
    <w:p w14:paraId="49019BA2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tbl>
      <w:tblPr>
        <w:tblW w:w="9640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271"/>
        <w:gridCol w:w="7369"/>
      </w:tblGrid>
      <w:tr w:rsidR="002F128D" w:rsidRPr="004F7259" w14:paraId="2323EF2D" w14:textId="77777777" w:rsidTr="00746F08">
        <w:trPr>
          <w:trHeight w:val="368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0BF9B8A3" w14:textId="77777777" w:rsidR="002F128D" w:rsidRPr="002F254A" w:rsidRDefault="002F128D" w:rsidP="00EA63C3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2F254A">
              <w:rPr>
                <w:sz w:val="24"/>
                <w:szCs w:val="24"/>
              </w:rPr>
              <w:lastRenderedPageBreak/>
              <w:t>СХЕМА РАСПОЛОЖЕНИЯ ГРАНИЦ   ПУБЛИЧНОГО СЕРВИТУТА</w:t>
            </w:r>
          </w:p>
          <w:p w14:paraId="390AC2AD" w14:textId="77777777" w:rsidR="00FF1EA7" w:rsidRDefault="00FF1EA7" w:rsidP="00FF1EA7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>для использования земельных участков в целях эксплуатации существующего объекта энергетики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воздушная линия электропередачи высокого напряжения вл-35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</w:p>
          <w:p w14:paraId="198E1F5F" w14:textId="6CDB3106" w:rsidR="00FF1EA7" w:rsidRDefault="00FF1EA7" w:rsidP="00FF1EA7">
            <w:pPr>
              <w:pStyle w:val="12"/>
              <w:rPr>
                <w:b w:val="0"/>
                <w:bCs/>
                <w:caps w:val="0"/>
                <w:sz w:val="24"/>
                <w:szCs w:val="24"/>
              </w:rPr>
            </w:pPr>
            <w:r>
              <w:rPr>
                <w:b w:val="0"/>
                <w:bCs/>
                <w:caps w:val="0"/>
                <w:sz w:val="24"/>
                <w:szCs w:val="24"/>
              </w:rPr>
              <w:t>«Дмитриев-Матвеевка»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протяженность по трассе 12000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 от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</w:t>
            </w:r>
          </w:p>
          <w:p w14:paraId="0B0A92F5" w14:textId="77777777" w:rsidR="00FF1EA7" w:rsidRDefault="00FF1EA7" w:rsidP="00FF1EA7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«Куток»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 до портала 35</w:t>
            </w:r>
            <w:r>
              <w:rPr>
                <w:b w:val="0"/>
                <w:bCs/>
                <w:caps w:val="0"/>
                <w:sz w:val="24"/>
                <w:szCs w:val="24"/>
              </w:rPr>
              <w:t xml:space="preserve"> 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 xml:space="preserve">кв подстанции </w:t>
            </w:r>
            <w:r>
              <w:rPr>
                <w:b w:val="0"/>
                <w:bCs/>
                <w:caps w:val="0"/>
                <w:sz w:val="24"/>
                <w:szCs w:val="24"/>
              </w:rPr>
              <w:t>«</w:t>
            </w:r>
            <w:r w:rsidRPr="00EA63C3">
              <w:rPr>
                <w:b w:val="0"/>
                <w:bCs/>
                <w:caps w:val="0"/>
                <w:sz w:val="24"/>
                <w:szCs w:val="24"/>
              </w:rPr>
              <w:t>Матвеевка</w:t>
            </w:r>
            <w:r>
              <w:rPr>
                <w:b w:val="0"/>
                <w:bCs/>
                <w:caps w:val="0"/>
                <w:sz w:val="24"/>
                <w:szCs w:val="24"/>
              </w:rPr>
              <w:t>»</w:t>
            </w:r>
            <w:r w:rsidRPr="000C1BF3">
              <w:rPr>
                <w:b w:val="0"/>
                <w:caps w:val="0"/>
                <w:sz w:val="24"/>
                <w:szCs w:val="20"/>
              </w:rPr>
              <w:t xml:space="preserve"> </w:t>
            </w:r>
          </w:p>
          <w:p w14:paraId="04B82236" w14:textId="2FB47574" w:rsidR="002F128D" w:rsidRDefault="002F128D" w:rsidP="00FF1EA7">
            <w:pPr>
              <w:pStyle w:val="12"/>
              <w:rPr>
                <w:b w:val="0"/>
                <w:caps w:val="0"/>
                <w:sz w:val="24"/>
                <w:szCs w:val="20"/>
              </w:rPr>
            </w:pPr>
            <w:r w:rsidRPr="000C1BF3">
              <w:rPr>
                <w:b w:val="0"/>
                <w:caps w:val="0"/>
                <w:sz w:val="24"/>
                <w:szCs w:val="20"/>
              </w:rPr>
              <w:t>(наименование объекта)</w:t>
            </w:r>
          </w:p>
          <w:p w14:paraId="27052A44" w14:textId="77777777" w:rsidR="002F128D" w:rsidRDefault="002F128D" w:rsidP="00EA63C3">
            <w:pPr>
              <w:pStyle w:val="12"/>
              <w:rPr>
                <w:bCs/>
                <w:caps w:val="0"/>
                <w:sz w:val="24"/>
                <w:szCs w:val="24"/>
              </w:rPr>
            </w:pPr>
            <w:r w:rsidRPr="000C1BF3">
              <w:rPr>
                <w:bCs/>
                <w:caps w:val="0"/>
                <w:sz w:val="24"/>
                <w:szCs w:val="24"/>
              </w:rPr>
              <w:t>План границ объекта</w:t>
            </w:r>
          </w:p>
          <w:p w14:paraId="0C333278" w14:textId="77777777" w:rsidR="002F128D" w:rsidRPr="000C1BF3" w:rsidRDefault="002F128D" w:rsidP="00EA63C3">
            <w:pPr>
              <w:pStyle w:val="12"/>
              <w:rPr>
                <w:bCs/>
                <w:sz w:val="24"/>
                <w:szCs w:val="24"/>
                <w:u w:val="single"/>
              </w:rPr>
            </w:pPr>
          </w:p>
        </w:tc>
      </w:tr>
      <w:tr w:rsidR="002F128D" w:rsidRPr="003A423E" w14:paraId="45CE4BC1" w14:textId="77777777" w:rsidTr="00746F08">
        <w:trPr>
          <w:trHeight w:val="9365"/>
        </w:trPr>
        <w:tc>
          <w:tcPr>
            <w:tcW w:w="5000" w:type="pct"/>
            <w:gridSpan w:val="2"/>
            <w:shd w:val="clear" w:color="auto" w:fill="auto"/>
            <w:vAlign w:val="center"/>
          </w:tcPr>
          <w:p w14:paraId="349B5310" w14:textId="3D7E4918" w:rsidR="002F128D" w:rsidRDefault="00EA26D1" w:rsidP="00EA63C3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FA0727F" wp14:editId="1A677AC3">
                  <wp:extent cx="5943600" cy="5943600"/>
                  <wp:effectExtent l="0" t="0" r="0" b="0"/>
                  <wp:docPr id="1069086045" name="Рисунок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59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28D" w:rsidRPr="00D57CDB" w14:paraId="3B86F23F" w14:textId="77777777" w:rsidTr="00746F08">
        <w:trPr>
          <w:trHeight w:val="65"/>
        </w:trPr>
        <w:tc>
          <w:tcPr>
            <w:tcW w:w="5000" w:type="pct"/>
            <w:gridSpan w:val="2"/>
            <w:shd w:val="clear" w:color="auto" w:fill="auto"/>
          </w:tcPr>
          <w:p w14:paraId="163CF4C5" w14:textId="77777777" w:rsidR="002F128D" w:rsidRPr="00D57CDB" w:rsidRDefault="002F128D" w:rsidP="00EA63C3">
            <w:pPr>
              <w:pStyle w:val="50"/>
              <w:rPr>
                <w:sz w:val="22"/>
                <w:szCs w:val="22"/>
                <w:lang w:val="ru-RU"/>
              </w:rPr>
            </w:pPr>
            <w:r w:rsidRPr="00217A27">
              <w:rPr>
                <w:sz w:val="22"/>
                <w:szCs w:val="22"/>
              </w:rPr>
              <w:t>Масштаб 1</w:t>
            </w:r>
            <w:r>
              <w:rPr>
                <w:sz w:val="22"/>
                <w:szCs w:val="22"/>
              </w:rPr>
              <w:t>:</w:t>
            </w:r>
            <w:r>
              <w:rPr>
                <w:sz w:val="22"/>
                <w:szCs w:val="22"/>
                <w:lang w:val="ru-RU"/>
              </w:rPr>
              <w:t>2</w:t>
            </w:r>
            <w:r w:rsidRPr="00D57CDB">
              <w:rPr>
                <w:sz w:val="22"/>
                <w:szCs w:val="22"/>
                <w:lang w:val="ru-RU"/>
              </w:rPr>
              <w:t>000</w:t>
            </w:r>
          </w:p>
        </w:tc>
      </w:tr>
      <w:tr w:rsidR="002F128D" w:rsidRPr="00217A27" w14:paraId="2DF54892" w14:textId="77777777" w:rsidTr="00746F08">
        <w:trPr>
          <w:trHeight w:val="65"/>
        </w:trPr>
        <w:tc>
          <w:tcPr>
            <w:tcW w:w="5000" w:type="pct"/>
            <w:gridSpan w:val="2"/>
            <w:tcBorders>
              <w:bottom w:val="single" w:sz="4" w:space="0" w:color="auto"/>
            </w:tcBorders>
            <w:shd w:val="clear" w:color="auto" w:fill="auto"/>
            <w:vAlign w:val="bottom"/>
          </w:tcPr>
          <w:p w14:paraId="43083C12" w14:textId="77777777" w:rsidR="002F128D" w:rsidRPr="00217A27" w:rsidRDefault="002F128D" w:rsidP="00EA63C3">
            <w:pPr>
              <w:pStyle w:val="30"/>
              <w:jc w:val="left"/>
              <w:rPr>
                <w:sz w:val="22"/>
                <w:szCs w:val="22"/>
                <w:vertAlign w:val="baseline"/>
              </w:rPr>
            </w:pPr>
            <w:r>
              <w:rPr>
                <w:b/>
                <w:sz w:val="22"/>
                <w:szCs w:val="22"/>
                <w:vertAlign w:val="baseline"/>
              </w:rPr>
              <w:t xml:space="preserve">                                     </w:t>
            </w:r>
            <w:r w:rsidRPr="00925CD6">
              <w:rPr>
                <w:b/>
                <w:sz w:val="22"/>
                <w:szCs w:val="22"/>
                <w:vertAlign w:val="baseline"/>
              </w:rPr>
              <w:t>Используемые условные знаки и обозначения:</w:t>
            </w:r>
          </w:p>
        </w:tc>
      </w:tr>
      <w:tr w:rsidR="002F128D" w:rsidRPr="007952FA" w14:paraId="1510A2B7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EDCE33" w14:textId="06496B06" w:rsidR="002F128D" w:rsidRPr="00E0123F" w:rsidRDefault="00FF5BCB" w:rsidP="00EA63C3">
            <w:pPr>
              <w:pStyle w:val="40"/>
              <w:rPr>
                <w:noProof/>
                <w:sz w:val="22"/>
                <w:szCs w:val="22"/>
              </w:rPr>
            </w:pPr>
            <w:r w:rsidRPr="00972C0D">
              <w:rPr>
                <w:noProof/>
                <w:sz w:val="22"/>
                <w:szCs w:val="22"/>
              </w:rPr>
              <w:drawing>
                <wp:inline distT="0" distB="0" distL="0" distR="0" wp14:anchorId="29EFCA76" wp14:editId="31E11CBF">
                  <wp:extent cx="148590" cy="116840"/>
                  <wp:effectExtent l="0" t="0" r="0" b="0"/>
                  <wp:docPr id="97" name="Рисунок 7" descr="Отпайка ВЛЗ 10кВ на ТП №498 (ВЛ-10 кВ №1 Синдякино ПС Синдякино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Отпайка ВЛЗ 10кВ на ТП №498 (ВЛ-10 кВ №1 Синдякино ПС Синдякино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F128D" w:rsidRPr="00E0123F">
              <w:rPr>
                <w:b w:val="0"/>
                <w:noProof/>
                <w:sz w:val="22"/>
                <w:szCs w:val="22"/>
              </w:rPr>
              <w:t>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F0C471A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характерная точка границы публичного сервитута </w:t>
            </w:r>
          </w:p>
        </w:tc>
      </w:tr>
      <w:tr w:rsidR="002F128D" w:rsidRPr="007952FA" w14:paraId="33288305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A3EFA1B" w14:textId="6785ED1C" w:rsidR="002F128D" w:rsidRPr="00107143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52448" behindDoc="0" locked="0" layoutInCell="1" allowOverlap="1" wp14:anchorId="4AC9A4B1" wp14:editId="11FB0F48">
                      <wp:simplePos x="0" y="0"/>
                      <wp:positionH relativeFrom="column">
                        <wp:posOffset>52070</wp:posOffset>
                      </wp:positionH>
                      <wp:positionV relativeFrom="paragraph">
                        <wp:posOffset>88264</wp:posOffset>
                      </wp:positionV>
                      <wp:extent cx="800100" cy="0"/>
                      <wp:effectExtent l="0" t="0" r="0" b="0"/>
                      <wp:wrapNone/>
                      <wp:docPr id="1513956756" name="Прямая со стрелкой 3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9BAB8D" id="Прямая со стрелкой 341" o:spid="_x0000_s1026" type="#_x0000_t32" style="position:absolute;margin-left:4.1pt;margin-top:6.95pt;width:63pt;height:0;z-index:25175244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" strokecolor="red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D0DBD6B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 xml:space="preserve">- проектная граница  публичного сервитута </w:t>
            </w:r>
          </w:p>
        </w:tc>
      </w:tr>
      <w:tr w:rsidR="002F128D" w:rsidRPr="007952FA" w14:paraId="338BCEA3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3725CB" w14:textId="56DB9536" w:rsidR="002F128D" w:rsidRPr="00D1216B" w:rsidRDefault="00FF5BCB" w:rsidP="00EA63C3">
            <w:pPr>
              <w:pStyle w:val="40"/>
              <w:rPr>
                <w:color w:val="33CC33"/>
              </w:rPr>
            </w:pPr>
            <w:r>
              <w:rPr>
                <w:noProof/>
              </w:rPr>
              <w:drawing>
                <wp:anchor distT="0" distB="0" distL="114300" distR="114300" simplePos="0" relativeHeight="251756544" behindDoc="1" locked="0" layoutInCell="1" allowOverlap="1" wp14:anchorId="34BFFB1C" wp14:editId="3F7717DF">
                  <wp:simplePos x="0" y="0"/>
                  <wp:positionH relativeFrom="column">
                    <wp:posOffset>575310</wp:posOffset>
                  </wp:positionH>
                  <wp:positionV relativeFrom="paragraph">
                    <wp:posOffset>29845</wp:posOffset>
                  </wp:positionV>
                  <wp:extent cx="104775" cy="104775"/>
                  <wp:effectExtent l="0" t="0" r="0" b="0"/>
                  <wp:wrapNone/>
                  <wp:docPr id="208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10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54496" behindDoc="0" locked="0" layoutInCell="1" allowOverlap="1" wp14:anchorId="44112EB9" wp14:editId="6F96CF78">
                      <wp:simplePos x="0" y="0"/>
                      <wp:positionH relativeFrom="column">
                        <wp:posOffset>29210</wp:posOffset>
                      </wp:positionH>
                      <wp:positionV relativeFrom="paragraph">
                        <wp:posOffset>63499</wp:posOffset>
                      </wp:positionV>
                      <wp:extent cx="447675" cy="0"/>
                      <wp:effectExtent l="0" t="0" r="0" b="0"/>
                      <wp:wrapNone/>
                      <wp:docPr id="1819383527" name="Прямая соединительная линия 3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4767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92D05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4E11DA5" id="Прямая соединительная линия 339" o:spid="_x0000_s1026" style="position:absolute;z-index:25175449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" strokecolor="#92d050" strokeweight="1.5pt">
                      <o:lock v:ext="edit" shapetype="f"/>
                    </v:line>
                  </w:pict>
                </mc:Fallback>
              </mc:AlternateContent>
            </w:r>
            <w:r w:rsidR="002F128D">
              <w:t xml:space="preserve">          </w:t>
            </w:r>
            <w:r w:rsidR="002F128D" w:rsidRPr="00D1216B">
              <w:rPr>
                <w:color w:val="33CC33"/>
              </w:rPr>
              <w:t xml:space="preserve">74   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2B1A175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линия электропередачи и опора с её номером</w:t>
            </w:r>
          </w:p>
        </w:tc>
      </w:tr>
      <w:tr w:rsidR="002F128D" w:rsidRPr="007952FA" w14:paraId="74737B19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583017C" w14:textId="77777777" w:rsidR="002F128D" w:rsidRPr="007952FA" w:rsidRDefault="002F128D" w:rsidP="00EA63C3">
            <w:pPr>
              <w:pStyle w:val="40"/>
              <w:rPr>
                <w:b w:val="0"/>
                <w:sz w:val="20"/>
                <w:szCs w:val="20"/>
              </w:rPr>
            </w:pPr>
            <w:r w:rsidRPr="007952FA">
              <w:rPr>
                <w:b w:val="0"/>
                <w:sz w:val="20"/>
                <w:szCs w:val="20"/>
              </w:rPr>
              <w:t>46:23:220701:55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DDCA359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кадастровый номер земельного участка</w:t>
            </w:r>
          </w:p>
        </w:tc>
      </w:tr>
      <w:tr w:rsidR="002F128D" w:rsidRPr="007952FA" w14:paraId="4B97F565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467242" w14:textId="22B7A0E0" w:rsidR="002F128D" w:rsidRPr="00E0123F" w:rsidRDefault="00FF5BCB" w:rsidP="00EA63C3">
            <w:pPr>
              <w:pStyle w:val="40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58592" behindDoc="0" locked="0" layoutInCell="1" allowOverlap="1" wp14:anchorId="623A48F8" wp14:editId="60B534CE">
                      <wp:simplePos x="0" y="0"/>
                      <wp:positionH relativeFrom="column">
                        <wp:posOffset>63500</wp:posOffset>
                      </wp:positionH>
                      <wp:positionV relativeFrom="paragraph">
                        <wp:posOffset>67309</wp:posOffset>
                      </wp:positionV>
                      <wp:extent cx="752475" cy="0"/>
                      <wp:effectExtent l="0" t="0" r="0" b="0"/>
                      <wp:wrapNone/>
                      <wp:docPr id="1326096519" name="Прямая со стрелкой 3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524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23E985" id="Прямая со стрелкой 337" o:spid="_x0000_s1026" type="#_x0000_t32" style="position:absolute;margin-left:5pt;margin-top:5.3pt;width:59.25pt;height:0;z-index:25175859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" strokeweight="1.5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29A1156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существующая часть границы земельного участка</w:t>
            </w:r>
          </w:p>
        </w:tc>
      </w:tr>
      <w:tr w:rsidR="002F128D" w:rsidRPr="007952FA" w14:paraId="5C5784A0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FAE05C6" w14:textId="77777777" w:rsidR="002F128D" w:rsidRPr="007952FA" w:rsidRDefault="002F128D" w:rsidP="00EA63C3">
            <w:pPr>
              <w:pStyle w:val="40"/>
              <w:rPr>
                <w:b w:val="0"/>
                <w:color w:val="0070C0"/>
                <w:sz w:val="20"/>
                <w:szCs w:val="20"/>
              </w:rPr>
            </w:pPr>
            <w:r w:rsidRPr="00D37130">
              <w:rPr>
                <w:b w:val="0"/>
                <w:color w:val="0033CC"/>
                <w:sz w:val="20"/>
                <w:szCs w:val="20"/>
              </w:rPr>
              <w:t>46:23:220701</w: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2204DD9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номер кадастрового квартала</w:t>
            </w:r>
          </w:p>
        </w:tc>
      </w:tr>
      <w:tr w:rsidR="002F128D" w:rsidRPr="007952FA" w14:paraId="5C46B582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87E5A3" w14:textId="14A4A292" w:rsidR="002F128D" w:rsidRPr="00A54E38" w:rsidRDefault="00FF5BCB" w:rsidP="00EA63C3">
            <w:pPr>
              <w:pStyle w:val="40"/>
              <w:rPr>
                <w:b w:val="0"/>
                <w:color w:val="00B0F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60640" behindDoc="0" locked="0" layoutInCell="1" allowOverlap="1" wp14:anchorId="710E4328" wp14:editId="5C506E4F">
                      <wp:simplePos x="0" y="0"/>
                      <wp:positionH relativeFrom="column">
                        <wp:posOffset>59690</wp:posOffset>
                      </wp:positionH>
                      <wp:positionV relativeFrom="paragraph">
                        <wp:posOffset>71119</wp:posOffset>
                      </wp:positionV>
                      <wp:extent cx="850265" cy="0"/>
                      <wp:effectExtent l="0" t="0" r="0" b="0"/>
                      <wp:wrapNone/>
                      <wp:docPr id="1309115957" name="Прямая со стрелкой 3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5026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B93591" id="Прямая со стрелкой 335" o:spid="_x0000_s1026" type="#_x0000_t32" style="position:absolute;margin-left:4.7pt;margin-top:5.6pt;width:66.95pt;height:0;z-index:25176064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" strokecolor="blue" strokeweight="1pt"/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C816D31" w14:textId="77777777" w:rsidR="002F128D" w:rsidRPr="005E3E3F" w:rsidRDefault="002F128D" w:rsidP="00EA63C3">
            <w:pPr>
              <w:pStyle w:val="6"/>
              <w:rPr>
                <w:sz w:val="20"/>
                <w:szCs w:val="20"/>
              </w:rPr>
            </w:pPr>
            <w:r w:rsidRPr="005E3E3F">
              <w:rPr>
                <w:sz w:val="20"/>
                <w:szCs w:val="20"/>
              </w:rPr>
              <w:t>- граница кадастрового квартала</w:t>
            </w:r>
          </w:p>
        </w:tc>
      </w:tr>
      <w:tr w:rsidR="002F128D" w:rsidRPr="007952FA" w14:paraId="04FAF7A1" w14:textId="77777777" w:rsidTr="00746F08">
        <w:trPr>
          <w:trHeight w:val="65"/>
        </w:trPr>
        <w:tc>
          <w:tcPr>
            <w:tcW w:w="117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FAE2BB9" w14:textId="2E5943CB" w:rsidR="002F128D" w:rsidRPr="00846CCB" w:rsidRDefault="00FF5BCB" w:rsidP="00EA63C3">
            <w:pPr>
              <w:pStyle w:val="40"/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62688" behindDoc="0" locked="0" layoutInCell="1" allowOverlap="1" wp14:anchorId="4B335968" wp14:editId="58401B04">
                      <wp:simplePos x="0" y="0"/>
                      <wp:positionH relativeFrom="column">
                        <wp:posOffset>139700</wp:posOffset>
                      </wp:positionH>
                      <wp:positionV relativeFrom="paragraph">
                        <wp:posOffset>75564</wp:posOffset>
                      </wp:positionV>
                      <wp:extent cx="800100" cy="0"/>
                      <wp:effectExtent l="0" t="0" r="0" b="0"/>
                      <wp:wrapNone/>
                      <wp:docPr id="464385173" name="Прямая со стрелкой 3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00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58636A" id="Прямая со стрелкой 333" o:spid="_x0000_s1026" type="#_x0000_t32" style="position:absolute;margin-left:11pt;margin-top:5.95pt;width:63pt;height:0;z-index:25176268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" strokecolor="red" strokeweight="1.5pt">
                      <v:stroke dashstyle="longDashDot"/>
                    </v:shape>
                  </w:pict>
                </mc:Fallback>
              </mc:AlternateContent>
            </w:r>
          </w:p>
        </w:tc>
        <w:tc>
          <w:tcPr>
            <w:tcW w:w="3822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14:paraId="77D01678" w14:textId="77777777" w:rsidR="002F128D" w:rsidRPr="005E3E3F" w:rsidRDefault="002F128D" w:rsidP="00EA63C3">
            <w:pPr>
              <w:pStyle w:val="40"/>
              <w:jc w:val="left"/>
              <w:rPr>
                <w:b w:val="0"/>
                <w:sz w:val="20"/>
                <w:szCs w:val="20"/>
              </w:rPr>
            </w:pPr>
            <w:r w:rsidRPr="005E3E3F">
              <w:rPr>
                <w:b w:val="0"/>
                <w:sz w:val="20"/>
                <w:szCs w:val="20"/>
              </w:rPr>
              <w:t>- граница муниципального образования</w:t>
            </w:r>
          </w:p>
        </w:tc>
      </w:tr>
    </w:tbl>
    <w:p w14:paraId="2AFA7CAF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p w14:paraId="668E0AF5" w14:textId="77777777" w:rsidR="002F128D" w:rsidRDefault="002F128D" w:rsidP="00EA63C3">
      <w:pPr>
        <w:pStyle w:val="30"/>
        <w:jc w:val="left"/>
        <w:rPr>
          <w:sz w:val="10"/>
          <w:szCs w:val="10"/>
        </w:rPr>
      </w:pPr>
    </w:p>
    <w:p w14:paraId="377B2151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p w14:paraId="05E2C272" w14:textId="77777777" w:rsidR="002F128D" w:rsidRPr="00972C0D" w:rsidRDefault="002F128D" w:rsidP="00EA63C3">
      <w:pPr>
        <w:pStyle w:val="30"/>
        <w:jc w:val="left"/>
        <w:rPr>
          <w:sz w:val="10"/>
          <w:szCs w:val="10"/>
        </w:rPr>
      </w:pPr>
    </w:p>
    <w:sectPr w:rsidR="002F128D" w:rsidRPr="00972C0D" w:rsidSect="00EA63C3">
      <w:headerReference w:type="default" r:id="rId48"/>
      <w:headerReference w:type="first" r:id="rId49"/>
      <w:type w:val="continuous"/>
      <w:pgSz w:w="11906" w:h="16838" w:code="9"/>
      <w:pgMar w:top="992" w:right="567" w:bottom="851" w:left="1701" w:header="709" w:footer="0" w:gutter="0"/>
      <w:pgNumType w:start="5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ED52603" w14:textId="77777777" w:rsidR="0037497B" w:rsidRDefault="0037497B" w:rsidP="00DA35FF">
      <w:pPr>
        <w:pStyle w:val="a9"/>
      </w:pPr>
      <w:r>
        <w:separator/>
      </w:r>
    </w:p>
  </w:endnote>
  <w:endnote w:type="continuationSeparator" w:id="0">
    <w:p w14:paraId="75512725" w14:textId="77777777" w:rsidR="0037497B" w:rsidRDefault="0037497B" w:rsidP="00DA35FF">
      <w:pPr>
        <w:pStyle w:val="a9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CYR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CB292B6" w14:textId="77777777" w:rsidR="0037497B" w:rsidRDefault="0037497B" w:rsidP="00DA35FF">
      <w:pPr>
        <w:pStyle w:val="a9"/>
      </w:pPr>
      <w:r>
        <w:separator/>
      </w:r>
    </w:p>
  </w:footnote>
  <w:footnote w:type="continuationSeparator" w:id="0">
    <w:p w14:paraId="5A492312" w14:textId="77777777" w:rsidR="0037497B" w:rsidRDefault="0037497B" w:rsidP="00DA35FF">
      <w:pPr>
        <w:pStyle w:val="a9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143849233"/>
      <w:docPartObj>
        <w:docPartGallery w:val="Page Numbers (Top of Page)"/>
        <w:docPartUnique/>
      </w:docPartObj>
    </w:sdtPr>
    <w:sdtContent>
      <w:p w14:paraId="324A2564" w14:textId="6B73432B" w:rsidR="00EA63C3" w:rsidRDefault="00EA63C3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46F08">
          <w:rPr>
            <w:noProof/>
          </w:rPr>
          <w:t>5</w:t>
        </w:r>
        <w:r>
          <w:fldChar w:fldCharType="end"/>
        </w:r>
      </w:p>
    </w:sdtContent>
  </w:sdt>
  <w:p w14:paraId="10076D98" w14:textId="77777777" w:rsidR="00EA63C3" w:rsidRDefault="00EA63C3">
    <w:pPr>
      <w:pStyle w:val="a9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420915476"/>
      <w:docPartObj>
        <w:docPartGallery w:val="Page Numbers (Top of Page)"/>
        <w:docPartUnique/>
      </w:docPartObj>
    </w:sdtPr>
    <w:sdtContent>
      <w:p w14:paraId="6D97699F" w14:textId="199B9572" w:rsidR="00EA63C3" w:rsidRDefault="00EA63C3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5</w:t>
        </w:r>
        <w:r>
          <w:fldChar w:fldCharType="end"/>
        </w:r>
      </w:p>
    </w:sdtContent>
  </w:sdt>
  <w:p w14:paraId="5BEBC31E" w14:textId="77777777" w:rsidR="00EA63C3" w:rsidRDefault="00EA63C3">
    <w:pPr>
      <w:pStyle w:val="a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F0C5F11"/>
    <w:multiLevelType w:val="hybridMultilevel"/>
    <w:tmpl w:val="7236ED0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43A0076B"/>
    <w:multiLevelType w:val="singleLevel"/>
    <w:tmpl w:val="7D280C44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F128D"/>
    <w:rsid w:val="00007437"/>
    <w:rsid w:val="0002046B"/>
    <w:rsid w:val="00022AE4"/>
    <w:rsid w:val="00042974"/>
    <w:rsid w:val="000F6C47"/>
    <w:rsid w:val="001035EC"/>
    <w:rsid w:val="00144A4D"/>
    <w:rsid w:val="00184160"/>
    <w:rsid w:val="00204F41"/>
    <w:rsid w:val="00205E81"/>
    <w:rsid w:val="00233386"/>
    <w:rsid w:val="00255B0F"/>
    <w:rsid w:val="002A2354"/>
    <w:rsid w:val="002D6987"/>
    <w:rsid w:val="002F08CC"/>
    <w:rsid w:val="002F128D"/>
    <w:rsid w:val="002F12F2"/>
    <w:rsid w:val="00335FF9"/>
    <w:rsid w:val="003620F0"/>
    <w:rsid w:val="0037497B"/>
    <w:rsid w:val="003818DD"/>
    <w:rsid w:val="003C0609"/>
    <w:rsid w:val="003F7BA4"/>
    <w:rsid w:val="00471412"/>
    <w:rsid w:val="004A7AF4"/>
    <w:rsid w:val="004D3205"/>
    <w:rsid w:val="005728AF"/>
    <w:rsid w:val="00584D32"/>
    <w:rsid w:val="00592A7B"/>
    <w:rsid w:val="005B44DE"/>
    <w:rsid w:val="005D7AC3"/>
    <w:rsid w:val="005E6E8D"/>
    <w:rsid w:val="00625D5A"/>
    <w:rsid w:val="006817CF"/>
    <w:rsid w:val="006E620B"/>
    <w:rsid w:val="006F5B03"/>
    <w:rsid w:val="00703030"/>
    <w:rsid w:val="007170C9"/>
    <w:rsid w:val="00746F08"/>
    <w:rsid w:val="00791A4A"/>
    <w:rsid w:val="007E7BE9"/>
    <w:rsid w:val="007F0B68"/>
    <w:rsid w:val="00840BE6"/>
    <w:rsid w:val="00842814"/>
    <w:rsid w:val="00855E2D"/>
    <w:rsid w:val="008A386D"/>
    <w:rsid w:val="008C014F"/>
    <w:rsid w:val="00914F06"/>
    <w:rsid w:val="0092480F"/>
    <w:rsid w:val="00942D6C"/>
    <w:rsid w:val="0095143B"/>
    <w:rsid w:val="00AC5EED"/>
    <w:rsid w:val="00AF5949"/>
    <w:rsid w:val="00B306E5"/>
    <w:rsid w:val="00B35083"/>
    <w:rsid w:val="00B37A5E"/>
    <w:rsid w:val="00B72955"/>
    <w:rsid w:val="00B97BC7"/>
    <w:rsid w:val="00C51B87"/>
    <w:rsid w:val="00C72E34"/>
    <w:rsid w:val="00C92C21"/>
    <w:rsid w:val="00CA0ACF"/>
    <w:rsid w:val="00CF2886"/>
    <w:rsid w:val="00D07132"/>
    <w:rsid w:val="00D232B1"/>
    <w:rsid w:val="00D468F3"/>
    <w:rsid w:val="00D9609B"/>
    <w:rsid w:val="00DA35FF"/>
    <w:rsid w:val="00E14E2C"/>
    <w:rsid w:val="00E30B7B"/>
    <w:rsid w:val="00E65CEE"/>
    <w:rsid w:val="00E75489"/>
    <w:rsid w:val="00E8104D"/>
    <w:rsid w:val="00E91622"/>
    <w:rsid w:val="00EA26D1"/>
    <w:rsid w:val="00EA63C3"/>
    <w:rsid w:val="00ED3202"/>
    <w:rsid w:val="00EE1EC7"/>
    <w:rsid w:val="00F0220D"/>
    <w:rsid w:val="00F45F58"/>
    <w:rsid w:val="00F65A45"/>
    <w:rsid w:val="00F74267"/>
    <w:rsid w:val="00F96288"/>
    <w:rsid w:val="00FD1D93"/>
    <w:rsid w:val="00FD6D94"/>
    <w:rsid w:val="00FE4602"/>
    <w:rsid w:val="00FF1EA7"/>
    <w:rsid w:val="00FF5BCB"/>
    <w:rsid w:val="00FF67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63DCE6FC"/>
  <w15:docId w15:val="{BECC8245-4EC4-42C4-B0C2-7D24F14149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</w:style>
  <w:style w:type="paragraph" w:styleId="1">
    <w:name w:val="heading 1"/>
    <w:basedOn w:val="a0"/>
    <w:next w:val="a0"/>
    <w:qFormat/>
    <w:pPr>
      <w:keepNext/>
      <w:autoSpaceDE w:val="0"/>
      <w:autoSpaceDN w:val="0"/>
      <w:spacing w:before="120"/>
      <w:jc w:val="center"/>
      <w:outlineLvl w:val="0"/>
    </w:pPr>
    <w:rPr>
      <w:rFonts w:ascii="Arial" w:hAnsi="Arial"/>
      <w:b/>
      <w:kern w:val="28"/>
      <w:sz w:val="24"/>
    </w:rPr>
  </w:style>
  <w:style w:type="paragraph" w:styleId="2">
    <w:name w:val="heading 2"/>
    <w:basedOn w:val="a0"/>
    <w:next w:val="a0"/>
    <w:qFormat/>
    <w:pPr>
      <w:keepNext/>
      <w:widowControl w:val="0"/>
      <w:outlineLvl w:val="1"/>
    </w:pPr>
    <w:rPr>
      <w:b/>
      <w:snapToGrid w:val="0"/>
    </w:rPr>
  </w:style>
  <w:style w:type="paragraph" w:styleId="3">
    <w:name w:val="heading 3"/>
    <w:basedOn w:val="a0"/>
    <w:next w:val="a0"/>
    <w:qFormat/>
    <w:pPr>
      <w:keepNext/>
      <w:ind w:left="1843"/>
      <w:outlineLvl w:val="2"/>
    </w:pPr>
    <w:rPr>
      <w:sz w:val="24"/>
    </w:rPr>
  </w:style>
  <w:style w:type="paragraph" w:styleId="4">
    <w:name w:val="heading 4"/>
    <w:basedOn w:val="a0"/>
    <w:next w:val="a0"/>
    <w:qFormat/>
    <w:pPr>
      <w:keepNext/>
      <w:outlineLvl w:val="3"/>
    </w:pPr>
    <w:rPr>
      <w:rFonts w:ascii="Arial CYR" w:hAnsi="Arial CYR"/>
      <w:b/>
      <w:sz w:val="22"/>
    </w:rPr>
  </w:style>
  <w:style w:type="paragraph" w:styleId="5">
    <w:name w:val="heading 5"/>
    <w:basedOn w:val="a0"/>
    <w:next w:val="a0"/>
    <w:qFormat/>
    <w:pPr>
      <w:keepNext/>
      <w:outlineLvl w:val="4"/>
    </w:pPr>
    <w:rPr>
      <w:b/>
      <w:sz w:val="24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10">
    <w:name w:val="Обычный1"/>
    <w:rPr>
      <w:sz w:val="24"/>
    </w:rPr>
  </w:style>
  <w:style w:type="paragraph" w:styleId="a4">
    <w:name w:val="Title"/>
    <w:basedOn w:val="a0"/>
    <w:qFormat/>
    <w:pPr>
      <w:jc w:val="center"/>
    </w:pPr>
    <w:rPr>
      <w:b/>
      <w:sz w:val="28"/>
    </w:rPr>
  </w:style>
  <w:style w:type="paragraph" w:customStyle="1" w:styleId="a">
    <w:name w:val="мар."/>
    <w:basedOn w:val="a0"/>
    <w:autoRedefine/>
    <w:pPr>
      <w:numPr>
        <w:numId w:val="1"/>
      </w:numPr>
      <w:jc w:val="both"/>
    </w:pPr>
    <w:rPr>
      <w:rFonts w:ascii="Arial" w:hAnsi="Arial"/>
    </w:rPr>
  </w:style>
  <w:style w:type="paragraph" w:customStyle="1" w:styleId="11">
    <w:name w:val="Обычный1"/>
    <w:basedOn w:val="a0"/>
    <w:autoRedefine/>
    <w:pPr>
      <w:ind w:firstLine="567"/>
      <w:jc w:val="both"/>
    </w:pPr>
    <w:rPr>
      <w:rFonts w:ascii="Arial" w:hAnsi="Arial"/>
      <w:snapToGrid w:val="0"/>
    </w:rPr>
  </w:style>
  <w:style w:type="paragraph" w:styleId="a5">
    <w:name w:val="Body Text Indent"/>
    <w:basedOn w:val="a0"/>
    <w:pPr>
      <w:ind w:left="1843" w:firstLine="317"/>
      <w:jc w:val="both"/>
    </w:pPr>
    <w:rPr>
      <w:sz w:val="24"/>
    </w:rPr>
  </w:style>
  <w:style w:type="paragraph" w:customStyle="1" w:styleId="HLP">
    <w:name w:val="HLP"/>
    <w:basedOn w:val="1"/>
    <w:next w:val="a0"/>
    <w:autoRedefine/>
    <w:pPr>
      <w:autoSpaceDE/>
      <w:autoSpaceDN/>
      <w:spacing w:before="0"/>
    </w:pPr>
    <w:rPr>
      <w:snapToGrid w:val="0"/>
      <w:sz w:val="20"/>
    </w:rPr>
  </w:style>
  <w:style w:type="paragraph" w:customStyle="1" w:styleId="20">
    <w:name w:val="Стиль 2 столбца (по центру)"/>
    <w:basedOn w:val="a0"/>
    <w:pPr>
      <w:jc w:val="center"/>
    </w:pPr>
    <w:rPr>
      <w:rFonts w:ascii="Arial" w:hAnsi="Arial"/>
      <w:sz w:val="24"/>
    </w:rPr>
  </w:style>
  <w:style w:type="paragraph" w:customStyle="1" w:styleId="a6">
    <w:name w:val="Основа для док."/>
    <w:basedOn w:val="a0"/>
    <w:pPr>
      <w:ind w:firstLine="284"/>
      <w:jc w:val="both"/>
    </w:pPr>
    <w:rPr>
      <w:rFonts w:ascii="Arial" w:hAnsi="Arial"/>
      <w:sz w:val="24"/>
    </w:rPr>
  </w:style>
  <w:style w:type="paragraph" w:customStyle="1" w:styleId="a7">
    <w:name w:val="марк основ"/>
    <w:basedOn w:val="a6"/>
    <w:pPr>
      <w:spacing w:before="120" w:after="120"/>
    </w:pPr>
    <w:rPr>
      <w:b/>
    </w:rPr>
  </w:style>
  <w:style w:type="table" w:styleId="a8">
    <w:name w:val="Table Grid"/>
    <w:basedOn w:val="a2"/>
    <w:rsid w:val="002D698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header"/>
    <w:basedOn w:val="a0"/>
    <w:link w:val="aa"/>
    <w:uiPriority w:val="99"/>
    <w:rsid w:val="00B97BC7"/>
    <w:pPr>
      <w:tabs>
        <w:tab w:val="center" w:pos="4677"/>
        <w:tab w:val="right" w:pos="9355"/>
      </w:tabs>
    </w:pPr>
  </w:style>
  <w:style w:type="paragraph" w:styleId="ab">
    <w:name w:val="footer"/>
    <w:basedOn w:val="a0"/>
    <w:rsid w:val="00B97BC7"/>
    <w:pPr>
      <w:tabs>
        <w:tab w:val="center" w:pos="4677"/>
        <w:tab w:val="right" w:pos="9355"/>
      </w:tabs>
    </w:pPr>
  </w:style>
  <w:style w:type="character" w:styleId="ac">
    <w:name w:val="page number"/>
    <w:basedOn w:val="a1"/>
    <w:rsid w:val="00B97BC7"/>
  </w:style>
  <w:style w:type="paragraph" w:customStyle="1" w:styleId="12">
    <w:name w:val="Стиль КП_1"/>
    <w:link w:val="13"/>
    <w:qFormat/>
    <w:rsid w:val="002F128D"/>
    <w:pPr>
      <w:jc w:val="center"/>
    </w:pPr>
    <w:rPr>
      <w:b/>
      <w:caps/>
      <w:sz w:val="28"/>
      <w:szCs w:val="28"/>
    </w:rPr>
  </w:style>
  <w:style w:type="character" w:customStyle="1" w:styleId="13">
    <w:name w:val="Стиль КП_1 Знак"/>
    <w:link w:val="12"/>
    <w:rsid w:val="002F128D"/>
    <w:rPr>
      <w:b/>
      <w:caps/>
      <w:sz w:val="28"/>
      <w:szCs w:val="28"/>
    </w:rPr>
  </w:style>
  <w:style w:type="paragraph" w:customStyle="1" w:styleId="30">
    <w:name w:val="Стиль КП_3"/>
    <w:link w:val="31"/>
    <w:qFormat/>
    <w:rsid w:val="002F128D"/>
    <w:pPr>
      <w:jc w:val="center"/>
    </w:pPr>
    <w:rPr>
      <w:szCs w:val="24"/>
      <w:vertAlign w:val="superscript"/>
    </w:rPr>
  </w:style>
  <w:style w:type="paragraph" w:customStyle="1" w:styleId="40">
    <w:name w:val="Стиль КП_4"/>
    <w:link w:val="41"/>
    <w:qFormat/>
    <w:rsid w:val="002F128D"/>
    <w:pPr>
      <w:jc w:val="center"/>
    </w:pPr>
    <w:rPr>
      <w:b/>
      <w:sz w:val="24"/>
      <w:szCs w:val="24"/>
    </w:rPr>
  </w:style>
  <w:style w:type="character" w:customStyle="1" w:styleId="31">
    <w:name w:val="Стиль КП_3 Знак"/>
    <w:link w:val="30"/>
    <w:rsid w:val="002F128D"/>
    <w:rPr>
      <w:szCs w:val="24"/>
      <w:vertAlign w:val="superscript"/>
    </w:rPr>
  </w:style>
  <w:style w:type="paragraph" w:customStyle="1" w:styleId="50">
    <w:name w:val="Стиль КП_5"/>
    <w:link w:val="51"/>
    <w:qFormat/>
    <w:rsid w:val="002F128D"/>
    <w:pPr>
      <w:jc w:val="center"/>
    </w:pPr>
    <w:rPr>
      <w:b/>
      <w:sz w:val="21"/>
      <w:szCs w:val="21"/>
      <w:lang w:val="en-US"/>
    </w:rPr>
  </w:style>
  <w:style w:type="character" w:customStyle="1" w:styleId="41">
    <w:name w:val="Стиль КП_4 Знак"/>
    <w:link w:val="40"/>
    <w:rsid w:val="002F128D"/>
    <w:rPr>
      <w:b/>
      <w:sz w:val="24"/>
      <w:szCs w:val="24"/>
    </w:rPr>
  </w:style>
  <w:style w:type="character" w:customStyle="1" w:styleId="51">
    <w:name w:val="Стиль КП_5 Знак"/>
    <w:link w:val="50"/>
    <w:rsid w:val="002F128D"/>
    <w:rPr>
      <w:b/>
      <w:sz w:val="21"/>
      <w:szCs w:val="21"/>
      <w:lang w:val="en-US"/>
    </w:rPr>
  </w:style>
  <w:style w:type="paragraph" w:customStyle="1" w:styleId="6">
    <w:name w:val="Стиль КП_6"/>
    <w:link w:val="60"/>
    <w:qFormat/>
    <w:rsid w:val="002F128D"/>
    <w:rPr>
      <w:sz w:val="24"/>
      <w:szCs w:val="24"/>
    </w:rPr>
  </w:style>
  <w:style w:type="character" w:customStyle="1" w:styleId="60">
    <w:name w:val="Стиль КП_6 Знак"/>
    <w:link w:val="6"/>
    <w:rsid w:val="002F128D"/>
    <w:rPr>
      <w:sz w:val="24"/>
      <w:szCs w:val="24"/>
    </w:rPr>
  </w:style>
  <w:style w:type="paragraph" w:styleId="ad">
    <w:name w:val="Balloon Text"/>
    <w:basedOn w:val="a0"/>
    <w:link w:val="ae"/>
    <w:rsid w:val="00AF5949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1"/>
    <w:link w:val="ad"/>
    <w:rsid w:val="00AF5949"/>
    <w:rPr>
      <w:rFonts w:ascii="Tahoma" w:hAnsi="Tahoma" w:cs="Tahoma"/>
      <w:sz w:val="16"/>
      <w:szCs w:val="16"/>
    </w:rPr>
  </w:style>
  <w:style w:type="character" w:customStyle="1" w:styleId="aa">
    <w:name w:val="Верхний колонтитул Знак"/>
    <w:basedOn w:val="a1"/>
    <w:link w:val="a9"/>
    <w:uiPriority w:val="99"/>
    <w:rsid w:val="00EA63C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header" Target="header2.xml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header" Target="header1.xml"/><Relationship Id="rId8" Type="http://schemas.openxmlformats.org/officeDocument/2006/relationships/image" Target="media/image2.png"/><Relationship Id="rId51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%20(x86)\Panorama\Panorama11\geodesy.dot\Map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Map</Template>
  <TotalTime>78</TotalTime>
  <Pages>36</Pages>
  <Words>4699</Words>
  <Characters>26789</Characters>
  <Application>Microsoft Office Word</Application>
  <DocSecurity>0</DocSecurity>
  <Lines>223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Шаблон</vt:lpstr>
    </vt:vector>
  </TitlesOfParts>
  <Company>КБ "Панорама"</Company>
  <LinksUpToDate>false</LinksUpToDate>
  <CharactersWithSpaces>31426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Шаблон</dc:title>
  <dc:subject>Межевой план</dc:subject>
  <dc:creator>ekaterina</dc:creator>
  <cp:keywords/>
  <cp:lastModifiedBy>Z407-8</cp:lastModifiedBy>
  <cp:revision>12</cp:revision>
  <cp:lastPrinted>1900-12-31T21:00:00Z</cp:lastPrinted>
  <dcterms:created xsi:type="dcterms:W3CDTF">2024-11-07T10:30:00Z</dcterms:created>
  <dcterms:modified xsi:type="dcterms:W3CDTF">2025-05-12T08:50:00Z</dcterms:modified>
</cp:coreProperties>
</file>